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0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82CBE" w:rsidRPr="00170A0C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  <w:sz w:val="36"/>
                <w:szCs w:val="36"/>
              </w:rPr>
            </w:pPr>
            <w:r w:rsidRPr="001651B6">
              <w:rPr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891438" w:rsidRDefault="00D82CBE" w:rsidP="00945415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Ma 7. ročník 2. Čtvrtletní test</w:t>
            </w:r>
          </w:p>
        </w:tc>
      </w:tr>
      <w:tr w:rsidR="00D82CBE" w:rsidRPr="00170A0C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Šablona číslo:</w:t>
            </w: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82CBE" w:rsidRPr="001651B6" w:rsidRDefault="00D82CBE" w:rsidP="00F14ADE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Mgr. Zdeněk Charousek</w:t>
            </w:r>
          </w:p>
        </w:tc>
      </w:tr>
      <w:tr w:rsidR="00D82CBE" w:rsidRPr="00170A0C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BC5425">
            <w:pPr>
              <w:spacing w:after="0" w:line="240" w:lineRule="auto"/>
              <w:jc w:val="center"/>
              <w:rPr>
                <w:color w:val="000000"/>
              </w:rPr>
            </w:pPr>
            <w:bookmarkStart w:id="0" w:name="_GoBack"/>
            <w:bookmarkEnd w:id="0"/>
            <w:r w:rsidRPr="00170A0C"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Žák porovnává čísla, provádí písemné početní operace,  </w:t>
            </w:r>
            <w:r w:rsidRPr="00170A0C">
              <w:rPr>
                <w:rFonts w:ascii="Verdana" w:hAnsi="Verdana" w:cs="Verdana"/>
                <w:sz w:val="20"/>
                <w:szCs w:val="20"/>
              </w:rPr>
              <w:t>užívá jednoduché konstrukce, řeší úlohy.</w:t>
            </w:r>
          </w:p>
        </w:tc>
      </w:tr>
      <w:tr w:rsidR="00D82CBE" w:rsidRPr="00170A0C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Pracovní list, lze využít jako prezentace.</w:t>
            </w: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7. ročník</w:t>
            </w:r>
          </w:p>
        </w:tc>
      </w:tr>
      <w:tr w:rsidR="00D82CBE" w:rsidRPr="00170A0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Test, porovnávání, středová souměrnost.</w:t>
            </w:r>
          </w:p>
        </w:tc>
      </w:tr>
      <w:tr w:rsidR="00D82CBE" w:rsidRPr="00170A0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82CBE" w:rsidRPr="001651B6" w:rsidRDefault="00D82CBE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Pero a rýsovací pomůcky.</w:t>
            </w:r>
          </w:p>
        </w:tc>
      </w:tr>
      <w:tr w:rsidR="00D82CBE" w:rsidRPr="00170A0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82CBE" w:rsidRPr="001651B6" w:rsidRDefault="00D82CBE" w:rsidP="00BC542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45min.</w:t>
            </w: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D82CBE" w:rsidRPr="00170A0C">
        <w:trPr>
          <w:trHeight w:val="5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82CBE" w:rsidRDefault="00D82CBE" w:rsidP="00BC5425">
            <w:pPr>
              <w:spacing w:after="0" w:line="240" w:lineRule="auto"/>
              <w:rPr>
                <w:color w:val="000000"/>
              </w:rPr>
            </w:pPr>
          </w:p>
          <w:p w:rsidR="00D82CBE" w:rsidRPr="001651B6" w:rsidRDefault="00D82CBE" w:rsidP="00BC542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82CBE" w:rsidRPr="001651B6" w:rsidRDefault="00D82CBE" w:rsidP="00E444EC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Přílohy:</w:t>
            </w: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D82CBE" w:rsidRPr="00170A0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2CBE" w:rsidRPr="001651B6" w:rsidRDefault="00D82CBE" w:rsidP="001651B6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</w:tbl>
    <w:p w:rsidR="00D82CBE" w:rsidRDefault="00D82CBE" w:rsidP="001651B6"/>
    <w:p w:rsidR="00D82CBE" w:rsidRPr="009131DB" w:rsidRDefault="00D82CBE" w:rsidP="005C34CE">
      <w:pPr>
        <w:sectPr w:rsidR="00D82CBE" w:rsidRPr="009131DB" w:rsidSect="005C34CE">
          <w:headerReference w:type="default" r:id="rId7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D82CBE" w:rsidRPr="00216BF1" w:rsidRDefault="00D82CBE" w:rsidP="0002111A">
      <w:pPr>
        <w:jc w:val="center"/>
        <w:rPr>
          <w:b/>
          <w:bCs/>
          <w:sz w:val="24"/>
          <w:szCs w:val="24"/>
        </w:rPr>
      </w:pPr>
      <w:r w:rsidRPr="00216BF1">
        <w:rPr>
          <w:b/>
          <w:bCs/>
          <w:sz w:val="24"/>
          <w:szCs w:val="24"/>
          <w:u w:val="single"/>
        </w:rPr>
        <w:t>2. čtvrtletní písemná práce z matekmatiky pro 7. ročník</w:t>
      </w:r>
      <w:r w:rsidRPr="00216BF1">
        <w:rPr>
          <w:b/>
          <w:bCs/>
          <w:sz w:val="24"/>
          <w:szCs w:val="24"/>
        </w:rPr>
        <w:tab/>
      </w:r>
      <w:r w:rsidRPr="00216BF1">
        <w:rPr>
          <w:b/>
          <w:bCs/>
          <w:sz w:val="24"/>
          <w:szCs w:val="24"/>
        </w:rPr>
        <w:tab/>
        <w:t>skupina: A</w:t>
      </w:r>
    </w:p>
    <w:p w:rsidR="00D82CBE" w:rsidRPr="00216BF1" w:rsidRDefault="00D82CBE" w:rsidP="0002111A">
      <w:r w:rsidRPr="00216BF1">
        <w:t xml:space="preserve">1) Urči absolutní hodnotu: </w:t>
      </w:r>
      <w:r w:rsidRPr="00216BF1">
        <w:tab/>
        <w:t xml:space="preserve">a) </w:t>
      </w:r>
      <w:r w:rsidRPr="00216BF1">
        <w:rPr>
          <w:rFonts w:ascii="Arial" w:hAnsi="Arial" w:cs="Arial"/>
        </w:rPr>
        <w:t>‌‌│</w:t>
      </w:r>
      <w:r w:rsidRPr="00216BF1">
        <w:t>-42</w:t>
      </w:r>
      <w:r w:rsidRPr="00216BF1">
        <w:rPr>
          <w:rFonts w:ascii="Arial" w:hAnsi="Arial" w:cs="Arial"/>
        </w:rPr>
        <w:t>│</w:t>
      </w:r>
      <w:r w:rsidRPr="00216BF1">
        <w:t>=</w:t>
      </w:r>
      <w:r w:rsidRPr="00216BF1">
        <w:tab/>
        <w:t xml:space="preserve">b) </w:t>
      </w:r>
      <w:r w:rsidRPr="00216BF1">
        <w:rPr>
          <w:rFonts w:ascii="Arial" w:hAnsi="Arial" w:cs="Arial"/>
        </w:rPr>
        <w:t>│</w:t>
      </w:r>
      <w:r w:rsidRPr="00216BF1">
        <w:t>36</w:t>
      </w:r>
      <w:r w:rsidRPr="00216BF1">
        <w:rPr>
          <w:rFonts w:ascii="Arial" w:hAnsi="Arial" w:cs="Arial"/>
        </w:rPr>
        <w:t>│</w:t>
      </w:r>
      <w:r w:rsidRPr="00216BF1">
        <w:t>=</w:t>
      </w:r>
    </w:p>
    <w:p w:rsidR="00D82CBE" w:rsidRPr="00216BF1" w:rsidRDefault="00D82CBE" w:rsidP="0002111A">
      <w:r w:rsidRPr="00216BF1">
        <w:t>2) Napiš opačné číslo k:</w:t>
      </w:r>
      <w:r w:rsidRPr="00216BF1">
        <w:tab/>
      </w:r>
      <w:r>
        <w:tab/>
      </w:r>
      <w:r w:rsidRPr="00216BF1">
        <w:t>a) 328</w:t>
      </w:r>
      <w:r w:rsidRPr="00216BF1">
        <w:tab/>
      </w:r>
      <w:r w:rsidRPr="00216BF1">
        <w:tab/>
        <w:t>b) -77</w:t>
      </w:r>
    </w:p>
    <w:p w:rsidR="00D82CBE" w:rsidRPr="00216BF1" w:rsidRDefault="00D82CBE" w:rsidP="0002111A">
      <w:r w:rsidRPr="00216BF1">
        <w:t>3) Porovnej podle velikosti:</w:t>
      </w:r>
      <w:r w:rsidRPr="00216BF1">
        <w:tab/>
        <w:t>a) 7,8 a 7,9</w:t>
      </w:r>
      <w:r w:rsidRPr="00216BF1">
        <w:tab/>
        <w:t>b) -2,6 a -2,3</w:t>
      </w:r>
      <w:r w:rsidRPr="00216BF1">
        <w:tab/>
        <w:t xml:space="preserve">c) 0,9 a -5,4 </w:t>
      </w:r>
      <w:r w:rsidRPr="00216BF1">
        <w:tab/>
        <w:t>d) -32,36 a -23,15</w:t>
      </w:r>
    </w:p>
    <w:p w:rsidR="00D82CBE" w:rsidRPr="00216BF1" w:rsidRDefault="00D82CBE" w:rsidP="0002111A">
      <w:pPr>
        <w:spacing w:after="0" w:line="240" w:lineRule="auto"/>
      </w:pPr>
      <w:r w:rsidRPr="00216BF1">
        <w:t>4) Vypočítej:</w:t>
      </w:r>
      <w:r w:rsidRPr="00216BF1">
        <w:tab/>
      </w:r>
    </w:p>
    <w:p w:rsidR="00D82CBE" w:rsidRPr="00216BF1" w:rsidRDefault="00D82CBE" w:rsidP="0002111A">
      <w:pPr>
        <w:spacing w:line="240" w:lineRule="auto"/>
        <w:ind w:firstLine="708"/>
        <w:rPr>
          <w:b/>
          <w:bCs/>
        </w:rPr>
      </w:pPr>
      <w:r w:rsidRPr="00216BF1">
        <w:t>a) -18 + (-21)=</w:t>
      </w:r>
      <w:r w:rsidRPr="00216BF1">
        <w:tab/>
      </w:r>
      <w:r>
        <w:tab/>
      </w:r>
      <w:r w:rsidRPr="00216BF1">
        <w:t xml:space="preserve">b) -25 + 19 = </w:t>
      </w:r>
      <w:r w:rsidRPr="00216BF1">
        <w:tab/>
      </w:r>
      <w:r w:rsidRPr="00216BF1">
        <w:tab/>
        <w:t>c) -4,4 – 2,6 =</w:t>
      </w:r>
      <w:r w:rsidRPr="00216BF1">
        <w:tab/>
      </w:r>
      <w:r w:rsidRPr="00216BF1">
        <w:tab/>
        <w:t xml:space="preserve">d) </w:t>
      </w:r>
      <w:r w:rsidRPr="00170A0C">
        <w:rPr>
          <w:b/>
          <w:bCs/>
        </w:rPr>
        <w:fldChar w:fldCharType="begin"/>
      </w:r>
      <w:r w:rsidRPr="00170A0C">
        <w:rPr>
          <w:b/>
          <w:bCs/>
        </w:rPr>
        <w:instrText xml:space="preserve"> QUOTE </w:instrText>
      </w:r>
      <w:r w:rsidRPr="00170A0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6pt;height:23.25pt">
            <v:imagedata r:id="rId8" o:title="" chromakey="white"/>
          </v:shape>
        </w:pict>
      </w:r>
      <w:r w:rsidRPr="00170A0C">
        <w:rPr>
          <w:b/>
          <w:bCs/>
        </w:rPr>
        <w:instrText xml:space="preserve"> </w:instrText>
      </w:r>
      <w:r w:rsidRPr="00170A0C">
        <w:rPr>
          <w:b/>
          <w:bCs/>
        </w:rPr>
        <w:fldChar w:fldCharType="separate"/>
      </w:r>
      <w:r w:rsidRPr="00170A0C">
        <w:pict>
          <v:shape id="_x0000_i1028" type="#_x0000_t75" style="width:66pt;height:23.25pt">
            <v:imagedata r:id="rId8" o:title="" chromakey="white"/>
          </v:shape>
        </w:pict>
      </w:r>
      <w:r w:rsidRPr="00170A0C">
        <w:rPr>
          <w:b/>
          <w:bCs/>
        </w:rPr>
        <w:fldChar w:fldCharType="end"/>
      </w:r>
    </w:p>
    <w:p w:rsidR="00D82CBE" w:rsidRPr="00216BF1" w:rsidRDefault="00D82CBE" w:rsidP="0002111A">
      <w:pPr>
        <w:spacing w:after="0"/>
      </w:pPr>
      <w:r w:rsidRPr="00216BF1">
        <w:t>5) Vypočítej:</w:t>
      </w:r>
    </w:p>
    <w:p w:rsidR="00D82CBE" w:rsidRPr="00216BF1" w:rsidRDefault="00D82CBE" w:rsidP="0002111A">
      <w:pPr>
        <w:ind w:firstLine="708"/>
      </w:pPr>
      <w:r w:rsidRPr="00216BF1">
        <w:t>a) -3 . (-9)=</w:t>
      </w:r>
      <w:r w:rsidRPr="00216BF1">
        <w:tab/>
      </w:r>
      <w:r w:rsidRPr="00216BF1">
        <w:tab/>
        <w:t xml:space="preserve">b) (-0,9) : 0,4 = </w:t>
      </w:r>
      <w:r>
        <w:tab/>
      </w:r>
      <w:r w:rsidRPr="00216BF1">
        <w:tab/>
        <w:t xml:space="preserve">c)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29" type="#_x0000_t75" style="width:64.5pt;height:26.25pt">
            <v:imagedata r:id="rId9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30" type="#_x0000_t75" style="width:64.5pt;height:26.25pt">
            <v:imagedata r:id="rId9" o:title="" chromakey="white"/>
          </v:shape>
        </w:pict>
      </w:r>
      <w:r w:rsidRPr="00170A0C">
        <w:fldChar w:fldCharType="end"/>
      </w:r>
      <w:r w:rsidRPr="00216BF1">
        <w:tab/>
      </w:r>
      <w:r>
        <w:tab/>
      </w:r>
      <w:r w:rsidRPr="00216BF1">
        <w:t>d)</w:t>
      </w:r>
      <w:r w:rsidRPr="00216BF1">
        <w:rPr>
          <w:b/>
          <w:bCs/>
        </w:rPr>
        <w:t xml:space="preserve">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31" type="#_x0000_t75" style="width:63.75pt;height:26.25pt">
            <v:imagedata r:id="rId10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32" type="#_x0000_t75" style="width:63.75pt;height:26.25pt">
            <v:imagedata r:id="rId10" o:title="" chromakey="white"/>
          </v:shape>
        </w:pict>
      </w:r>
      <w:r w:rsidRPr="00170A0C">
        <w:fldChar w:fldCharType="end"/>
      </w:r>
    </w:p>
    <w:p w:rsidR="00D82CBE" w:rsidRDefault="00D82CBE" w:rsidP="0002111A">
      <w:r w:rsidRPr="00216BF1">
        <w:t xml:space="preserve">6) Vypočítej: </w:t>
      </w:r>
      <w:r w:rsidRPr="00216BF1">
        <w:tab/>
      </w:r>
      <w:r w:rsidRPr="00216BF1">
        <w:tab/>
        <w:t xml:space="preserve">a) (-20,8 – 11,7) – 6,5 = </w:t>
      </w:r>
      <w:r w:rsidRPr="00216BF1">
        <w:tab/>
      </w:r>
      <w:r>
        <w:tab/>
      </w:r>
      <w:r w:rsidRPr="00216BF1">
        <w:t xml:space="preserve">b) 4,2 – 1,2 . (7,8 – 12,4) = </w:t>
      </w:r>
    </w:p>
    <w:p w:rsidR="00D82CBE" w:rsidRDefault="00D82CBE" w:rsidP="0002111A">
      <w:pPr>
        <w:spacing w:after="0"/>
        <w:rPr>
          <w:rStyle w:val="googqs-tidbit1"/>
        </w:rPr>
      </w:pPr>
      <w:r>
        <w:t xml:space="preserve">7) </w:t>
      </w:r>
      <w:r w:rsidRPr="00216BF1">
        <w:t xml:space="preserve">Z Wikipedie - </w:t>
      </w:r>
      <w:r w:rsidRPr="00216BF1">
        <w:rPr>
          <w:rStyle w:val="googqs-tidbit1"/>
        </w:rPr>
        <w:t>Tepelné rozdíly na povrchu Merkuru jsou v celé Sluneční soustavě nejvíce extrémní</w:t>
      </w:r>
      <w:r>
        <w:rPr>
          <w:rStyle w:val="googqs-tidbit1"/>
        </w:rPr>
        <w:t>,</w:t>
      </w:r>
    </w:p>
    <w:p w:rsidR="00D82CBE" w:rsidRPr="00216BF1" w:rsidRDefault="00D82CBE" w:rsidP="0002111A">
      <w:r>
        <w:rPr>
          <w:rStyle w:val="googqs-tidbit1"/>
        </w:rPr>
        <w:t xml:space="preserve"> </w:t>
      </w:r>
      <w:r w:rsidRPr="00216BF1">
        <w:rPr>
          <w:rStyle w:val="googqs-tidbit1"/>
        </w:rPr>
        <w:t xml:space="preserve">od </w:t>
      </w:r>
      <w:r>
        <w:rPr>
          <w:rStyle w:val="googqs-tidbit1"/>
        </w:rPr>
        <w:t xml:space="preserve"> </w:t>
      </w:r>
      <w:r w:rsidRPr="00216BF1">
        <w:rPr>
          <w:rStyle w:val="googqs-tidbit1"/>
        </w:rPr>
        <w:t>-183°C do 427°C. Vypočítej rozdíl mezi maximální a minimální teplotou.</w:t>
      </w:r>
    </w:p>
    <w:p w:rsidR="00D82CBE" w:rsidRPr="00216BF1" w:rsidRDefault="00D82CBE" w:rsidP="0002111A">
      <w:r>
        <w:rPr>
          <w:noProof/>
        </w:rPr>
        <w:pict>
          <v:group id="Skupina 287" o:spid="_x0000_s1026" style="position:absolute;margin-left:1.7pt;margin-top:25.65pt;width:254.3pt;height:117.6pt;z-index:251642880" coordorigin="1451,6176" coordsize="5086,2352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27" type="#_x0000_t202" style="position:absolute;left:1451;top:7920;width:608;height:608;visibility:visible" filled="f" stroked="f">
              <v:textbox>
                <w:txbxContent>
                  <w:p w:rsidR="00D82CBE" w:rsidRDefault="00D82CBE" w:rsidP="0002111A">
                    <w:r>
                      <w:t>K</w:t>
                    </w:r>
                  </w:p>
                </w:txbxContent>
              </v:textbox>
            </v:shape>
            <v:group id="Group 68" o:spid="_x0000_s1028" style="position:absolute;left:1654;top:6176;width:4883;height:2082" coordorigin="1654,6176" coordsize="4883,2082">
              <v:shape id="Text Box 69" o:spid="_x0000_s1029" type="#_x0000_t202" style="position:absolute;left:2385;top:6176;width:664;height:540;visibility:visible" filled="f" stroked="f">
                <v:textbox>
                  <w:txbxContent>
                    <w:p w:rsidR="00D82CBE" w:rsidRDefault="00D82CBE" w:rsidP="0002111A">
                      <w:r>
                        <w:t>N</w:t>
                      </w:r>
                    </w:p>
                  </w:txbxContent>
                </v:textbox>
              </v:shape>
              <v:group id="Group 70" o:spid="_x0000_s1030" style="position:absolute;left:1654;top:6176;width:4883;height:2082" coordorigin="1654,6176" coordsize="4883,2082">
                <v:shape id="Text Box 71" o:spid="_x0000_s1031" type="#_x0000_t202" style="position:absolute;left:5873;top:6176;width:664;height:540;visibility:visible" filled="f" stroked="f">
                  <v:textbox>
                    <w:txbxContent>
                      <w:p w:rsidR="00D82CBE" w:rsidRDefault="00D82CBE" w:rsidP="0002111A">
                        <w:r>
                          <w:t>M</w:t>
                        </w:r>
                      </w:p>
                    </w:txbxContent>
                  </v:textbox>
                </v:shape>
                <v:group id="Group 72" o:spid="_x0000_s1032" style="position:absolute;left:1654;top:6503;width:4219;height:1755" coordorigin="1654,6503" coordsize="4219,1755">
                  <v:shape id="Text Box 73" o:spid="_x0000_s1033" type="#_x0000_t202" style="position:absolute;left:4747;top:7853;width:382;height:405;visibility:visible" filled="f" stroked="f">
                    <v:textbox>
                      <w:txbxContent>
                        <w:p w:rsidR="00D82CBE" w:rsidRDefault="00D82CBE" w:rsidP="0002111A">
                          <w:r>
                            <w:t>L</w:t>
                          </w:r>
                        </w:p>
                      </w:txbxContent>
                    </v:textbox>
                  </v:shape>
                  <v:group id="Group 74" o:spid="_x0000_s1034" style="position:absolute;left:1654;top:6503;width:4219;height:1417" coordorigin="1654,6503" coordsize="4219,1417">
                    <v:shape id="Text Box 75" o:spid="_x0000_s1035" type="#_x0000_t202" style="position:absolute;left:4264;top:7234;width:405;height:382;visibility:visible" filled="f" stroked="f">
                      <v:textbox>
                        <w:txbxContent>
                          <w:p w:rsidR="00D82CBE" w:rsidRDefault="00D82CBE" w:rsidP="0002111A">
                            <w:r>
                              <w:t>S</w:t>
                            </w:r>
                          </w:p>
                        </w:txbxContent>
                      </v:textbox>
                    </v:shape>
                    <v:group id="Group 76" o:spid="_x0000_s1036" style="position:absolute;left:1654;top:6503;width:4219;height:1417" coordorigin="1654,6503" coordsize="4219,1417">
                      <v:shapetype id="_x0000_t7" coordsize="21600,21600" o:spt="7" adj="5400" path="m@0,l,21600@1,21600,21600,xe">
                        <v:stroke joinstyle="miter"/>
                        <v:formulas>
                          <v:f eqn="val #0"/>
                          <v:f eqn="sum width 0 #0"/>
                          <v:f eqn="prod #0 1 2"/>
                          <v:f eqn="sum width 0 @2"/>
                          <v:f eqn="mid #0 width"/>
                          <v:f eqn="mid @1 0"/>
                          <v:f eqn="prod height width #0"/>
                          <v:f eqn="prod @6 1 2"/>
                          <v:f eqn="sum height 0 @7"/>
                          <v:f eqn="prod width 1 2"/>
                          <v:f eqn="sum #0 0 @9"/>
                          <v:f eqn="if @10 @8 0"/>
                          <v:f eqn="if @10 @7 height"/>
                        </v:formulas>
                        <v:path gradientshapeok="t" o:connecttype="custom" o:connectlocs="@4,0;10800,@11;@3,10800;@5,21600;10800,@12;@2,10800" textboxrect="1800,1800,19800,19800;8100,8100,13500,13500;10800,10800,10800,10800"/>
                        <v:handles>
                          <v:h position="#0,topLeft" xrange="0,21600"/>
                        </v:handles>
                      </v:shapetype>
                      <v:shape id="AutoShape 77" o:spid="_x0000_s1037" type="#_x0000_t7" style="position:absolute;left:1654;top:6503;width:4219;height:1417;visibility:visible" filled="f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8" o:spid="_x0000_s1038" type="#_x0000_t32" style="position:absolute;left:2689;top:6503;width:2126;height:1417;visibility:visible" o:connectortype="straight">
                        <v:stroke dashstyle="dash"/>
                      </v:shape>
                      <v:shape id="AutoShape 79" o:spid="_x0000_s1039" type="#_x0000_t32" style="position:absolute;left:4264;top:7515;width:96;height:101;flip:x;visibility:visible" o:connectortype="straight"/>
                    </v:group>
                  </v:group>
                </v:group>
              </v:group>
            </v:group>
          </v:group>
        </w:pict>
      </w:r>
      <w:r>
        <w:t>8</w:t>
      </w:r>
      <w:r w:rsidRPr="00216BF1">
        <w:t>) Narýsuj si podobný obrázek a sestroj obraz čtyřúhelníku ve středové souměrnosti se středem S.</w:t>
      </w:r>
    </w:p>
    <w:p w:rsidR="00D82CBE" w:rsidRPr="00216BF1" w:rsidRDefault="00D82CBE" w:rsidP="0002111A"/>
    <w:p w:rsidR="00D82CBE" w:rsidRPr="00216BF1" w:rsidRDefault="00D82CBE" w:rsidP="0002111A"/>
    <w:p w:rsidR="00D82CBE" w:rsidRPr="00216BF1" w:rsidRDefault="00D82CBE" w:rsidP="0002111A"/>
    <w:p w:rsidR="00D82CBE" w:rsidRPr="00216BF1" w:rsidRDefault="00D82CBE" w:rsidP="0002111A"/>
    <w:p w:rsidR="00D82CBE" w:rsidRPr="00216BF1" w:rsidRDefault="00D82CBE" w:rsidP="0002111A"/>
    <w:p w:rsidR="00D82CBE" w:rsidRDefault="00D82CBE" w:rsidP="0002111A">
      <w:r>
        <w:br w:type="page"/>
      </w:r>
    </w:p>
    <w:p w:rsidR="00D82CBE" w:rsidRPr="00216BF1" w:rsidRDefault="00D82CBE" w:rsidP="0002111A">
      <w:pPr>
        <w:jc w:val="center"/>
        <w:rPr>
          <w:sz w:val="24"/>
          <w:szCs w:val="24"/>
        </w:rPr>
      </w:pPr>
      <w:r w:rsidRPr="009B4B6F">
        <w:rPr>
          <w:b/>
          <w:bCs/>
          <w:sz w:val="28"/>
          <w:szCs w:val="28"/>
          <w:u w:val="single"/>
        </w:rPr>
        <w:t>2. čtvrtletní písemná práce z matematiky pro 7. ročník</w:t>
      </w:r>
      <w:r w:rsidRPr="00216BF1">
        <w:rPr>
          <w:sz w:val="24"/>
          <w:szCs w:val="24"/>
          <w:u w:val="single"/>
        </w:rPr>
        <w:tab/>
      </w:r>
      <w:r w:rsidRPr="00216BF1">
        <w:rPr>
          <w:sz w:val="24"/>
          <w:szCs w:val="24"/>
        </w:rPr>
        <w:tab/>
        <w:t xml:space="preserve">skupina: </w:t>
      </w:r>
      <w:r>
        <w:rPr>
          <w:sz w:val="24"/>
          <w:szCs w:val="24"/>
        </w:rPr>
        <w:t>B</w:t>
      </w:r>
    </w:p>
    <w:p w:rsidR="00D82CBE" w:rsidRPr="00216BF1" w:rsidRDefault="00D82CBE" w:rsidP="0002111A">
      <w:r w:rsidRPr="00216BF1">
        <w:t xml:space="preserve">1) Urči absolutní hodnotu: </w:t>
      </w:r>
      <w:r w:rsidRPr="00216BF1">
        <w:tab/>
        <w:t xml:space="preserve">a) </w:t>
      </w:r>
      <w:r w:rsidRPr="00216BF1">
        <w:rPr>
          <w:rFonts w:ascii="Arial" w:hAnsi="Arial" w:cs="Arial"/>
        </w:rPr>
        <w:t>‌‌│</w:t>
      </w:r>
      <w:r w:rsidRPr="00216BF1">
        <w:t>4</w:t>
      </w:r>
      <w:r>
        <w:t>5</w:t>
      </w:r>
      <w:r w:rsidRPr="00216BF1">
        <w:rPr>
          <w:rFonts w:ascii="Arial" w:hAnsi="Arial" w:cs="Arial"/>
        </w:rPr>
        <w:t>│</w:t>
      </w:r>
      <w:r w:rsidRPr="00216BF1">
        <w:t>=</w:t>
      </w:r>
      <w:r w:rsidRPr="00216BF1">
        <w:tab/>
        <w:t xml:space="preserve">b) </w:t>
      </w:r>
      <w:r w:rsidRPr="00216BF1">
        <w:rPr>
          <w:rFonts w:ascii="Arial" w:hAnsi="Arial" w:cs="Arial"/>
        </w:rPr>
        <w:t>│</w:t>
      </w:r>
      <w:r>
        <w:rPr>
          <w:rFonts w:ascii="Arial" w:hAnsi="Arial" w:cs="Arial"/>
        </w:rPr>
        <w:t>-</w:t>
      </w:r>
      <w:r>
        <w:t>2</w:t>
      </w:r>
      <w:r w:rsidRPr="00216BF1">
        <w:t>6</w:t>
      </w:r>
      <w:r w:rsidRPr="00216BF1">
        <w:rPr>
          <w:rFonts w:ascii="Arial" w:hAnsi="Arial" w:cs="Arial"/>
        </w:rPr>
        <w:t>│</w:t>
      </w:r>
      <w:r w:rsidRPr="00216BF1">
        <w:t>=</w:t>
      </w:r>
    </w:p>
    <w:p w:rsidR="00D82CBE" w:rsidRPr="00216BF1" w:rsidRDefault="00D82CBE" w:rsidP="0002111A">
      <w:r w:rsidRPr="00216BF1">
        <w:t>2) Napiš opačné číslo k:</w:t>
      </w:r>
      <w:r w:rsidRPr="00216BF1">
        <w:tab/>
      </w:r>
      <w:r>
        <w:tab/>
      </w:r>
      <w:r w:rsidRPr="00216BF1">
        <w:t xml:space="preserve">a) </w:t>
      </w:r>
      <w:r>
        <w:t>-23</w:t>
      </w:r>
      <w:r w:rsidRPr="00216BF1">
        <w:t>8</w:t>
      </w:r>
      <w:r w:rsidRPr="00216BF1">
        <w:tab/>
      </w:r>
      <w:r w:rsidRPr="00216BF1">
        <w:tab/>
        <w:t xml:space="preserve">b) </w:t>
      </w:r>
      <w:r>
        <w:t>66</w:t>
      </w:r>
    </w:p>
    <w:p w:rsidR="00D82CBE" w:rsidRPr="00216BF1" w:rsidRDefault="00D82CBE" w:rsidP="0002111A">
      <w:r w:rsidRPr="00216BF1">
        <w:t>3</w:t>
      </w:r>
      <w:r>
        <w:t>) Porovnej podle velikosti:</w:t>
      </w:r>
      <w:r>
        <w:tab/>
        <w:t>a) 6</w:t>
      </w:r>
      <w:r w:rsidRPr="00216BF1">
        <w:t xml:space="preserve">,8 a </w:t>
      </w:r>
      <w:r>
        <w:t>6,9</w:t>
      </w:r>
      <w:r>
        <w:tab/>
        <w:t>b) -7,6 a -7</w:t>
      </w:r>
      <w:r w:rsidRPr="00216BF1">
        <w:t>,3</w:t>
      </w:r>
      <w:r w:rsidRPr="00216BF1">
        <w:tab/>
        <w:t xml:space="preserve">c) -5,4 </w:t>
      </w:r>
      <w:r>
        <w:t xml:space="preserve">a </w:t>
      </w:r>
      <w:r w:rsidRPr="00216BF1">
        <w:t>0,9</w:t>
      </w:r>
      <w:r>
        <w:tab/>
        <w:t>d) -52,36 a -4</w:t>
      </w:r>
      <w:r w:rsidRPr="00216BF1">
        <w:t>3,15</w:t>
      </w:r>
    </w:p>
    <w:p w:rsidR="00D82CBE" w:rsidRPr="00216BF1" w:rsidRDefault="00D82CBE" w:rsidP="0002111A">
      <w:pPr>
        <w:spacing w:after="0" w:line="240" w:lineRule="auto"/>
      </w:pPr>
      <w:r w:rsidRPr="00216BF1">
        <w:t>4) Vypočítej:</w:t>
      </w:r>
      <w:r w:rsidRPr="00216BF1">
        <w:tab/>
      </w:r>
    </w:p>
    <w:p w:rsidR="00D82CBE" w:rsidRPr="00216BF1" w:rsidRDefault="00D82CBE" w:rsidP="0002111A">
      <w:pPr>
        <w:spacing w:line="240" w:lineRule="auto"/>
        <w:ind w:firstLine="708"/>
      </w:pPr>
      <w:r w:rsidRPr="00216BF1">
        <w:t>a) -</w:t>
      </w:r>
      <w:r>
        <w:t>21</w:t>
      </w:r>
      <w:r w:rsidRPr="00216BF1">
        <w:t xml:space="preserve"> + (-</w:t>
      </w:r>
      <w:r>
        <w:t>23</w:t>
      </w:r>
      <w:r w:rsidRPr="00216BF1">
        <w:t>)=</w:t>
      </w:r>
      <w:r w:rsidRPr="00216BF1">
        <w:tab/>
      </w:r>
      <w:r>
        <w:tab/>
      </w:r>
      <w:r w:rsidRPr="00216BF1">
        <w:t xml:space="preserve">b) -25 + </w:t>
      </w:r>
      <w:r>
        <w:t>29</w:t>
      </w:r>
      <w:r w:rsidRPr="00216BF1">
        <w:t xml:space="preserve"> = </w:t>
      </w:r>
      <w:r w:rsidRPr="00216BF1">
        <w:tab/>
      </w:r>
      <w:r w:rsidRPr="00216BF1">
        <w:tab/>
        <w:t>c) -</w:t>
      </w:r>
      <w:r>
        <w:t>2</w:t>
      </w:r>
      <w:r w:rsidRPr="00216BF1">
        <w:t>,4 – 2,6 =</w:t>
      </w:r>
      <w:r w:rsidRPr="00216BF1">
        <w:tab/>
      </w:r>
      <w:r w:rsidRPr="00216BF1">
        <w:tab/>
        <w:t xml:space="preserve">d)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33" type="#_x0000_t75" style="width:63.75pt;height:23.25pt">
            <v:imagedata r:id="rId11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34" type="#_x0000_t75" style="width:63.75pt;height:23.25pt">
            <v:imagedata r:id="rId11" o:title="" chromakey="white"/>
          </v:shape>
        </w:pict>
      </w:r>
      <w:r w:rsidRPr="00170A0C">
        <w:fldChar w:fldCharType="end"/>
      </w:r>
    </w:p>
    <w:p w:rsidR="00D82CBE" w:rsidRPr="00216BF1" w:rsidRDefault="00D82CBE" w:rsidP="0002111A">
      <w:pPr>
        <w:spacing w:after="0"/>
      </w:pPr>
      <w:r w:rsidRPr="00216BF1">
        <w:t>5) Vypočítej:</w:t>
      </w:r>
    </w:p>
    <w:p w:rsidR="00D82CBE" w:rsidRPr="00216BF1" w:rsidRDefault="00D82CBE" w:rsidP="0002111A">
      <w:pPr>
        <w:ind w:firstLine="708"/>
      </w:pPr>
      <w:r>
        <w:t>a) 6 . (-9)=</w:t>
      </w:r>
      <w:r>
        <w:tab/>
      </w:r>
      <w:r>
        <w:tab/>
        <w:t>b) (-0,7</w:t>
      </w:r>
      <w:r w:rsidRPr="00216BF1">
        <w:t xml:space="preserve">) : </w:t>
      </w:r>
      <w:r>
        <w:t>(-</w:t>
      </w:r>
      <w:r w:rsidRPr="00216BF1">
        <w:t>0,4</w:t>
      </w:r>
      <w:r>
        <w:t xml:space="preserve">) = </w:t>
      </w:r>
      <w:r>
        <w:tab/>
      </w:r>
      <w:r w:rsidRPr="00216BF1">
        <w:t xml:space="preserve">c) </w:t>
      </w:r>
      <w:r>
        <w:t xml:space="preserve"> </w:t>
      </w:r>
      <w:r w:rsidRPr="00216BF1">
        <w:tab/>
      </w:r>
      <w:r>
        <w:tab/>
      </w:r>
      <w:r w:rsidRPr="00216BF1">
        <w:t xml:space="preserve">d)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35" type="#_x0000_t75" style="width:73.5pt;height:27pt">
            <v:imagedata r:id="rId12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36" type="#_x0000_t75" style="width:73.5pt;height:27pt">
            <v:imagedata r:id="rId12" o:title="" chromakey="white"/>
          </v:shape>
        </w:pict>
      </w:r>
      <w:r w:rsidRPr="00170A0C">
        <w:fldChar w:fldCharType="end"/>
      </w:r>
    </w:p>
    <w:p w:rsidR="00D82CBE" w:rsidRDefault="00D82CBE" w:rsidP="0002111A">
      <w:r>
        <w:t xml:space="preserve">6) Vypočítej: </w:t>
      </w:r>
      <w:r>
        <w:tab/>
      </w:r>
      <w:r>
        <w:tab/>
        <w:t>a) (-21,8 – 10</w:t>
      </w:r>
      <w:r w:rsidRPr="00216BF1">
        <w:t xml:space="preserve">,7) – 6,5 = </w:t>
      </w:r>
      <w:r w:rsidRPr="00216BF1">
        <w:tab/>
      </w:r>
      <w:r>
        <w:tab/>
        <w:t>b) 6,2 – 1,2 . (6,8 – 11</w:t>
      </w:r>
      <w:r w:rsidRPr="00216BF1">
        <w:t xml:space="preserve">,4) = </w:t>
      </w:r>
    </w:p>
    <w:p w:rsidR="00D82CBE" w:rsidRPr="00216BF1" w:rsidRDefault="00D82CBE" w:rsidP="0002111A">
      <w:r>
        <w:t>7)</w:t>
      </w:r>
      <w:r w:rsidRPr="006D124E">
        <w:rPr>
          <w:rStyle w:val="googqs-tidbit1"/>
        </w:rPr>
        <w:t xml:space="preserve"> </w:t>
      </w:r>
      <w:r w:rsidRPr="00216BF1">
        <w:rPr>
          <w:rStyle w:val="googqs-tidbit1"/>
        </w:rPr>
        <w:t>Wikipedie uvádí: minimální teplota na povrchu Měsíce je -240°C a maximální teplota na povrchu Měsíce je 123°C. Vypočítej rozdíl mezi maximální a minimální teplotou.</w:t>
      </w:r>
    </w:p>
    <w:p w:rsidR="00D82CBE" w:rsidRPr="00216BF1" w:rsidRDefault="00D82CBE" w:rsidP="0002111A">
      <w:r>
        <w:t>8</w:t>
      </w:r>
      <w:r w:rsidRPr="00216BF1">
        <w:t>) Narýsuj si podobný obrázek a sestroj obraz čtyřúhelníku ve středové souměrnosti se středem S.</w:t>
      </w:r>
    </w:p>
    <w:p w:rsidR="00D82CBE" w:rsidRPr="00216BF1" w:rsidRDefault="00D82CBE" w:rsidP="0002111A">
      <w:r>
        <w:rPr>
          <w:noProof/>
        </w:rPr>
        <w:pict>
          <v:group id="Skupina 273" o:spid="_x0000_s1040" style="position:absolute;margin-left:29.55pt;margin-top:7.55pt;width:261.4pt;height:127.1pt;z-index:251643904" coordorigin="2008,6596" coordsize="5228,2542">
            <v:shape id="Text Box 81" o:spid="_x0000_s1041" type="#_x0000_t202" style="position:absolute;left:3109;top:6596;width:608;height:608;visibility:visible" filled="f" stroked="f">
              <v:textbox>
                <w:txbxContent>
                  <w:p w:rsidR="00D82CBE" w:rsidRDefault="00D82CBE" w:rsidP="0002111A">
                    <w:r>
                      <w:t>P</w:t>
                    </w:r>
                  </w:p>
                </w:txbxContent>
              </v:textbox>
            </v:shape>
            <v:group id="Group 82" o:spid="_x0000_s1042" style="position:absolute;left:2008;top:6596;width:5228;height:2542" coordorigin="2008,6596" coordsize="5228,2542">
              <v:shape id="Text Box 83" o:spid="_x0000_s1043" type="#_x0000_t202" style="position:absolute;left:6628;top:6596;width:608;height:608;visibility:visible" filled="f" stroked="f">
                <v:textbox>
                  <w:txbxContent>
                    <w:p w:rsidR="00D82CBE" w:rsidRDefault="00D82CBE" w:rsidP="0002111A">
                      <w:r>
                        <w:t>O</w:t>
                      </w:r>
                    </w:p>
                  </w:txbxContent>
                </v:textbox>
              </v:shape>
              <v:group id="Group 84" o:spid="_x0000_s1044" style="position:absolute;left:2008;top:6978;width:4747;height:2160" coordorigin="2008,6978" coordsize="4747,2160">
                <v:shape id="Text Box 85" o:spid="_x0000_s1045" type="#_x0000_t202" style="position:absolute;left:5508;top:8598;width:664;height:540;visibility:visible" filled="f" stroked="f">
                  <v:textbox>
                    <w:txbxContent>
                      <w:p w:rsidR="00D82CBE" w:rsidRDefault="00D82CBE" w:rsidP="0002111A">
                        <w:r>
                          <w:t>N</w:t>
                        </w:r>
                      </w:p>
                    </w:txbxContent>
                  </v:textbox>
                </v:shape>
                <v:group id="Group 86" o:spid="_x0000_s1046" style="position:absolute;left:2008;top:6978;width:4747;height:2160" coordorigin="2008,6978" coordsize="4747,2160">
                  <v:shape id="Text Box 87" o:spid="_x0000_s1047" type="#_x0000_t202" style="position:absolute;left:2008;top:8598;width:664;height:540;visibility:visible" filled="f" stroked="f">
                    <v:textbox>
                      <w:txbxContent>
                        <w:p w:rsidR="00D82CBE" w:rsidRDefault="00D82CBE" w:rsidP="0002111A">
                          <w:r>
                            <w:t>M</w:t>
                          </w:r>
                        </w:p>
                      </w:txbxContent>
                    </v:textbox>
                  </v:shape>
                  <v:group id="Group 88" o:spid="_x0000_s1048" style="position:absolute;left:2319;top:6978;width:4436;height:1694" coordorigin="2319,6978" coordsize="4436,1694">
                    <v:shape id="AutoShape 89" o:spid="_x0000_s1049" type="#_x0000_t7" style="position:absolute;left:2319;top:6978;width:4436;height:1694;visibility:visible"/>
                    <v:group id="Group 90" o:spid="_x0000_s1050" style="position:absolute;left:3420;top:6978;width:2213;height:1694" coordorigin="3420,6978" coordsize="2213,1694">
                      <v:shape id="AutoShape 91" o:spid="_x0000_s1051" type="#_x0000_t32" style="position:absolute;left:3420;top:6978;width:2213;height:1694;visibility:visible" o:connectortype="straight">
                        <v:stroke dashstyle="dash"/>
                      </v:shape>
                      <v:shape id="AutoShape 92" o:spid="_x0000_s1052" type="#_x0000_t32" style="position:absolute;left:5008;top:8153;width:64;height:95;flip:x;visibility:visible" o:connectortype="straight"/>
                    </v:group>
                    <v:shape id="Text Box 93" o:spid="_x0000_s1053" type="#_x0000_t202" style="position:absolute;left:4936;top:7856;width:572;height:466;visibility:visible" filled="f" stroked="f">
                      <v:textbox>
                        <w:txbxContent>
                          <w:p w:rsidR="00D82CBE" w:rsidRDefault="00D82CBE" w:rsidP="0002111A">
                            <w:r>
                              <w:t>S</w:t>
                            </w:r>
                          </w:p>
                        </w:txbxContent>
                      </v:textbox>
                    </v:shape>
                  </v:group>
                </v:group>
              </v:group>
            </v:group>
          </v:group>
        </w:pict>
      </w:r>
    </w:p>
    <w:p w:rsidR="00D82CBE" w:rsidRPr="00216BF1" w:rsidRDefault="00D82CBE" w:rsidP="0002111A"/>
    <w:p w:rsidR="00D82CBE" w:rsidRPr="00216BF1" w:rsidRDefault="00D82CBE" w:rsidP="0002111A"/>
    <w:p w:rsidR="00D82CBE" w:rsidRPr="00216BF1" w:rsidRDefault="00D82CBE" w:rsidP="0002111A"/>
    <w:p w:rsidR="00D82CBE" w:rsidRPr="00216BF1" w:rsidRDefault="00D82CBE" w:rsidP="0002111A"/>
    <w:p w:rsidR="00D82CBE" w:rsidRDefault="00D82CBE" w:rsidP="0002111A">
      <w:pPr>
        <w:rPr>
          <w:rStyle w:val="googqs-tidbit1"/>
        </w:rPr>
      </w:pPr>
      <w:r>
        <w:rPr>
          <w:rStyle w:val="googqs-tidbit1"/>
        </w:rPr>
        <w:br w:type="page"/>
      </w:r>
    </w:p>
    <w:p w:rsidR="00D82CBE" w:rsidRPr="00216BF1" w:rsidRDefault="00D82CBE" w:rsidP="0002111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Oprava - </w:t>
      </w:r>
      <w:r w:rsidRPr="00216BF1">
        <w:rPr>
          <w:b/>
          <w:bCs/>
          <w:sz w:val="24"/>
          <w:szCs w:val="24"/>
          <w:u w:val="single"/>
        </w:rPr>
        <w:t>2. čtvrtletní písemná práce z matekmatiky pro 7. ročník</w:t>
      </w:r>
      <w:r w:rsidRPr="00216BF1">
        <w:rPr>
          <w:b/>
          <w:bCs/>
          <w:sz w:val="24"/>
          <w:szCs w:val="24"/>
        </w:rPr>
        <w:tab/>
      </w:r>
      <w:r w:rsidRPr="00216BF1">
        <w:rPr>
          <w:b/>
          <w:bCs/>
          <w:sz w:val="24"/>
          <w:szCs w:val="24"/>
        </w:rPr>
        <w:tab/>
        <w:t>skupina: A</w:t>
      </w:r>
    </w:p>
    <w:p w:rsidR="00D82CBE" w:rsidRPr="00216BF1" w:rsidRDefault="00D82CBE" w:rsidP="0002111A">
      <w:r w:rsidRPr="00216BF1">
        <w:t>1)</w:t>
      </w:r>
      <w:r w:rsidRPr="00216BF1">
        <w:tab/>
        <w:t xml:space="preserve">a) </w:t>
      </w:r>
      <w:r w:rsidRPr="00216BF1">
        <w:rPr>
          <w:rFonts w:ascii="Arial" w:hAnsi="Arial" w:cs="Arial"/>
        </w:rPr>
        <w:t>‌‌│</w:t>
      </w:r>
      <w:r w:rsidRPr="00216BF1">
        <w:t>-42</w:t>
      </w:r>
      <w:r w:rsidRPr="00216BF1">
        <w:rPr>
          <w:rFonts w:ascii="Arial" w:hAnsi="Arial" w:cs="Arial"/>
        </w:rPr>
        <w:t>│</w:t>
      </w:r>
      <w:r w:rsidRPr="00216BF1">
        <w:t>=</w:t>
      </w:r>
      <w:r>
        <w:t xml:space="preserve"> 42</w:t>
      </w:r>
      <w:r w:rsidRPr="00216BF1">
        <w:tab/>
        <w:t xml:space="preserve">b) </w:t>
      </w:r>
      <w:r w:rsidRPr="00216BF1">
        <w:rPr>
          <w:rFonts w:ascii="Arial" w:hAnsi="Arial" w:cs="Arial"/>
        </w:rPr>
        <w:t>│</w:t>
      </w:r>
      <w:r w:rsidRPr="00216BF1">
        <w:t>36</w:t>
      </w:r>
      <w:r w:rsidRPr="00216BF1">
        <w:rPr>
          <w:rFonts w:ascii="Arial" w:hAnsi="Arial" w:cs="Arial"/>
        </w:rPr>
        <w:t>│</w:t>
      </w:r>
      <w:r w:rsidRPr="00216BF1">
        <w:t>=</w:t>
      </w:r>
      <w:r>
        <w:t xml:space="preserve"> 36</w:t>
      </w:r>
    </w:p>
    <w:p w:rsidR="00D82CBE" w:rsidRPr="00216BF1" w:rsidRDefault="00D82CBE" w:rsidP="0002111A">
      <w:r>
        <w:t>2)</w:t>
      </w:r>
      <w:r w:rsidRPr="00216BF1">
        <w:tab/>
      </w:r>
      <w:r>
        <w:tab/>
      </w:r>
      <w:r w:rsidRPr="00216BF1">
        <w:t>a)</w:t>
      </w:r>
      <w:r w:rsidRPr="006D124E">
        <w:t xml:space="preserve"> </w:t>
      </w:r>
      <w:r w:rsidRPr="00216BF1">
        <w:t>opačné číslo k</w:t>
      </w:r>
      <w:r>
        <w:t> </w:t>
      </w:r>
      <w:r w:rsidRPr="00216BF1">
        <w:t>328</w:t>
      </w:r>
      <w:r>
        <w:t xml:space="preserve"> je -328</w:t>
      </w:r>
      <w:r w:rsidRPr="00216BF1">
        <w:tab/>
      </w:r>
      <w:r w:rsidRPr="00216BF1">
        <w:tab/>
        <w:t xml:space="preserve">b) opačné číslo k </w:t>
      </w:r>
      <w:r>
        <w:t xml:space="preserve"> </w:t>
      </w:r>
      <w:r w:rsidRPr="00216BF1">
        <w:t>-77</w:t>
      </w:r>
      <w:r>
        <w:t xml:space="preserve"> je 77</w:t>
      </w:r>
    </w:p>
    <w:p w:rsidR="00D82CBE" w:rsidRPr="00216BF1" w:rsidRDefault="00D82CBE" w:rsidP="0002111A">
      <w:r w:rsidRPr="00216BF1">
        <w:t>3)</w:t>
      </w:r>
      <w:r w:rsidRPr="00216BF1">
        <w:tab/>
        <w:t xml:space="preserve">a) 7,8 </w:t>
      </w:r>
      <w:r>
        <w:t>&lt;</w:t>
      </w:r>
      <w:r w:rsidRPr="00216BF1">
        <w:t xml:space="preserve"> 7,9</w:t>
      </w:r>
      <w:r w:rsidRPr="00216BF1">
        <w:tab/>
        <w:t xml:space="preserve">b) -2,6 </w:t>
      </w:r>
      <w:r>
        <w:t>&lt;</w:t>
      </w:r>
      <w:r w:rsidRPr="00216BF1">
        <w:t xml:space="preserve"> -2,3</w:t>
      </w:r>
      <w:r w:rsidRPr="00216BF1">
        <w:tab/>
        <w:t xml:space="preserve">c) 0,9 </w:t>
      </w:r>
      <w:r>
        <w:t>&gt;</w:t>
      </w:r>
      <w:r w:rsidRPr="00216BF1">
        <w:t xml:space="preserve">-5,4 </w:t>
      </w:r>
      <w:r w:rsidRPr="00216BF1">
        <w:tab/>
        <w:t xml:space="preserve">d) -32,36 </w:t>
      </w:r>
      <w:r>
        <w:t>&lt;</w:t>
      </w:r>
      <w:r w:rsidRPr="00216BF1">
        <w:t xml:space="preserve"> -23,15</w:t>
      </w:r>
    </w:p>
    <w:p w:rsidR="00D82CBE" w:rsidRPr="00216BF1" w:rsidRDefault="00D82CBE" w:rsidP="0002111A">
      <w:pPr>
        <w:spacing w:after="0" w:line="240" w:lineRule="auto"/>
      </w:pPr>
      <w:r w:rsidRPr="00216BF1">
        <w:t>4)</w:t>
      </w:r>
      <w:r w:rsidRPr="00216BF1">
        <w:tab/>
      </w:r>
    </w:p>
    <w:p w:rsidR="00D82CBE" w:rsidRPr="00216BF1" w:rsidRDefault="00D82CBE" w:rsidP="0002111A">
      <w:pPr>
        <w:spacing w:line="240" w:lineRule="auto"/>
        <w:ind w:firstLine="708"/>
        <w:rPr>
          <w:b/>
          <w:bCs/>
        </w:rPr>
      </w:pPr>
      <w:r>
        <w:t>a) -18 + (-21)= -39</w:t>
      </w:r>
      <w:r>
        <w:tab/>
      </w:r>
      <w:r w:rsidRPr="00216BF1">
        <w:t>b) -25 + 19 =</w:t>
      </w:r>
      <w:r>
        <w:t xml:space="preserve"> -6</w:t>
      </w:r>
      <w:r w:rsidRPr="00216BF1">
        <w:t xml:space="preserve"> </w:t>
      </w:r>
      <w:r w:rsidRPr="00216BF1">
        <w:tab/>
      </w:r>
      <w:r w:rsidRPr="00216BF1">
        <w:tab/>
        <w:t>c) -4,4 – 2,6 =</w:t>
      </w:r>
      <w:r>
        <w:t xml:space="preserve"> -7</w:t>
      </w:r>
      <w:r>
        <w:tab/>
      </w:r>
      <w:r w:rsidRPr="00216BF1">
        <w:t xml:space="preserve">d) </w:t>
      </w:r>
      <w:r w:rsidRPr="00170A0C">
        <w:rPr>
          <w:b/>
          <w:bCs/>
        </w:rPr>
        <w:fldChar w:fldCharType="begin"/>
      </w:r>
      <w:r w:rsidRPr="00170A0C">
        <w:rPr>
          <w:b/>
          <w:bCs/>
        </w:rPr>
        <w:instrText xml:space="preserve"> QUOTE </w:instrText>
      </w:r>
      <w:r w:rsidRPr="00170A0C">
        <w:pict>
          <v:shape id="_x0000_i1037" type="#_x0000_t75" style="width:132.75pt;height:23.25pt">
            <v:imagedata r:id="rId13" o:title="" chromakey="white"/>
          </v:shape>
        </w:pict>
      </w:r>
      <w:r w:rsidRPr="00170A0C">
        <w:rPr>
          <w:b/>
          <w:bCs/>
        </w:rPr>
        <w:instrText xml:space="preserve"> </w:instrText>
      </w:r>
      <w:r w:rsidRPr="00170A0C">
        <w:rPr>
          <w:b/>
          <w:bCs/>
        </w:rPr>
        <w:fldChar w:fldCharType="separate"/>
      </w:r>
      <w:r w:rsidRPr="00170A0C">
        <w:pict>
          <v:shape id="_x0000_i1038" type="#_x0000_t75" style="width:132.75pt;height:23.25pt">
            <v:imagedata r:id="rId13" o:title="" chromakey="white"/>
          </v:shape>
        </w:pict>
      </w:r>
      <w:r w:rsidRPr="00170A0C">
        <w:rPr>
          <w:b/>
          <w:bCs/>
        </w:rPr>
        <w:fldChar w:fldCharType="end"/>
      </w:r>
    </w:p>
    <w:p w:rsidR="00D82CBE" w:rsidRPr="00216BF1" w:rsidRDefault="00D82CBE" w:rsidP="0002111A">
      <w:pPr>
        <w:spacing w:after="0"/>
      </w:pPr>
      <w:r w:rsidRPr="00216BF1">
        <w:t xml:space="preserve">5) </w:t>
      </w:r>
    </w:p>
    <w:p w:rsidR="00D82CBE" w:rsidRDefault="00D82CBE" w:rsidP="0002111A">
      <w:pPr>
        <w:spacing w:after="0"/>
        <w:ind w:firstLine="708"/>
        <w:rPr>
          <w:b/>
          <w:bCs/>
        </w:rPr>
      </w:pPr>
      <w:r>
        <w:rPr>
          <w:noProof/>
        </w:rPr>
        <w:pict>
          <v:shape id="Textové pole 272" o:spid="_x0000_s1054" type="#_x0000_t202" style="position:absolute;left:0;text-align:left;margin-left:385.05pt;margin-top:21.35pt;width:93.75pt;height:78pt;z-index:251644928;visibility:visible" filled="f" stroked="f">
            <v:textbox>
              <w:txbxContent>
                <w:p w:rsidR="00D82CBE" w:rsidRDefault="00D82CBE" w:rsidP="0002111A">
                  <w:r>
                    <w:t xml:space="preserve"> </w:t>
                  </w:r>
                  <w:r w:rsidRPr="00170A0C">
                    <w:fldChar w:fldCharType="begin"/>
                  </w:r>
                  <w:r w:rsidRPr="00170A0C">
                    <w:instrText xml:space="preserve"> QUOTE </w:instrText>
                  </w:r>
                  <w:r w:rsidRPr="00170A0C">
                    <w:pict>
                      <v:shape id="_x0000_i1041" type="#_x0000_t75" style="width:175.5pt;height:24.75pt">
                        <v:imagedata r:id="rId14" o:title="" chromakey="white"/>
                      </v:shape>
                    </w:pict>
                  </w:r>
                  <w:r w:rsidRPr="00170A0C">
                    <w:instrText xml:space="preserve"> </w:instrText>
                  </w:r>
                  <w:r w:rsidRPr="00170A0C">
                    <w:fldChar w:fldCharType="separate"/>
                  </w:r>
                  <w:r w:rsidRPr="00170A0C">
                    <w:pict>
                      <v:shape id="_x0000_i1042" type="#_x0000_t75" style="width:175.5pt;height:24.75pt">
                        <v:imagedata r:id="rId14" o:title="" chromakey="white"/>
                      </v:shape>
                    </w:pict>
                  </w:r>
                  <w:r w:rsidRPr="00170A0C">
                    <w:fldChar w:fldCharType="end"/>
                  </w:r>
                  <w:r>
                    <w:t xml:space="preserve"> </w:t>
                  </w:r>
                </w:p>
              </w:txbxContent>
            </v:textbox>
          </v:shape>
        </w:pict>
      </w:r>
      <w:r w:rsidRPr="00216BF1">
        <w:t>a) -3 . (-9)=</w:t>
      </w:r>
      <w:r>
        <w:t xml:space="preserve"> 27</w:t>
      </w:r>
      <w:r w:rsidRPr="00216BF1">
        <w:tab/>
      </w:r>
      <w:r w:rsidRPr="00216BF1">
        <w:tab/>
        <w:t xml:space="preserve">b) (-0,9) : 0,4 = </w:t>
      </w:r>
      <w:r>
        <w:t>/.10</w:t>
      </w:r>
      <w:r>
        <w:tab/>
      </w:r>
      <w:r w:rsidRPr="00216BF1">
        <w:t xml:space="preserve">c)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43" type="#_x0000_t75" style="width:119.25pt;height:26.25pt">
            <v:imagedata r:id="rId15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44" type="#_x0000_t75" style="width:119.25pt;height:26.25pt">
            <v:imagedata r:id="rId15" o:title="" chromakey="white"/>
          </v:shape>
        </w:pict>
      </w:r>
      <w:r w:rsidRPr="00170A0C">
        <w:fldChar w:fldCharType="end"/>
      </w:r>
      <w:r w:rsidRPr="00216BF1">
        <w:tab/>
      </w:r>
      <w:r>
        <w:t xml:space="preserve"> </w:t>
      </w:r>
      <w:r w:rsidRPr="00216BF1">
        <w:t>d)</w:t>
      </w:r>
      <w:r w:rsidRPr="00216BF1">
        <w:rPr>
          <w:b/>
          <w:bCs/>
        </w:rPr>
        <w:t xml:space="preserve"> </w:t>
      </w:r>
      <w:r w:rsidRPr="00170A0C">
        <w:rPr>
          <w:b/>
          <w:bCs/>
        </w:rPr>
        <w:fldChar w:fldCharType="begin"/>
      </w:r>
      <w:r w:rsidRPr="00170A0C">
        <w:rPr>
          <w:b/>
          <w:bCs/>
        </w:rPr>
        <w:instrText xml:space="preserve"> QUOTE </w:instrText>
      </w:r>
      <w:r w:rsidRPr="00170A0C">
        <w:pict>
          <v:shape id="_x0000_i1045" type="#_x0000_t75" style="width:63.75pt;height:26.25pt">
            <v:imagedata r:id="rId10" o:title="" chromakey="white"/>
          </v:shape>
        </w:pict>
      </w:r>
      <w:r w:rsidRPr="00170A0C">
        <w:rPr>
          <w:b/>
          <w:bCs/>
        </w:rPr>
        <w:instrText xml:space="preserve"> </w:instrText>
      </w:r>
      <w:r w:rsidRPr="00170A0C">
        <w:rPr>
          <w:b/>
          <w:bCs/>
        </w:rPr>
        <w:fldChar w:fldCharType="separate"/>
      </w:r>
      <w:r w:rsidRPr="00170A0C">
        <w:pict>
          <v:shape id="_x0000_i1046" type="#_x0000_t75" style="width:63.75pt;height:26.25pt">
            <v:imagedata r:id="rId10" o:title="" chromakey="white"/>
          </v:shape>
        </w:pict>
      </w:r>
      <w:r w:rsidRPr="00170A0C">
        <w:rPr>
          <w:b/>
          <w:bCs/>
        </w:rPr>
        <w:fldChar w:fldCharType="end"/>
      </w:r>
    </w:p>
    <w:p w:rsidR="00D82CBE" w:rsidRDefault="00D82CBE" w:rsidP="0002111A">
      <w:pPr>
        <w:spacing w:after="0"/>
        <w:ind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6D124E">
        <w:t xml:space="preserve">      -9:4=</w:t>
      </w:r>
      <w:r>
        <w:t>-2,25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2CBE" w:rsidRDefault="00D82CBE" w:rsidP="0002111A">
      <w:pPr>
        <w:ind w:firstLine="708"/>
      </w:pPr>
      <w:r>
        <w:tab/>
      </w:r>
      <w:r>
        <w:tab/>
      </w:r>
      <w:r>
        <w:tab/>
        <w:t xml:space="preserve">    </w:t>
      </w:r>
      <w:r w:rsidRPr="00216BF1">
        <w:t xml:space="preserve"> (-0,9) : 0,4 =</w:t>
      </w:r>
      <w:r>
        <w:t xml:space="preserve"> -2,25</w:t>
      </w:r>
    </w:p>
    <w:p w:rsidR="00D82CBE" w:rsidRPr="006D124E" w:rsidRDefault="00D82CBE" w:rsidP="0002111A">
      <w:pPr>
        <w:ind w:firstLine="708"/>
      </w:pPr>
      <w:r>
        <w:rPr>
          <w:noProof/>
        </w:rPr>
        <w:pict>
          <v:shape id="Textové pole 271" o:spid="_x0000_s1055" type="#_x0000_t202" style="position:absolute;left:0;text-align:left;margin-left:201.1pt;margin-top:17.95pt;width:130.5pt;height:59.25pt;z-index:251646976;visibility:visible" filled="f" stroked="f">
            <v:textbox>
              <w:txbxContent>
                <w:p w:rsidR="00D82CBE" w:rsidRDefault="00D82CBE" w:rsidP="0002111A">
                  <w:pPr>
                    <w:spacing w:after="0"/>
                  </w:pPr>
                  <w:r w:rsidRPr="00216BF1">
                    <w:t>b) 4,2 – 1,2 . (7,8 – 12,4) =</w:t>
                  </w:r>
                </w:p>
                <w:p w:rsidR="00D82CBE" w:rsidRDefault="00D82CBE" w:rsidP="0002111A">
                  <w:pPr>
                    <w:spacing w:after="0"/>
                  </w:pPr>
                  <w:r>
                    <w:t xml:space="preserve"> = 4,2 – 1,2 . (-4,6) =</w:t>
                  </w:r>
                </w:p>
                <w:p w:rsidR="00D82CBE" w:rsidRDefault="00D82CBE" w:rsidP="0002111A">
                  <w:pPr>
                    <w:spacing w:after="0"/>
                  </w:pPr>
                  <w:r>
                    <w:t xml:space="preserve"> = 4,2 + 5,52 = </w:t>
                  </w:r>
                  <w:r w:rsidRPr="006D124E">
                    <w:rPr>
                      <w:u w:val="double"/>
                    </w:rPr>
                    <w:t>9,72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70" o:spid="_x0000_s1056" type="#_x0000_t202" style="position:absolute;left:0;text-align:left;margin-left:21.6pt;margin-top:17.95pt;width:130.5pt;height:59.25pt;z-index:251645952;visibility:visible" filled="f" stroked="f">
            <v:textbox>
              <w:txbxContent>
                <w:p w:rsidR="00D82CBE" w:rsidRDefault="00D82CBE" w:rsidP="0002111A">
                  <w:pPr>
                    <w:spacing w:after="0"/>
                  </w:pPr>
                  <w:r>
                    <w:t xml:space="preserve">a) </w:t>
                  </w:r>
                  <w:r w:rsidRPr="00216BF1">
                    <w:t>(-20,8 – 11,7) – 6,5 =</w:t>
                  </w:r>
                </w:p>
                <w:p w:rsidR="00D82CBE" w:rsidRDefault="00D82CBE" w:rsidP="0002111A">
                  <w:pPr>
                    <w:spacing w:after="0"/>
                  </w:pPr>
                  <w:r>
                    <w:t xml:space="preserve"> = -32,5 – 6,5 = </w:t>
                  </w:r>
                  <w:r w:rsidRPr="006D124E">
                    <w:rPr>
                      <w:u w:val="double"/>
                    </w:rPr>
                    <w:t>-39</w:t>
                  </w:r>
                </w:p>
              </w:txbxContent>
            </v:textbox>
          </v:shape>
        </w:pict>
      </w:r>
    </w:p>
    <w:p w:rsidR="00D82CBE" w:rsidRDefault="00D82CBE" w:rsidP="0002111A">
      <w:r>
        <w:t xml:space="preserve">6) </w:t>
      </w:r>
      <w:r w:rsidRPr="00216BF1">
        <w:tab/>
        <w:t xml:space="preserve"> </w:t>
      </w:r>
    </w:p>
    <w:p w:rsidR="00D82CBE" w:rsidRPr="00216BF1" w:rsidRDefault="00D82CBE" w:rsidP="0002111A"/>
    <w:p w:rsidR="00D82CBE" w:rsidRPr="00216BF1" w:rsidRDefault="00D82CBE" w:rsidP="0002111A">
      <w:r>
        <w:t xml:space="preserve">7) </w:t>
      </w:r>
    </w:p>
    <w:p w:rsidR="00D82CBE" w:rsidRDefault="00D82CBE" w:rsidP="0002111A">
      <w:pPr>
        <w:spacing w:after="0"/>
      </w:pPr>
      <w:r>
        <w:t>max. teplota …. 427°C</w:t>
      </w:r>
    </w:p>
    <w:p w:rsidR="00D82CBE" w:rsidRDefault="00D82CBE" w:rsidP="0002111A">
      <w:pPr>
        <w:spacing w:after="0"/>
      </w:pPr>
      <w:r>
        <w:t>min. teplota … -183°C</w:t>
      </w:r>
    </w:p>
    <w:p w:rsidR="00D82CBE" w:rsidRDefault="00D82CBE" w:rsidP="0002111A">
      <w:pPr>
        <w:rPr>
          <w:u w:val="single"/>
        </w:rPr>
      </w:pPr>
      <w:r w:rsidRPr="006D124E">
        <w:rPr>
          <w:u w:val="single"/>
        </w:rPr>
        <w:t>rozdíl teplot … x</w:t>
      </w:r>
      <w:r>
        <w:rPr>
          <w:u w:val="single"/>
        </w:rPr>
        <w:t xml:space="preserve"> °C</w:t>
      </w:r>
      <w:r w:rsidRPr="006D124E">
        <w:rPr>
          <w:u w:val="single"/>
        </w:rPr>
        <w:tab/>
      </w:r>
    </w:p>
    <w:p w:rsidR="00D82CBE" w:rsidRDefault="00D82CBE" w:rsidP="0002111A">
      <w:pPr>
        <w:rPr>
          <w:u w:val="double"/>
        </w:rPr>
      </w:pPr>
      <w:r>
        <w:t xml:space="preserve">x= 427 – (-183)= </w:t>
      </w:r>
      <w:r w:rsidRPr="006D124E">
        <w:rPr>
          <w:u w:val="double"/>
        </w:rPr>
        <w:t>610°C</w:t>
      </w:r>
    </w:p>
    <w:p w:rsidR="00D82CBE" w:rsidRDefault="00D82CBE" w:rsidP="0002111A">
      <w:r>
        <w:t>Rozdíl teplot na povrchu Merkuru dosahuje 610°C.</w:t>
      </w:r>
    </w:p>
    <w:p w:rsidR="00D82CBE" w:rsidRPr="00216BF1" w:rsidRDefault="00D82CBE" w:rsidP="0002111A">
      <w:r>
        <w:rPr>
          <w:noProof/>
        </w:rPr>
        <w:pict>
          <v:shape id="Textové pole 269" o:spid="_x0000_s1057" type="#_x0000_t202" style="position:absolute;margin-left:69.6pt;margin-top:12.9pt;width:33.45pt;height:28.5pt;z-index:251653120;visibility:visible" filled="f" stroked="f">
            <v:textbox>
              <w:txbxContent>
                <w:p w:rsidR="00D82CBE" w:rsidRDefault="00D82CBE" w:rsidP="0002111A">
                  <w: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68" o:spid="_x0000_s1058" type="#_x0000_t202" style="position:absolute;margin-left:240.3pt;margin-top:21.15pt;width:33.45pt;height:28.5pt;z-index:251652096;visibility:visible" filled="f" stroked="f">
            <v:textbox>
              <w:txbxContent>
                <w:p w:rsidR="00D82CBE" w:rsidRDefault="00D82CBE" w:rsidP="0002111A">
                  <w:r>
                    <w:t>M</w:t>
                  </w:r>
                </w:p>
              </w:txbxContent>
            </v:textbox>
          </v:shape>
        </w:pict>
      </w:r>
      <w:r>
        <w:rPr>
          <w:noProof/>
        </w:rPr>
        <w:pict>
          <v:shape id="Obrázek 1" o:spid="_x0000_s1059" type="#_x0000_t75" style="position:absolute;margin-left:35.55pt;margin-top:24.9pt;width:313.5pt;height:152.25pt;z-index:-251668480;visibility:visible">
            <v:imagedata r:id="rId16" o:title=""/>
          </v:shape>
        </w:pict>
      </w:r>
      <w:r>
        <w:t>8</w:t>
      </w:r>
      <w:r w:rsidRPr="00216BF1">
        <w:t>) Narýsuj si podobný obrázek a sestroj obraz čtyřúhelníku ve středové souměrnosti se středem S.</w:t>
      </w:r>
    </w:p>
    <w:p w:rsidR="00D82CBE" w:rsidRPr="00216BF1" w:rsidRDefault="00D82CBE" w:rsidP="0002111A"/>
    <w:p w:rsidR="00D82CBE" w:rsidRPr="00216BF1" w:rsidRDefault="00D82CBE" w:rsidP="0002111A">
      <w:r>
        <w:rPr>
          <w:noProof/>
        </w:rPr>
        <w:pict>
          <v:shape id="Textové pole 267" o:spid="_x0000_s1060" type="#_x0000_t202" style="position:absolute;margin-left:175.05pt;margin-top:21.25pt;width:33.45pt;height:28.5pt;z-index:251658240;visibility:visible" filled="f" stroked="f">
            <v:textbox>
              <w:txbxContent>
                <w:p w:rsidR="00D82CBE" w:rsidRDefault="00D82CBE" w:rsidP="0002111A">
                  <w:r>
                    <w:t>L´</w:t>
                  </w:r>
                </w:p>
              </w:txbxContent>
            </v:textbox>
          </v:shape>
        </w:pict>
      </w:r>
    </w:p>
    <w:p w:rsidR="00D82CBE" w:rsidRPr="00216BF1" w:rsidRDefault="00D82CBE" w:rsidP="0002111A">
      <w:r>
        <w:rPr>
          <w:noProof/>
        </w:rPr>
        <w:pict>
          <v:shape id="Textové pole 266" o:spid="_x0000_s1061" type="#_x0000_t202" style="position:absolute;margin-left:175.05pt;margin-top:14.55pt;width:33.45pt;height:28.5pt;z-index:251657216;visibility:visible" filled="f" stroked="f">
            <v:textbox>
              <w:txbxContent>
                <w:p w:rsidR="00D82CBE" w:rsidRDefault="00D82CBE" w:rsidP="0002111A">
                  <w:r>
                    <w:t>S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65" o:spid="_x0000_s1062" type="#_x0000_t202" style="position:absolute;margin-left:335.35pt;margin-top:10.05pt;width:33.45pt;height:28.5pt;z-index:251656192;visibility:visible" filled="f" stroked="f">
            <v:textbox>
              <w:txbxContent>
                <w:p w:rsidR="00D82CBE" w:rsidRDefault="00D82CBE" w:rsidP="0002111A">
                  <w:r>
                    <w:t>K´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64" o:spid="_x0000_s1063" type="#_x0000_t202" style="position:absolute;margin-left:21.6pt;margin-top:24.3pt;width:33.45pt;height:28.5pt;z-index:251650048;visibility:visible" filled="f" stroked="f">
            <v:textbox>
              <w:txbxContent>
                <w:p w:rsidR="00D82CBE" w:rsidRDefault="00D82CBE" w:rsidP="0002111A">
                  <w:r>
                    <w:t>K</w:t>
                  </w:r>
                </w:p>
              </w:txbxContent>
            </v:textbox>
          </v:shape>
        </w:pict>
      </w:r>
    </w:p>
    <w:p w:rsidR="00D82CBE" w:rsidRPr="00216BF1" w:rsidRDefault="00D82CBE" w:rsidP="0002111A">
      <w:r>
        <w:rPr>
          <w:noProof/>
        </w:rPr>
        <w:pict>
          <v:shape id="Textové pole 263" o:spid="_x0000_s1064" type="#_x0000_t202" style="position:absolute;margin-left:187.05pt;margin-top:6.35pt;width:33.45pt;height:28.5pt;z-index:251651072;visibility:visible" filled="f" stroked="f">
            <v:textbox>
              <w:txbxContent>
                <w:p w:rsidR="00D82CBE" w:rsidRDefault="00D82CBE" w:rsidP="0002111A">
                  <w:r>
                    <w:t>L</w:t>
                  </w:r>
                </w:p>
              </w:txbxContent>
            </v:textbox>
          </v:shape>
        </w:pict>
      </w:r>
    </w:p>
    <w:p w:rsidR="00D82CBE" w:rsidRDefault="00D82CBE" w:rsidP="0002111A"/>
    <w:p w:rsidR="00D82CBE" w:rsidRDefault="00D82CBE" w:rsidP="0002111A">
      <w:r>
        <w:rPr>
          <w:noProof/>
        </w:rPr>
        <w:pict>
          <v:shape id="Textové pole 262" o:spid="_x0000_s1065" type="#_x0000_t202" style="position:absolute;margin-left:282.3pt;margin-top:11.75pt;width:33.45pt;height:28.5pt;z-index:251655168;visibility:visible" filled="f" stroked="f">
            <v:textbox>
              <w:txbxContent>
                <w:p w:rsidR="00D82CBE" w:rsidRDefault="00D82CBE" w:rsidP="0002111A">
                  <w:r>
                    <w:t>N´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61" o:spid="_x0000_s1066" type="#_x0000_t202" style="position:absolute;margin-left:129.6pt;margin-top:11.75pt;width:33.45pt;height:28.5pt;z-index:251654144;visibility:visible" filled="f" stroked="f">
            <v:textbox>
              <w:txbxContent>
                <w:p w:rsidR="00D82CBE" w:rsidRDefault="00D82CBE" w:rsidP="0002111A">
                  <w:r>
                    <w:t>M´</w:t>
                  </w:r>
                </w:p>
              </w:txbxContent>
            </v:textbox>
          </v:shape>
        </w:pict>
      </w:r>
    </w:p>
    <w:p w:rsidR="00D82CBE" w:rsidRPr="006D124E" w:rsidRDefault="00D82CBE" w:rsidP="0002111A">
      <w:pPr>
        <w:rPr>
          <w:u w:val="single"/>
        </w:rPr>
      </w:pPr>
    </w:p>
    <w:p w:rsidR="00D82CBE" w:rsidRPr="00216BF1" w:rsidRDefault="00D82CBE" w:rsidP="0002111A">
      <w:pPr>
        <w:jc w:val="center"/>
        <w:rPr>
          <w:sz w:val="24"/>
          <w:szCs w:val="24"/>
        </w:rPr>
      </w:pPr>
      <w:r w:rsidRPr="009B4B6F">
        <w:rPr>
          <w:b/>
          <w:bCs/>
          <w:sz w:val="28"/>
          <w:szCs w:val="28"/>
          <w:u w:val="single"/>
        </w:rPr>
        <w:t>Oprava - 2. čtvrtletní písemná práce z matematiky pro 7. ročník</w:t>
      </w:r>
      <w:r w:rsidRPr="00216BF1">
        <w:rPr>
          <w:sz w:val="24"/>
          <w:szCs w:val="24"/>
          <w:u w:val="single"/>
        </w:rPr>
        <w:tab/>
      </w:r>
      <w:r w:rsidRPr="00216BF1">
        <w:rPr>
          <w:sz w:val="24"/>
          <w:szCs w:val="24"/>
        </w:rPr>
        <w:tab/>
        <w:t xml:space="preserve">skupina: </w:t>
      </w:r>
      <w:r>
        <w:rPr>
          <w:sz w:val="24"/>
          <w:szCs w:val="24"/>
        </w:rPr>
        <w:t>B</w:t>
      </w:r>
    </w:p>
    <w:p w:rsidR="00D82CBE" w:rsidRPr="00216BF1" w:rsidRDefault="00D82CBE" w:rsidP="0002111A">
      <w:r w:rsidRPr="00216BF1">
        <w:t>1)</w:t>
      </w:r>
      <w:r w:rsidRPr="00216BF1">
        <w:tab/>
        <w:t xml:space="preserve">a) </w:t>
      </w:r>
      <w:r w:rsidRPr="00216BF1">
        <w:rPr>
          <w:rFonts w:ascii="Arial" w:hAnsi="Arial" w:cs="Arial"/>
        </w:rPr>
        <w:t>‌‌│</w:t>
      </w:r>
      <w:r w:rsidRPr="00216BF1">
        <w:t>4</w:t>
      </w:r>
      <w:r>
        <w:t>5</w:t>
      </w:r>
      <w:r w:rsidRPr="00216BF1">
        <w:rPr>
          <w:rFonts w:ascii="Arial" w:hAnsi="Arial" w:cs="Arial"/>
        </w:rPr>
        <w:t>│</w:t>
      </w:r>
      <w:r w:rsidRPr="00216BF1">
        <w:t>=</w:t>
      </w:r>
      <w:r>
        <w:t xml:space="preserve"> 45</w:t>
      </w:r>
      <w:r w:rsidRPr="00216BF1">
        <w:tab/>
        <w:t xml:space="preserve">b) </w:t>
      </w:r>
      <w:r w:rsidRPr="00216BF1">
        <w:rPr>
          <w:rFonts w:ascii="Arial" w:hAnsi="Arial" w:cs="Arial"/>
        </w:rPr>
        <w:t>│</w:t>
      </w:r>
      <w:r>
        <w:rPr>
          <w:rFonts w:ascii="Arial" w:hAnsi="Arial" w:cs="Arial"/>
        </w:rPr>
        <w:t>-</w:t>
      </w:r>
      <w:r>
        <w:t>2</w:t>
      </w:r>
      <w:r w:rsidRPr="00216BF1">
        <w:t>6</w:t>
      </w:r>
      <w:r w:rsidRPr="00216BF1">
        <w:rPr>
          <w:rFonts w:ascii="Arial" w:hAnsi="Arial" w:cs="Arial"/>
        </w:rPr>
        <w:t>│</w:t>
      </w:r>
      <w:r w:rsidRPr="00216BF1">
        <w:t>=</w:t>
      </w:r>
      <w:r>
        <w:t xml:space="preserve"> 26</w:t>
      </w:r>
    </w:p>
    <w:p w:rsidR="00D82CBE" w:rsidRPr="00216BF1" w:rsidRDefault="00D82CBE" w:rsidP="0002111A">
      <w:r w:rsidRPr="00216BF1">
        <w:t>2)</w:t>
      </w:r>
      <w:r>
        <w:tab/>
      </w:r>
      <w:r w:rsidRPr="00216BF1">
        <w:t>a) opačné číslo k</w:t>
      </w:r>
      <w:r>
        <w:t xml:space="preserve"> -23</w:t>
      </w:r>
      <w:r w:rsidRPr="00216BF1">
        <w:t>8</w:t>
      </w:r>
      <w:r>
        <w:t xml:space="preserve"> je 238</w:t>
      </w:r>
      <w:r w:rsidRPr="00216BF1">
        <w:tab/>
      </w:r>
      <w:r w:rsidRPr="00216BF1">
        <w:tab/>
        <w:t>b) opačné číslo k</w:t>
      </w:r>
      <w:r>
        <w:t> 66 je -66</w:t>
      </w:r>
    </w:p>
    <w:p w:rsidR="00D82CBE" w:rsidRPr="00216BF1" w:rsidRDefault="00D82CBE" w:rsidP="0002111A">
      <w:r w:rsidRPr="00216BF1">
        <w:t>3</w:t>
      </w:r>
      <w:r>
        <w:t>)</w:t>
      </w:r>
      <w:r>
        <w:tab/>
        <w:t>a) 6</w:t>
      </w:r>
      <w:r w:rsidRPr="00216BF1">
        <w:t xml:space="preserve">,8 </w:t>
      </w:r>
      <w:r>
        <w:t>&lt;</w:t>
      </w:r>
      <w:r w:rsidRPr="00216BF1">
        <w:t xml:space="preserve"> </w:t>
      </w:r>
      <w:r>
        <w:t>6,9</w:t>
      </w:r>
      <w:r>
        <w:tab/>
        <w:t>b) -7,6 &lt; -7</w:t>
      </w:r>
      <w:r w:rsidRPr="00216BF1">
        <w:t>,3</w:t>
      </w:r>
      <w:r w:rsidRPr="00216BF1">
        <w:tab/>
        <w:t xml:space="preserve">c) -5,4 </w:t>
      </w:r>
      <w:r>
        <w:t xml:space="preserve">&lt; </w:t>
      </w:r>
      <w:r w:rsidRPr="00216BF1">
        <w:t>0,9</w:t>
      </w:r>
      <w:r>
        <w:tab/>
        <w:t>d) -52,36 &lt; -4</w:t>
      </w:r>
      <w:r w:rsidRPr="00216BF1">
        <w:t>3,15</w:t>
      </w:r>
    </w:p>
    <w:p w:rsidR="00D82CBE" w:rsidRPr="00216BF1" w:rsidRDefault="00D82CBE" w:rsidP="0002111A">
      <w:pPr>
        <w:spacing w:after="0" w:line="240" w:lineRule="auto"/>
      </w:pPr>
      <w:r w:rsidRPr="00216BF1">
        <w:t>4)</w:t>
      </w:r>
      <w:r w:rsidRPr="00216BF1">
        <w:tab/>
      </w:r>
    </w:p>
    <w:p w:rsidR="00D82CBE" w:rsidRDefault="00D82CBE" w:rsidP="0002111A">
      <w:pPr>
        <w:spacing w:line="240" w:lineRule="auto"/>
        <w:ind w:firstLine="708"/>
      </w:pPr>
      <w:r w:rsidRPr="00216BF1">
        <w:t>a) -</w:t>
      </w:r>
      <w:r>
        <w:t>21</w:t>
      </w:r>
      <w:r w:rsidRPr="00216BF1">
        <w:t xml:space="preserve"> + (-</w:t>
      </w:r>
      <w:r>
        <w:t>23</w:t>
      </w:r>
      <w:r w:rsidRPr="00216BF1">
        <w:t>)=</w:t>
      </w:r>
      <w:r>
        <w:t xml:space="preserve"> -44</w:t>
      </w:r>
      <w:r>
        <w:tab/>
      </w:r>
      <w:r w:rsidRPr="00216BF1">
        <w:t xml:space="preserve">b) -25 + </w:t>
      </w:r>
      <w:r>
        <w:t>29</w:t>
      </w:r>
      <w:r w:rsidRPr="00216BF1">
        <w:t xml:space="preserve"> = </w:t>
      </w:r>
      <w:r>
        <w:t>4</w:t>
      </w:r>
      <w:r>
        <w:tab/>
      </w:r>
      <w:r w:rsidRPr="00216BF1">
        <w:t>c) -</w:t>
      </w:r>
      <w:r>
        <w:t>2</w:t>
      </w:r>
      <w:r w:rsidRPr="00216BF1">
        <w:t>,4 – 2,6 =</w:t>
      </w:r>
      <w:r>
        <w:t xml:space="preserve"> -5</w:t>
      </w:r>
      <w:r>
        <w:tab/>
      </w:r>
      <w:r w:rsidRPr="00216BF1">
        <w:t xml:space="preserve">d)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47" type="#_x0000_t75" style="width:156pt;height:23.25pt">
            <v:imagedata r:id="rId17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48" type="#_x0000_t75" style="width:156pt;height:23.25pt">
            <v:imagedata r:id="rId17" o:title="" chromakey="white"/>
          </v:shape>
        </w:pict>
      </w:r>
      <w:r w:rsidRPr="00170A0C">
        <w:fldChar w:fldCharType="end"/>
      </w:r>
      <w:r>
        <w:t xml:space="preserve"> </w:t>
      </w:r>
    </w:p>
    <w:p w:rsidR="00D82CBE" w:rsidRPr="00216BF1" w:rsidRDefault="00D82CBE" w:rsidP="0002111A">
      <w:pPr>
        <w:spacing w:after="0"/>
      </w:pPr>
      <w:r w:rsidRPr="00216BF1">
        <w:t xml:space="preserve">5) </w:t>
      </w:r>
    </w:p>
    <w:p w:rsidR="00D82CBE" w:rsidRDefault="00D82CBE" w:rsidP="0002111A">
      <w:pPr>
        <w:ind w:firstLine="708"/>
      </w:pPr>
      <w:r>
        <w:rPr>
          <w:noProof/>
        </w:rPr>
        <w:pict>
          <v:shape id="Textové pole 260" o:spid="_x0000_s1067" type="#_x0000_t202" style="position:absolute;left:0;text-align:left;margin-left:351.3pt;margin-top:20.4pt;width:129pt;height:54pt;z-index:251661312;visibility:visible" filled="f" stroked="f">
            <v:textbox>
              <w:txbxContent>
                <w:p w:rsidR="00D82CBE" w:rsidRPr="006D124E" w:rsidRDefault="00D82CBE" w:rsidP="0002111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259" o:spid="_x0000_s1068" type="#_x0000_t202" style="position:absolute;left:0;text-align:left;margin-left:238.8pt;margin-top:20.4pt;width:104.25pt;height:68.25pt;z-index:251660288;visibility:visible" filled="f" stroked="f">
            <v:textbox>
              <w:txbxContent>
                <w:p w:rsidR="00D82CBE" w:rsidRPr="006D124E" w:rsidRDefault="00D82CBE" w:rsidP="0002111A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258" o:spid="_x0000_s1069" type="#_x0000_t202" style="position:absolute;left:0;text-align:left;margin-left:141.3pt;margin-top:16.65pt;width:104.25pt;height:80.25pt;z-index:251659264;visibility:visible" filled="f" stroked="f">
            <v:textbox>
              <w:txbxContent>
                <w:p w:rsidR="00D82CBE" w:rsidRDefault="00D82CBE" w:rsidP="0002111A">
                  <w:pPr>
                    <w:spacing w:after="0" w:line="240" w:lineRule="auto"/>
                  </w:pPr>
                  <w:r>
                    <w:t>7 : 4 = 1,75</w:t>
                  </w:r>
                </w:p>
                <w:p w:rsidR="00D82CBE" w:rsidRDefault="00D82CBE" w:rsidP="0002111A">
                  <w:pPr>
                    <w:spacing w:after="0" w:line="240" w:lineRule="auto"/>
                  </w:pPr>
                  <w:r>
                    <w:t>30</w:t>
                  </w:r>
                </w:p>
                <w:p w:rsidR="00D82CBE" w:rsidRDefault="00D82CBE" w:rsidP="0002111A">
                  <w:pPr>
                    <w:spacing w:after="0" w:line="240" w:lineRule="auto"/>
                  </w:pPr>
                  <w:r>
                    <w:t xml:space="preserve">  20</w:t>
                  </w:r>
                </w:p>
                <w:p w:rsidR="00D82CBE" w:rsidRDefault="00D82CBE" w:rsidP="0002111A">
                  <w:pPr>
                    <w:spacing w:after="0" w:line="240" w:lineRule="auto"/>
                  </w:pPr>
                  <w:r>
                    <w:t xml:space="preserve">    0</w:t>
                  </w:r>
                </w:p>
                <w:p w:rsidR="00D82CBE" w:rsidRDefault="00D82CBE" w:rsidP="0002111A">
                  <w:pPr>
                    <w:spacing w:after="0" w:line="240" w:lineRule="auto"/>
                  </w:pPr>
                  <w:r>
                    <w:t>(-0,7</w:t>
                  </w:r>
                  <w:r w:rsidRPr="00216BF1">
                    <w:t xml:space="preserve">) : </w:t>
                  </w:r>
                  <w:r>
                    <w:t>(-</w:t>
                  </w:r>
                  <w:r w:rsidRPr="00216BF1">
                    <w:t>0,4</w:t>
                  </w:r>
                  <w:r>
                    <w:t xml:space="preserve">) = </w:t>
                  </w:r>
                  <w:r w:rsidRPr="006D124E">
                    <w:rPr>
                      <w:u w:val="double"/>
                    </w:rPr>
                    <w:t>1,75</w:t>
                  </w:r>
                </w:p>
              </w:txbxContent>
            </v:textbox>
          </v:shape>
        </w:pict>
      </w:r>
      <w:r>
        <w:t>a) 6 . (-9)= -54</w:t>
      </w:r>
      <w:r>
        <w:tab/>
      </w:r>
      <w:r>
        <w:tab/>
        <w:t>b) (-0,7</w:t>
      </w:r>
      <w:r w:rsidRPr="00216BF1">
        <w:t xml:space="preserve">) : </w:t>
      </w:r>
      <w:r>
        <w:t>(-</w:t>
      </w:r>
      <w:r w:rsidRPr="00216BF1">
        <w:t>0,4</w:t>
      </w:r>
      <w:r>
        <w:t>) = /.10</w:t>
      </w:r>
      <w:r>
        <w:tab/>
      </w:r>
      <w:r w:rsidRPr="00216BF1">
        <w:t xml:space="preserve">c) </w:t>
      </w:r>
      <w:r>
        <w:t xml:space="preserve"> </w:t>
      </w:r>
      <w:r w:rsidRPr="00216BF1">
        <w:tab/>
      </w:r>
      <w:r>
        <w:tab/>
      </w:r>
      <w:r w:rsidRPr="00216BF1">
        <w:t xml:space="preserve">d) </w:t>
      </w:r>
      <w:r w:rsidRPr="00170A0C">
        <w:fldChar w:fldCharType="begin"/>
      </w:r>
      <w:r w:rsidRPr="00170A0C">
        <w:instrText xml:space="preserve"> QUOTE </w:instrText>
      </w:r>
      <w:r w:rsidRPr="00170A0C">
        <w:pict>
          <v:shape id="_x0000_i1049" type="#_x0000_t75" style="width:73.5pt;height:27pt">
            <v:imagedata r:id="rId12" o:title="" chromakey="white"/>
          </v:shape>
        </w:pict>
      </w:r>
      <w:r w:rsidRPr="00170A0C">
        <w:instrText xml:space="preserve"> </w:instrText>
      </w:r>
      <w:r w:rsidRPr="00170A0C">
        <w:fldChar w:fldCharType="separate"/>
      </w:r>
      <w:r w:rsidRPr="00170A0C">
        <w:pict>
          <v:shape id="_x0000_i1050" type="#_x0000_t75" style="width:73.5pt;height:27pt">
            <v:imagedata r:id="rId12" o:title="" chromakey="white"/>
          </v:shape>
        </w:pict>
      </w:r>
      <w:r w:rsidRPr="00170A0C">
        <w:fldChar w:fldCharType="end"/>
      </w:r>
    </w:p>
    <w:p w:rsidR="00D82CBE" w:rsidRDefault="00D82CBE" w:rsidP="0002111A">
      <w:pPr>
        <w:ind w:firstLine="708"/>
      </w:pPr>
    </w:p>
    <w:p w:rsidR="00D82CBE" w:rsidRDefault="00D82CBE" w:rsidP="0002111A">
      <w:pPr>
        <w:ind w:firstLine="708"/>
      </w:pPr>
    </w:p>
    <w:p w:rsidR="00D82CBE" w:rsidRPr="00216BF1" w:rsidRDefault="00D82CBE" w:rsidP="0002111A">
      <w:pPr>
        <w:ind w:firstLine="708"/>
      </w:pPr>
      <w:r>
        <w:rPr>
          <w:noProof/>
        </w:rPr>
        <w:pict>
          <v:shape id="Textové pole 257" o:spid="_x0000_s1070" type="#_x0000_t202" style="position:absolute;left:0;text-align:left;margin-left:166.05pt;margin-top:24.75pt;width:162pt;height:60.75pt;z-index:251663360;visibility:visible" filled="f" stroked="f">
            <v:textbox>
              <w:txbxContent>
                <w:p w:rsidR="00D82CBE" w:rsidRDefault="00D82CBE" w:rsidP="0002111A">
                  <w:pPr>
                    <w:spacing w:after="0"/>
                  </w:pPr>
                  <w:r>
                    <w:t>b) 6,2 – 1,2 . (6,8 – 11</w:t>
                  </w:r>
                  <w:r w:rsidRPr="00216BF1">
                    <w:t>,4) =</w:t>
                  </w:r>
                </w:p>
                <w:p w:rsidR="00D82CBE" w:rsidRDefault="00D82CBE" w:rsidP="0002111A">
                  <w:pPr>
                    <w:spacing w:after="0"/>
                  </w:pPr>
                  <w:r>
                    <w:t xml:space="preserve"> = 6,2 – 1,2 . (-4,6) =</w:t>
                  </w:r>
                </w:p>
                <w:p w:rsidR="00D82CBE" w:rsidRDefault="00D82CBE" w:rsidP="0002111A">
                  <w:pPr>
                    <w:spacing w:after="0"/>
                  </w:pPr>
                  <w:r>
                    <w:t xml:space="preserve"> = 6,2 + 5,52 =  </w:t>
                  </w:r>
                  <w:r w:rsidRPr="006D124E">
                    <w:rPr>
                      <w:u w:val="double"/>
                    </w:rPr>
                    <w:t>11,72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56" o:spid="_x0000_s1071" type="#_x0000_t202" style="position:absolute;left:0;text-align:left;margin-left:16.05pt;margin-top:24.75pt;width:120pt;height:56.25pt;z-index:251662336;visibility:visible" filled="f" stroked="f">
            <v:textbox>
              <w:txbxContent>
                <w:p w:rsidR="00D82CBE" w:rsidRDefault="00D82CBE" w:rsidP="0002111A">
                  <w:pPr>
                    <w:spacing w:after="0"/>
                  </w:pPr>
                  <w:r>
                    <w:t>a) (-21,8 – 10</w:t>
                  </w:r>
                  <w:r w:rsidRPr="00216BF1">
                    <w:t xml:space="preserve">,7) – 6,5 = </w:t>
                  </w:r>
                </w:p>
                <w:p w:rsidR="00D82CBE" w:rsidRDefault="00D82CBE" w:rsidP="0002111A">
                  <w:pPr>
                    <w:spacing w:after="0"/>
                  </w:pPr>
                  <w:r>
                    <w:t xml:space="preserve"> = -32,5 – 6,5 =</w:t>
                  </w:r>
                </w:p>
                <w:p w:rsidR="00D82CBE" w:rsidRPr="006D124E" w:rsidRDefault="00D82CBE" w:rsidP="0002111A">
                  <w:pPr>
                    <w:spacing w:after="0"/>
                    <w:rPr>
                      <w:u w:val="double"/>
                    </w:rPr>
                  </w:pPr>
                  <w:r>
                    <w:t xml:space="preserve"> </w:t>
                  </w:r>
                  <w:r w:rsidRPr="006D124E">
                    <w:rPr>
                      <w:u w:val="double"/>
                    </w:rPr>
                    <w:t>= -39</w:t>
                  </w:r>
                </w:p>
              </w:txbxContent>
            </v:textbox>
          </v:shape>
        </w:pict>
      </w:r>
    </w:p>
    <w:p w:rsidR="00D82CBE" w:rsidRDefault="00D82CBE" w:rsidP="0002111A">
      <w:r>
        <w:t>6)</w:t>
      </w:r>
      <w:r>
        <w:tab/>
      </w:r>
      <w:r>
        <w:tab/>
      </w:r>
      <w:r w:rsidRPr="00216BF1">
        <w:t xml:space="preserve"> </w:t>
      </w:r>
    </w:p>
    <w:p w:rsidR="00D82CBE" w:rsidRDefault="00D82CBE" w:rsidP="0002111A"/>
    <w:p w:rsidR="00D82CBE" w:rsidRDefault="00D82CBE" w:rsidP="0002111A"/>
    <w:p w:rsidR="00D82CBE" w:rsidRDefault="00D82CBE" w:rsidP="0002111A">
      <w:pPr>
        <w:rPr>
          <w:rStyle w:val="googqs-tidbit1"/>
        </w:rPr>
      </w:pPr>
      <w:r>
        <w:t xml:space="preserve">7) </w:t>
      </w:r>
    </w:p>
    <w:p w:rsidR="00D82CBE" w:rsidRDefault="00D82CBE" w:rsidP="0002111A">
      <w:pPr>
        <w:spacing w:after="0"/>
        <w:rPr>
          <w:rStyle w:val="googqs-tidbit1"/>
        </w:rPr>
      </w:pPr>
      <w:r>
        <w:rPr>
          <w:rStyle w:val="googqs-tidbit1"/>
        </w:rPr>
        <w:t>min. teplota … -240°C</w:t>
      </w:r>
    </w:p>
    <w:p w:rsidR="00D82CBE" w:rsidRDefault="00D82CBE" w:rsidP="0002111A">
      <w:pPr>
        <w:spacing w:after="0"/>
        <w:rPr>
          <w:rStyle w:val="googqs-tidbit1"/>
        </w:rPr>
      </w:pPr>
      <w:r>
        <w:rPr>
          <w:rStyle w:val="googqs-tidbit1"/>
        </w:rPr>
        <w:t>max. teplota … 123°C</w:t>
      </w:r>
    </w:p>
    <w:p w:rsidR="00D82CBE" w:rsidRPr="006D124E" w:rsidRDefault="00D82CBE" w:rsidP="0002111A">
      <w:pPr>
        <w:rPr>
          <w:rStyle w:val="googqs-tidbit1"/>
          <w:u w:val="single"/>
        </w:rPr>
      </w:pPr>
      <w:r w:rsidRPr="006D124E">
        <w:rPr>
          <w:rStyle w:val="googqs-tidbit1"/>
          <w:u w:val="single"/>
        </w:rPr>
        <w:t>rozdíl teplot … x °C</w:t>
      </w:r>
    </w:p>
    <w:p w:rsidR="00D82CBE" w:rsidRDefault="00D82CBE" w:rsidP="0002111A">
      <w:pPr>
        <w:rPr>
          <w:rStyle w:val="googqs-tidbit1"/>
        </w:rPr>
      </w:pPr>
      <w:r>
        <w:rPr>
          <w:rStyle w:val="googqs-tidbit1"/>
        </w:rPr>
        <w:t xml:space="preserve"> x = 123 – (-240) = 123 + 240 = </w:t>
      </w:r>
      <w:r w:rsidRPr="006D124E">
        <w:rPr>
          <w:rStyle w:val="googqs-tidbit1"/>
          <w:u w:val="double"/>
        </w:rPr>
        <w:t>363°C</w:t>
      </w:r>
    </w:p>
    <w:p w:rsidR="00D82CBE" w:rsidRPr="00216BF1" w:rsidRDefault="00D82CBE" w:rsidP="0002111A">
      <w:r>
        <w:t>Rozdíl teplot na povrchu měsíce je 363°C.</w:t>
      </w:r>
    </w:p>
    <w:p w:rsidR="00D82CBE" w:rsidRPr="00216BF1" w:rsidRDefault="00D82CBE" w:rsidP="0002111A">
      <w:r>
        <w:rPr>
          <w:noProof/>
        </w:rPr>
        <w:pict>
          <v:shape id="Textové pole 255" o:spid="_x0000_s1072" type="#_x0000_t202" style="position:absolute;margin-left:54.3pt;margin-top:22.8pt;width:31.5pt;height:30pt;z-index:251667456;visibility:visible" filled="f" stroked="f">
            <v:textbox>
              <w:txbxContent>
                <w:p w:rsidR="00D82CBE" w:rsidRDefault="00D82CBE" w:rsidP="0002111A">
                  <w: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54" o:spid="_x0000_s1073" type="#_x0000_t202" style="position:absolute;margin-left:232.05pt;margin-top:22.8pt;width:31.5pt;height:30pt;z-index:251666432;visibility:visible" filled="f" stroked="f">
            <v:textbox>
              <w:txbxContent>
                <w:p w:rsidR="00D82CBE" w:rsidRDefault="00D82CBE" w:rsidP="0002111A">
                  <w:r>
                    <w:t>O</w:t>
                  </w:r>
                </w:p>
              </w:txbxContent>
            </v:textbox>
          </v:shape>
        </w:pict>
      </w:r>
      <w:r>
        <w:t>8</w:t>
      </w:r>
      <w:r w:rsidRPr="00216BF1">
        <w:t>) Narýsuj si podobný obrázek a sestroj obraz čtyřúhelníku ve středové souměrnosti se středem S.</w:t>
      </w:r>
    </w:p>
    <w:p w:rsidR="00D82CBE" w:rsidRPr="00216BF1" w:rsidRDefault="00D82CBE" w:rsidP="0002111A">
      <w:r>
        <w:rPr>
          <w:noProof/>
        </w:rPr>
        <w:pict>
          <v:shape id="Obrázek 2" o:spid="_x0000_s1074" type="#_x0000_t75" style="position:absolute;margin-left:29.55pt;margin-top:8.3pt;width:313.5pt;height:152.25pt;z-index:-251667456;visibility:visible">
            <v:imagedata r:id="rId16" o:title=""/>
          </v:shape>
        </w:pict>
      </w:r>
    </w:p>
    <w:p w:rsidR="00D82CBE" w:rsidRPr="00216BF1" w:rsidRDefault="00D82CBE" w:rsidP="0002111A"/>
    <w:p w:rsidR="00D82CBE" w:rsidRPr="00216BF1" w:rsidRDefault="00D82CBE" w:rsidP="0002111A">
      <w:r>
        <w:rPr>
          <w:noProof/>
        </w:rPr>
        <w:pict>
          <v:shape id="Textové pole 253" o:spid="_x0000_s1075" type="#_x0000_t202" style="position:absolute;margin-left:166.05pt;margin-top:24.5pt;width:31.5pt;height:30pt;z-index:251672576;visibility:visible" filled="f" stroked="f">
            <v:textbox>
              <w:txbxContent>
                <w:p w:rsidR="00D82CBE" w:rsidRDefault="00D82CBE" w:rsidP="0002111A">
                  <w:r>
                    <w:t>S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52" o:spid="_x0000_s1076" type="#_x0000_t202" style="position:absolute;margin-left:160.8pt;margin-top:3.5pt;width:31.5pt;height:30pt;z-index:251671552;visibility:visible" filled="f" stroked="f">
            <v:textbox>
              <w:txbxContent>
                <w:p w:rsidR="00D82CBE" w:rsidRDefault="00D82CBE" w:rsidP="0002111A">
                  <w:r>
                    <w:t>N´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51" o:spid="_x0000_s1077" type="#_x0000_t202" style="position:absolute;margin-left:319.8pt;margin-top:3.5pt;width:31.5pt;height:30pt;z-index:251670528;visibility:visible" filled="f" stroked="f">
            <v:textbox>
              <w:txbxContent>
                <w:p w:rsidR="00D82CBE" w:rsidRDefault="00D82CBE" w:rsidP="0002111A">
                  <w:r>
                    <w:t>M´</w:t>
                  </w:r>
                </w:p>
              </w:txbxContent>
            </v:textbox>
          </v:shape>
        </w:pict>
      </w:r>
    </w:p>
    <w:p w:rsidR="00D82CBE" w:rsidRPr="00216BF1" w:rsidRDefault="00D82CBE" w:rsidP="0002111A">
      <w:r>
        <w:rPr>
          <w:noProof/>
        </w:rPr>
        <w:pict>
          <v:shape id="Textové pole 250" o:spid="_x0000_s1078" type="#_x0000_t202" style="position:absolute;margin-left:181.8pt;margin-top:13.3pt;width:31.5pt;height:30pt;z-index:251665408;visibility:visible" filled="f" stroked="f">
            <v:textbox>
              <w:txbxContent>
                <w:p w:rsidR="00D82CBE" w:rsidRDefault="00D82CBE" w:rsidP="0002111A">
                  <w: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49" o:spid="_x0000_s1079" type="#_x0000_t202" style="position:absolute;margin-left:13.8pt;margin-top:8.05pt;width:31.5pt;height:30pt;z-index:251664384;visibility:visible" filled="f" stroked="f">
            <v:textbox>
              <w:txbxContent>
                <w:p w:rsidR="00D82CBE" w:rsidRDefault="00D82CBE" w:rsidP="0002111A">
                  <w:r>
                    <w:t>M</w:t>
                  </w:r>
                </w:p>
              </w:txbxContent>
            </v:textbox>
          </v:shape>
        </w:pict>
      </w:r>
    </w:p>
    <w:p w:rsidR="00D82CBE" w:rsidRDefault="00D82CBE" w:rsidP="0002111A"/>
    <w:p w:rsidR="00D82CBE" w:rsidRDefault="00D82CBE" w:rsidP="0002111A">
      <w:r>
        <w:rPr>
          <w:noProof/>
        </w:rPr>
        <w:pict>
          <v:shape id="Textové pole 248" o:spid="_x0000_s1080" type="#_x0000_t202" style="position:absolute;margin-left:276.3pt;margin-top:23.15pt;width:31.5pt;height:30pt;z-index:251669504;visibility:visible" filled="f" stroked="f">
            <v:textbox>
              <w:txbxContent>
                <w:p w:rsidR="00D82CBE" w:rsidRDefault="00D82CBE" w:rsidP="0002111A">
                  <w:r>
                    <w:t>P´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47" o:spid="_x0000_s1081" type="#_x0000_t202" style="position:absolute;margin-left:129.3pt;margin-top:23.15pt;width:31.5pt;height:30pt;z-index:251668480;visibility:visible" filled="f" stroked="f">
            <v:textbox>
              <w:txbxContent>
                <w:p w:rsidR="00D82CBE" w:rsidRDefault="00D82CBE" w:rsidP="0002111A">
                  <w:r>
                    <w:t>O´</w:t>
                  </w:r>
                </w:p>
              </w:txbxContent>
            </v:textbox>
          </v:shape>
        </w:pict>
      </w:r>
    </w:p>
    <w:p w:rsidR="00D82CBE" w:rsidRDefault="00D82CBE" w:rsidP="0002111A">
      <w:r>
        <w:br w:type="page"/>
      </w:r>
    </w:p>
    <w:p w:rsidR="00D82CBE" w:rsidRDefault="00D82CBE" w:rsidP="0002111A">
      <w:pPr>
        <w:rPr>
          <w:b/>
          <w:bCs/>
          <w:sz w:val="32"/>
          <w:szCs w:val="32"/>
          <w:u w:val="single"/>
        </w:rPr>
        <w:sectPr w:rsidR="00D82CBE" w:rsidSect="0002111A">
          <w:headerReference w:type="default" r:id="rId18"/>
          <w:type w:val="continuous"/>
          <w:pgSz w:w="11906" w:h="16838"/>
          <w:pgMar w:top="1417" w:right="1133" w:bottom="1417" w:left="1134" w:header="708" w:footer="708" w:gutter="0"/>
          <w:cols w:space="708"/>
          <w:docGrid w:linePitch="360"/>
        </w:sectPr>
      </w:pPr>
    </w:p>
    <w:p w:rsidR="00D82CBE" w:rsidRPr="00DB7344" w:rsidRDefault="00D82CBE" w:rsidP="0002111A">
      <w:pPr>
        <w:rPr>
          <w:b/>
          <w:bCs/>
          <w:sz w:val="32"/>
          <w:szCs w:val="32"/>
          <w:u w:val="single"/>
        </w:rPr>
      </w:pPr>
      <w:r w:rsidRPr="00DB7344">
        <w:rPr>
          <w:b/>
          <w:bCs/>
          <w:sz w:val="32"/>
          <w:szCs w:val="32"/>
          <w:u w:val="single"/>
        </w:rPr>
        <w:t>Hodnocení:</w:t>
      </w:r>
    </w:p>
    <w:p w:rsidR="00D82CBE" w:rsidRPr="00DB7344" w:rsidRDefault="00D82CBE" w:rsidP="0002111A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i/>
          <w:iCs/>
          <w:sz w:val="24"/>
          <w:szCs w:val="24"/>
        </w:rPr>
        <w:t>2body</w:t>
      </w:r>
    </w:p>
    <w:p w:rsidR="00D82CBE" w:rsidRDefault="00D82CBE" w:rsidP="0002111A">
      <w:pPr>
        <w:rPr>
          <w:i/>
          <w:iCs/>
          <w:sz w:val="20"/>
          <w:szCs w:val="20"/>
        </w:rPr>
      </w:pPr>
      <w:r>
        <w:rPr>
          <w:sz w:val="24"/>
          <w:szCs w:val="24"/>
        </w:rPr>
        <w:t xml:space="preserve">2) </w:t>
      </w:r>
      <w:r>
        <w:rPr>
          <w:i/>
          <w:iCs/>
          <w:sz w:val="24"/>
          <w:szCs w:val="24"/>
        </w:rPr>
        <w:t xml:space="preserve">4body </w:t>
      </w:r>
    </w:p>
    <w:p w:rsidR="00D82CBE" w:rsidRPr="00456D68" w:rsidRDefault="00D82CBE" w:rsidP="0002111A">
      <w:pPr>
        <w:rPr>
          <w:sz w:val="20"/>
          <w:szCs w:val="20"/>
        </w:rPr>
      </w:pPr>
      <w:r>
        <w:rPr>
          <w:sz w:val="24"/>
          <w:szCs w:val="24"/>
        </w:rPr>
        <w:t xml:space="preserve">3) </w:t>
      </w:r>
      <w:r>
        <w:rPr>
          <w:i/>
          <w:iCs/>
          <w:sz w:val="24"/>
          <w:szCs w:val="24"/>
        </w:rPr>
        <w:t>4body</w:t>
      </w:r>
    </w:p>
    <w:p w:rsidR="00D82CBE" w:rsidRPr="006C3353" w:rsidRDefault="00D82CBE" w:rsidP="0002111A">
      <w:pPr>
        <w:rPr>
          <w:sz w:val="20"/>
          <w:szCs w:val="20"/>
        </w:rPr>
      </w:pPr>
      <w:r>
        <w:rPr>
          <w:sz w:val="24"/>
          <w:szCs w:val="24"/>
        </w:rPr>
        <w:t xml:space="preserve">4) </w:t>
      </w:r>
      <w:r>
        <w:rPr>
          <w:i/>
          <w:iCs/>
          <w:sz w:val="24"/>
          <w:szCs w:val="24"/>
        </w:rPr>
        <w:t xml:space="preserve">4body </w:t>
      </w:r>
    </w:p>
    <w:p w:rsidR="00D82CBE" w:rsidRDefault="00D82CBE" w:rsidP="0002111A">
      <w:pPr>
        <w:rPr>
          <w:i/>
          <w:iCs/>
          <w:sz w:val="20"/>
          <w:szCs w:val="20"/>
        </w:rPr>
      </w:pPr>
      <w:r>
        <w:rPr>
          <w:sz w:val="24"/>
          <w:szCs w:val="24"/>
        </w:rPr>
        <w:t xml:space="preserve">5) </w:t>
      </w:r>
      <w:r>
        <w:rPr>
          <w:i/>
          <w:iCs/>
          <w:sz w:val="24"/>
          <w:szCs w:val="24"/>
        </w:rPr>
        <w:t xml:space="preserve">4body </w:t>
      </w:r>
    </w:p>
    <w:p w:rsidR="00D82CBE" w:rsidRDefault="00D82CBE" w:rsidP="0002111A">
      <w:pPr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i/>
          <w:iCs/>
          <w:sz w:val="24"/>
          <w:szCs w:val="24"/>
        </w:rPr>
        <w:t>4body</w:t>
      </w:r>
    </w:p>
    <w:p w:rsidR="00D82CBE" w:rsidRPr="006D124E" w:rsidRDefault="00D82CBE" w:rsidP="0002111A">
      <w:pPr>
        <w:rPr>
          <w:i/>
          <w:iCs/>
          <w:sz w:val="20"/>
          <w:szCs w:val="20"/>
        </w:rPr>
      </w:pPr>
      <w:r>
        <w:rPr>
          <w:sz w:val="24"/>
          <w:szCs w:val="24"/>
        </w:rPr>
        <w:t xml:space="preserve">7) </w:t>
      </w:r>
      <w:r>
        <w:rPr>
          <w:i/>
          <w:iCs/>
          <w:sz w:val="24"/>
          <w:szCs w:val="24"/>
        </w:rPr>
        <w:t xml:space="preserve">2body </w:t>
      </w:r>
      <w:r>
        <w:rPr>
          <w:i/>
          <w:iCs/>
          <w:sz w:val="20"/>
          <w:szCs w:val="20"/>
        </w:rPr>
        <w:t>(zápis 0,5; postup 0,5; výsledek 0,5; odpověď s jednotkami 0,5)</w:t>
      </w:r>
    </w:p>
    <w:p w:rsidR="00D82CBE" w:rsidRPr="006D124E" w:rsidRDefault="00D82CBE" w:rsidP="0002111A">
      <w:pPr>
        <w:rPr>
          <w:sz w:val="20"/>
          <w:szCs w:val="20"/>
        </w:rPr>
      </w:pPr>
      <w:r>
        <w:rPr>
          <w:i/>
          <w:iCs/>
          <w:sz w:val="24"/>
          <w:szCs w:val="24"/>
        </w:rPr>
        <w:t xml:space="preserve">8) 3body  </w:t>
      </w:r>
      <w:r>
        <w:rPr>
          <w:i/>
          <w:iCs/>
          <w:sz w:val="20"/>
          <w:szCs w:val="20"/>
        </w:rPr>
        <w:t>(přenesený vrchol0,5; výsledek 1)</w:t>
      </w:r>
    </w:p>
    <w:p w:rsidR="00D82CBE" w:rsidRDefault="00D82CBE" w:rsidP="0002111A">
      <w:pPr>
        <w:rPr>
          <w:sz w:val="24"/>
          <w:szCs w:val="24"/>
        </w:rPr>
      </w:pPr>
    </w:p>
    <w:p w:rsidR="00D82CBE" w:rsidRDefault="00D82CBE" w:rsidP="0002111A">
      <w:pPr>
        <w:rPr>
          <w:sz w:val="24"/>
          <w:szCs w:val="24"/>
        </w:rPr>
      </w:pPr>
    </w:p>
    <w:tbl>
      <w:tblPr>
        <w:tblpPr w:leftFromText="141" w:rightFromText="141" w:vertAnchor="page" w:horzAnchor="page" w:tblpX="3611" w:tblpY="73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"/>
        <w:gridCol w:w="1267"/>
      </w:tblGrid>
      <w:tr w:rsidR="00D82CBE" w:rsidRPr="00170A0C">
        <w:trPr>
          <w:trHeight w:val="316"/>
        </w:trPr>
        <w:tc>
          <w:tcPr>
            <w:tcW w:w="988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170A0C">
              <w:rPr>
                <w:b/>
                <w:bCs/>
                <w:sz w:val="24"/>
                <w:szCs w:val="24"/>
              </w:rPr>
              <w:t>známka</w:t>
            </w:r>
          </w:p>
        </w:tc>
        <w:tc>
          <w:tcPr>
            <w:tcW w:w="1267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170A0C">
              <w:rPr>
                <w:b/>
                <w:bCs/>
                <w:sz w:val="24"/>
                <w:szCs w:val="24"/>
              </w:rPr>
              <w:t>body</w:t>
            </w:r>
          </w:p>
        </w:tc>
      </w:tr>
      <w:tr w:rsidR="00D82CBE" w:rsidRPr="00170A0C">
        <w:trPr>
          <w:trHeight w:val="333"/>
        </w:trPr>
        <w:tc>
          <w:tcPr>
            <w:tcW w:w="988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1</w:t>
            </w:r>
          </w:p>
        </w:tc>
        <w:tc>
          <w:tcPr>
            <w:tcW w:w="1267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25 – 22,5</w:t>
            </w:r>
          </w:p>
        </w:tc>
      </w:tr>
      <w:tr w:rsidR="00D82CBE" w:rsidRPr="00170A0C">
        <w:trPr>
          <w:trHeight w:val="333"/>
        </w:trPr>
        <w:tc>
          <w:tcPr>
            <w:tcW w:w="988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2</w:t>
            </w:r>
          </w:p>
        </w:tc>
        <w:tc>
          <w:tcPr>
            <w:tcW w:w="1267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22 – 17,5</w:t>
            </w:r>
          </w:p>
        </w:tc>
      </w:tr>
      <w:tr w:rsidR="00D82CBE" w:rsidRPr="00170A0C">
        <w:trPr>
          <w:trHeight w:val="333"/>
        </w:trPr>
        <w:tc>
          <w:tcPr>
            <w:tcW w:w="988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3</w:t>
            </w:r>
          </w:p>
        </w:tc>
        <w:tc>
          <w:tcPr>
            <w:tcW w:w="1267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17 – 12,5</w:t>
            </w:r>
          </w:p>
        </w:tc>
      </w:tr>
      <w:tr w:rsidR="00D82CBE" w:rsidRPr="00170A0C">
        <w:trPr>
          <w:trHeight w:val="333"/>
        </w:trPr>
        <w:tc>
          <w:tcPr>
            <w:tcW w:w="988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4</w:t>
            </w:r>
          </w:p>
        </w:tc>
        <w:tc>
          <w:tcPr>
            <w:tcW w:w="1267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12 – 7,5</w:t>
            </w:r>
          </w:p>
        </w:tc>
      </w:tr>
      <w:tr w:rsidR="00D82CBE" w:rsidRPr="00170A0C">
        <w:trPr>
          <w:trHeight w:val="333"/>
        </w:trPr>
        <w:tc>
          <w:tcPr>
            <w:tcW w:w="988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5</w:t>
            </w:r>
          </w:p>
        </w:tc>
        <w:tc>
          <w:tcPr>
            <w:tcW w:w="1267" w:type="dxa"/>
          </w:tcPr>
          <w:p w:rsidR="00D82CBE" w:rsidRPr="00170A0C" w:rsidRDefault="00D82CBE" w:rsidP="00170A0C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170A0C">
              <w:rPr>
                <w:sz w:val="24"/>
                <w:szCs w:val="24"/>
              </w:rPr>
              <w:t>7 – 0</w:t>
            </w:r>
          </w:p>
        </w:tc>
      </w:tr>
    </w:tbl>
    <w:p w:rsidR="00D82CBE" w:rsidRPr="00DB7344" w:rsidRDefault="00D82CBE" w:rsidP="009B4B6F">
      <w:pPr>
        <w:rPr>
          <w:b/>
          <w:bCs/>
          <w:sz w:val="32"/>
          <w:szCs w:val="32"/>
          <w:u w:val="single"/>
        </w:rPr>
      </w:pPr>
      <w:r w:rsidRPr="00DB7344">
        <w:rPr>
          <w:b/>
          <w:bCs/>
          <w:sz w:val="32"/>
          <w:szCs w:val="32"/>
          <w:u w:val="single"/>
        </w:rPr>
        <w:t>Známkování:</w:t>
      </w:r>
    </w:p>
    <w:p w:rsidR="00D82CBE" w:rsidRPr="007373CD" w:rsidRDefault="00D82CBE" w:rsidP="0002111A">
      <w:pPr>
        <w:jc w:val="right"/>
        <w:rPr>
          <w:sz w:val="24"/>
          <w:szCs w:val="24"/>
        </w:rPr>
      </w:pPr>
    </w:p>
    <w:p w:rsidR="00D82CBE" w:rsidRPr="00B30E2D" w:rsidRDefault="00D82CBE" w:rsidP="0002111A"/>
    <w:p w:rsidR="00D82CBE" w:rsidRDefault="00D82CBE" w:rsidP="0002111A"/>
    <w:p w:rsidR="00D82CBE" w:rsidRDefault="00D82CBE" w:rsidP="0002111A"/>
    <w:p w:rsidR="00D82CBE" w:rsidRDefault="00D82CBE" w:rsidP="0002111A"/>
    <w:p w:rsidR="00D82CBE" w:rsidRDefault="00D82CBE" w:rsidP="0002111A"/>
    <w:p w:rsidR="00D82CBE" w:rsidRDefault="00D82CBE" w:rsidP="0002111A"/>
    <w:p w:rsidR="00D82CBE" w:rsidRDefault="00D82CBE" w:rsidP="0002111A"/>
    <w:p w:rsidR="00D82CBE" w:rsidRDefault="00D82CBE" w:rsidP="0002111A"/>
    <w:p w:rsidR="00D82CBE" w:rsidRDefault="00D82CBE" w:rsidP="00D11CFE"/>
    <w:sectPr w:rsidR="00D82CBE" w:rsidSect="003A3BEF">
      <w:headerReference w:type="default" r:id="rId19"/>
      <w:headerReference w:type="first" r:id="rId20"/>
      <w:pgSz w:w="11906" w:h="16838"/>
      <w:pgMar w:top="1135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CBE" w:rsidRDefault="00D82CBE" w:rsidP="007504E4">
      <w:pPr>
        <w:spacing w:after="0" w:line="240" w:lineRule="auto"/>
      </w:pPr>
      <w:r>
        <w:separator/>
      </w:r>
    </w:p>
  </w:endnote>
  <w:endnote w:type="continuationSeparator" w:id="0">
    <w:p w:rsidR="00D82CBE" w:rsidRDefault="00D82CBE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CBE" w:rsidRDefault="00D82CBE" w:rsidP="007504E4">
      <w:pPr>
        <w:spacing w:after="0" w:line="240" w:lineRule="auto"/>
      </w:pPr>
      <w:r>
        <w:separator/>
      </w:r>
    </w:p>
  </w:footnote>
  <w:footnote w:type="continuationSeparator" w:id="0">
    <w:p w:rsidR="00D82CBE" w:rsidRDefault="00D82CBE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CBE" w:rsidRDefault="00D82CBE">
    <w:pPr>
      <w:pStyle w:val="Header"/>
    </w:pPr>
    <w:r w:rsidRPr="00AA371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" o:spid="_x0000_i1026" type="#_x0000_t75" style="width:398.25pt;height:84pt;visibility:visible" filled="t">
          <v:imagedata r:id="rId1" o:title=""/>
        </v:shape>
      </w:pict>
    </w:r>
  </w:p>
  <w:tbl>
    <w:tblPr>
      <w:tblW w:w="0" w:type="auto"/>
      <w:tblInd w:w="57" w:type="dxa"/>
      <w:tblCellMar>
        <w:left w:w="70" w:type="dxa"/>
        <w:right w:w="70" w:type="dxa"/>
      </w:tblCellMar>
      <w:tblLook w:val="00A0"/>
    </w:tblPr>
    <w:tblGrid>
      <w:gridCol w:w="3429"/>
      <w:gridCol w:w="5693"/>
    </w:tblGrid>
    <w:tr w:rsidR="00D82CBE" w:rsidRPr="00170A0C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:rsidR="00D82CBE" w:rsidRPr="00170A0C" w:rsidRDefault="00D82CBE" w:rsidP="005C34CE">
          <w:pPr>
            <w:rPr>
              <w:b/>
              <w:bCs/>
              <w:color w:val="000000"/>
            </w:rPr>
          </w:pPr>
          <w:r w:rsidRPr="00170A0C">
            <w:rPr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D82CBE" w:rsidRPr="00170A0C" w:rsidRDefault="00D82CBE" w:rsidP="005C34CE">
          <w:pPr>
            <w:rPr>
              <w:b/>
              <w:bCs/>
              <w:color w:val="000000"/>
            </w:rPr>
          </w:pPr>
          <w:r w:rsidRPr="00170A0C">
            <w:rPr>
              <w:b/>
              <w:bCs/>
              <w:color w:val="000000"/>
            </w:rPr>
            <w:t>ZÁKLADNÍ ŠKOLA, JIČÍN, HUSOVA 170</w:t>
          </w:r>
        </w:p>
      </w:tc>
    </w:tr>
    <w:tr w:rsidR="00D82CBE" w:rsidRPr="00170A0C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:rsidR="00D82CBE" w:rsidRPr="001651B6" w:rsidRDefault="00D82CBE" w:rsidP="005C34CE">
          <w:pPr>
            <w:rPr>
              <w:color w:val="000000"/>
              <w:sz w:val="36"/>
              <w:szCs w:val="36"/>
            </w:rPr>
          </w:pPr>
          <w:r w:rsidRPr="00170A0C">
            <w:rPr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D82CBE" w:rsidRPr="00170A0C" w:rsidRDefault="00D82CBE" w:rsidP="005C34CE">
          <w:pPr>
            <w:rPr>
              <w:b/>
              <w:bCs/>
              <w:color w:val="000000"/>
            </w:rPr>
          </w:pPr>
          <w:r w:rsidRPr="00170A0C">
            <w:rPr>
              <w:b/>
              <w:bCs/>
              <w:color w:val="000000"/>
            </w:rPr>
            <w:t>CZ.1.07/1.4.00/21.2862</w:t>
          </w:r>
        </w:p>
      </w:tc>
    </w:tr>
    <w:tr w:rsidR="00D82CBE" w:rsidRPr="00170A0C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:rsidR="00D82CBE" w:rsidRPr="00170A0C" w:rsidRDefault="00D82CBE" w:rsidP="005C34CE">
          <w:pPr>
            <w:rPr>
              <w:b/>
              <w:bCs/>
              <w:color w:val="000000"/>
            </w:rPr>
          </w:pPr>
          <w:r w:rsidRPr="00170A0C">
            <w:rPr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D82CBE" w:rsidRPr="00170A0C" w:rsidRDefault="00D82CBE" w:rsidP="005C34CE">
          <w:pPr>
            <w:rPr>
              <w:b/>
              <w:bCs/>
              <w:color w:val="000000"/>
            </w:rPr>
          </w:pPr>
          <w:r w:rsidRPr="00170A0C">
            <w:rPr>
              <w:b/>
              <w:bCs/>
              <w:color w:val="000000"/>
            </w:rPr>
            <w:t>3.2 Inovace a zkvalitnění výuky prostřednictvím ICT</w:t>
          </w:r>
        </w:p>
      </w:tc>
    </w:tr>
  </w:tbl>
  <w:p w:rsidR="00D82CBE" w:rsidRDefault="00D82CB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CBE" w:rsidRDefault="00D82CB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CBE" w:rsidRDefault="00D82CBE">
    <w:pPr>
      <w:pStyle w:val="Header"/>
    </w:pPr>
  </w:p>
  <w:p w:rsidR="00D82CBE" w:rsidRDefault="00D82CBE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CBE" w:rsidRDefault="00D82CBE">
    <w:pPr>
      <w:pStyle w:val="Header"/>
    </w:pPr>
  </w:p>
  <w:p w:rsidR="00D82CBE" w:rsidRDefault="00D82C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149C2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05E14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42B9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076EF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E7EC0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BD4448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51B6"/>
    <w:rsid w:val="000018F4"/>
    <w:rsid w:val="000074FD"/>
    <w:rsid w:val="00017C66"/>
    <w:rsid w:val="0002111A"/>
    <w:rsid w:val="00021A74"/>
    <w:rsid w:val="00160C74"/>
    <w:rsid w:val="001651B6"/>
    <w:rsid w:val="00170A0C"/>
    <w:rsid w:val="001950A6"/>
    <w:rsid w:val="00216BF1"/>
    <w:rsid w:val="00291298"/>
    <w:rsid w:val="00331F8F"/>
    <w:rsid w:val="003A3BEF"/>
    <w:rsid w:val="003E53B1"/>
    <w:rsid w:val="00417415"/>
    <w:rsid w:val="00456D68"/>
    <w:rsid w:val="004F5E75"/>
    <w:rsid w:val="005C34CE"/>
    <w:rsid w:val="005F381F"/>
    <w:rsid w:val="00627AD7"/>
    <w:rsid w:val="006C3353"/>
    <w:rsid w:val="006D124E"/>
    <w:rsid w:val="007373CD"/>
    <w:rsid w:val="007504E4"/>
    <w:rsid w:val="00756602"/>
    <w:rsid w:val="007A67F0"/>
    <w:rsid w:val="007E2383"/>
    <w:rsid w:val="00891438"/>
    <w:rsid w:val="009131DB"/>
    <w:rsid w:val="00945415"/>
    <w:rsid w:val="009B4B6F"/>
    <w:rsid w:val="00AA3717"/>
    <w:rsid w:val="00B30DC7"/>
    <w:rsid w:val="00B30E2D"/>
    <w:rsid w:val="00B817A9"/>
    <w:rsid w:val="00BA12C8"/>
    <w:rsid w:val="00BC5425"/>
    <w:rsid w:val="00C44B9D"/>
    <w:rsid w:val="00C674EB"/>
    <w:rsid w:val="00CC4C12"/>
    <w:rsid w:val="00D11CFE"/>
    <w:rsid w:val="00D2114D"/>
    <w:rsid w:val="00D82CBE"/>
    <w:rsid w:val="00DB7344"/>
    <w:rsid w:val="00E11256"/>
    <w:rsid w:val="00E444EC"/>
    <w:rsid w:val="00E668B5"/>
    <w:rsid w:val="00F14ADE"/>
    <w:rsid w:val="00F8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0A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4E4"/>
  </w:style>
  <w:style w:type="paragraph" w:styleId="Footer">
    <w:name w:val="footer"/>
    <w:basedOn w:val="Normal"/>
    <w:link w:val="FooterChar"/>
    <w:uiPriority w:val="99"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4E4"/>
  </w:style>
  <w:style w:type="paragraph" w:styleId="BalloonText">
    <w:name w:val="Balloon Text"/>
    <w:basedOn w:val="Normal"/>
    <w:link w:val="BalloonTextChar"/>
    <w:uiPriority w:val="99"/>
    <w:semiHidden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4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C34C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A3BEF"/>
    <w:pPr>
      <w:ind w:left="720"/>
      <w:contextualSpacing/>
    </w:pPr>
    <w:rPr>
      <w:lang w:eastAsia="en-US"/>
    </w:rPr>
  </w:style>
  <w:style w:type="character" w:customStyle="1" w:styleId="googqs-tidbit1">
    <w:name w:val="goog_qs-tidbit1"/>
    <w:basedOn w:val="DefaultParagraphFont"/>
    <w:uiPriority w:val="99"/>
    <w:rsid w:val="000211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39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577</Words>
  <Characters>3411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DUM:</dc:title>
  <dc:subject/>
  <dc:creator>ucitel</dc:creator>
  <cp:keywords/>
  <dc:description/>
  <cp:lastModifiedBy>Uživatel</cp:lastModifiedBy>
  <cp:revision>2</cp:revision>
  <dcterms:created xsi:type="dcterms:W3CDTF">2012-06-17T18:15:00Z</dcterms:created>
  <dcterms:modified xsi:type="dcterms:W3CDTF">2012-06-17T18:15:00Z</dcterms:modified>
</cp:coreProperties>
</file>