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0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E9317F" w:rsidRPr="0006525B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  <w:sz w:val="36"/>
                <w:szCs w:val="36"/>
              </w:rPr>
            </w:pPr>
            <w:r w:rsidRPr="001651B6">
              <w:rPr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891438" w:rsidRDefault="00E9317F" w:rsidP="00DF2BAE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Ma 6. ročník 4. Čtvrtletní test</w:t>
            </w:r>
          </w:p>
        </w:tc>
      </w:tr>
      <w:tr w:rsidR="00E9317F" w:rsidRPr="0006525B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Šablona číslo:</w:t>
            </w: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9317F" w:rsidRPr="001651B6" w:rsidRDefault="00E9317F" w:rsidP="00F14ADE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  <w:bookmarkStart w:id="0" w:name="_GoBack"/>
            <w:bookmarkEnd w:id="0"/>
          </w:p>
        </w:tc>
      </w:tr>
      <w:tr w:rsidR="00E9317F" w:rsidRPr="0006525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Mgr. Zdeněk Charousek</w:t>
            </w:r>
          </w:p>
        </w:tc>
      </w:tr>
      <w:tr w:rsidR="00E9317F" w:rsidRPr="0006525B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9317F" w:rsidRPr="001651B6" w:rsidRDefault="00E9317F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BC5425">
            <w:pPr>
              <w:spacing w:after="0" w:line="240" w:lineRule="auto"/>
              <w:jc w:val="center"/>
              <w:rPr>
                <w:color w:val="000000"/>
              </w:rPr>
            </w:pPr>
            <w:r w:rsidRPr="0006525B">
              <w:rPr>
                <w:rFonts w:ascii="Times New Roman" w:hAnsi="Times New Roman" w:cs="Times New Roman"/>
                <w:sz w:val="24"/>
                <w:szCs w:val="24"/>
              </w:rPr>
              <w:t>Výukový materiál se hodí jako souhrnné písemné opakování, popř. čtvrtletní test.</w:t>
            </w:r>
          </w:p>
        </w:tc>
      </w:tr>
      <w:tr w:rsidR="00E9317F" w:rsidRPr="0006525B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Žák provádí početní operace s úhly, určuje obvod a obsah obrazce, řeší úlohy, </w:t>
            </w:r>
            <w:r w:rsidRPr="0006525B">
              <w:rPr>
                <w:rFonts w:ascii="Verdana" w:hAnsi="Verdana" w:cs="Verdana"/>
                <w:sz w:val="20"/>
                <w:szCs w:val="20"/>
              </w:rPr>
              <w:t>užívá jednoduché konstrukce.</w:t>
            </w:r>
          </w:p>
        </w:tc>
      </w:tr>
      <w:tr w:rsidR="00E9317F" w:rsidRPr="0006525B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Pracovní list, lze využít jako prezentace.</w:t>
            </w:r>
          </w:p>
        </w:tc>
      </w:tr>
      <w:tr w:rsidR="00E9317F" w:rsidRPr="0006525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6. ročník</w:t>
            </w:r>
          </w:p>
        </w:tc>
      </w:tr>
      <w:tr w:rsidR="00E9317F" w:rsidRPr="0006525B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Test, úhel, trojúhelník, slovní úloha, geometrie.</w:t>
            </w:r>
          </w:p>
        </w:tc>
      </w:tr>
      <w:tr w:rsidR="00E9317F" w:rsidRPr="0006525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9317F" w:rsidRPr="001651B6" w:rsidRDefault="00E9317F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Pero a rýsovací pomůcky.</w:t>
            </w:r>
          </w:p>
        </w:tc>
      </w:tr>
      <w:tr w:rsidR="00E9317F" w:rsidRPr="0006525B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45min.</w:t>
            </w: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E9317F" w:rsidRDefault="00E9317F" w:rsidP="00BC5425">
            <w:pPr>
              <w:spacing w:after="0" w:line="240" w:lineRule="auto"/>
              <w:rPr>
                <w:color w:val="000000"/>
              </w:rPr>
            </w:pPr>
          </w:p>
          <w:p w:rsidR="00E9317F" w:rsidRPr="001651B6" w:rsidRDefault="00E9317F" w:rsidP="00BC542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Prezentace složí pro opravu čtvrtletní práce. Žáci si do sešitu píší opravu. Tabule slouží pro kontrolu.</w:t>
            </w: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317F" w:rsidRPr="001651B6" w:rsidRDefault="00E9317F" w:rsidP="00E444EC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Přílohy:</w:t>
            </w: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E9317F" w:rsidRPr="0006525B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317F" w:rsidRPr="001651B6" w:rsidRDefault="00E9317F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</w:tbl>
    <w:p w:rsidR="00E9317F" w:rsidRDefault="00E9317F" w:rsidP="001651B6"/>
    <w:p w:rsidR="00E9317F" w:rsidRPr="009131DB" w:rsidRDefault="00E9317F" w:rsidP="005C34CE">
      <w:pPr>
        <w:sectPr w:rsidR="00E9317F" w:rsidRPr="009131DB" w:rsidSect="005C34CE">
          <w:headerReference w:type="default" r:id="rId7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  <w:r>
        <w:br w:type="page"/>
      </w:r>
    </w:p>
    <w:p w:rsidR="00E9317F" w:rsidRPr="003C6D33" w:rsidRDefault="00E9317F" w:rsidP="000018F4"/>
    <w:p w:rsidR="00E9317F" w:rsidRPr="001E4EED" w:rsidRDefault="00E9317F" w:rsidP="000018F4">
      <w:pPr>
        <w:rPr>
          <w:b/>
          <w:bCs/>
          <w:sz w:val="28"/>
          <w:szCs w:val="28"/>
          <w:u w:val="single"/>
        </w:rPr>
      </w:pPr>
      <w:r w:rsidRPr="001E4EED">
        <w:rPr>
          <w:b/>
          <w:bCs/>
          <w:sz w:val="28"/>
          <w:szCs w:val="28"/>
          <w:u w:val="single"/>
        </w:rPr>
        <w:t>4. čtvrtletní písemná práce z matematiky pro 6. ročník</w:t>
      </w:r>
      <w:r>
        <w:rPr>
          <w:b/>
          <w:bCs/>
          <w:sz w:val="28"/>
          <w:szCs w:val="28"/>
          <w:u w:val="single"/>
        </w:rPr>
        <w:t xml:space="preserve"> A</w:t>
      </w:r>
    </w:p>
    <w:p w:rsidR="00E9317F" w:rsidRDefault="00E9317F" w:rsidP="000018F4">
      <w:pPr>
        <w:spacing w:after="0"/>
      </w:pPr>
      <w:r>
        <w:t xml:space="preserve">1. Vypočítej: </w:t>
      </w:r>
      <w:r>
        <w:tab/>
        <w:t>a) 43°19´+25°25´=</w:t>
      </w:r>
    </w:p>
    <w:p w:rsidR="00E9317F" w:rsidRDefault="00E9317F" w:rsidP="000018F4">
      <w:pPr>
        <w:spacing w:after="0"/>
      </w:pPr>
      <w:r>
        <w:tab/>
      </w:r>
      <w:r>
        <w:tab/>
        <w:t>b) 8°54´+ 15°49´=</w:t>
      </w:r>
    </w:p>
    <w:p w:rsidR="00E9317F" w:rsidRDefault="00E9317F" w:rsidP="000018F4">
      <w:pPr>
        <w:spacing w:after="0"/>
      </w:pPr>
      <w:r>
        <w:tab/>
      </w:r>
      <w:r>
        <w:tab/>
        <w:t>c) 23° - 21°8´=</w:t>
      </w:r>
    </w:p>
    <w:p w:rsidR="00E9317F" w:rsidRDefault="00E9317F" w:rsidP="000018F4">
      <w:r>
        <w:tab/>
      </w:r>
      <w:r>
        <w:tab/>
        <w:t>d) 154°17´- 8°35´=</w:t>
      </w:r>
    </w:p>
    <w:p w:rsidR="00E9317F" w:rsidRDefault="00E9317F" w:rsidP="000018F4">
      <w:r>
        <w:rPr>
          <w:noProof/>
        </w:rPr>
        <w:pict>
          <v:group id="Skupina 129" o:spid="_x0000_s1026" style="position:absolute;margin-left:-8.2pt;margin-top:23.25pt;width:228.5pt;height:127.05pt;z-index:251629568" coordsize="35540,20275">
            <v:line id="Přímá spojnice 130" o:spid="_x0000_s1027" style="position:absolute;flip:y;visibility:visible" from="1828,715" to="26238,18438" o:connectortype="straight"/>
            <v:line id="Přímá spojnice 131" o:spid="_x0000_s1028" style="position:absolute;visibility:visible" from="0,13517" to="35540,14310" o:connectortype="straight"/>
            <v:line id="Přímá spojnice 132" o:spid="_x0000_s1029" style="position:absolute;flip:x y;visibility:visible" from="17572,0" to="32435,20275" o:connectortype="straight"/>
            <v:shape id="Oblouk 133" o:spid="_x0000_s1030" style="position:absolute;left:3776;top:9024;width:9452;height:9390;rotation:-90;visibility:visible;v-text-anchor:middle" coordsize="945183,939000" o:spt="100" adj="0,,0" path="m472591,nsc676206,,856930,129561,921100,321535v64557,193132,-3476,405593,-168487,526173l472592,469500v,-156500,-1,-313000,-1,-469500xem472591,nfc676206,,856930,129561,921100,321535v64557,193132,-3476,405593,-168487,526173e" fill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custom" o:connectlocs="472591,0;921100,321535;752613,847708" o:connectangles="0,0,0" textboxrect="3163,3163,18437,18437"/>
              <v:handles>
                <v:h position="@3,#0" polar="10800,10800"/>
                <v:h position="#2,#1" polar="10800,10800" radiusrange="0,10800"/>
              </v:handles>
            </v:shape>
            <v:shape id="Oblouk 134" o:spid="_x0000_s1031" style="position:absolute;left:23536;top:8666;width:11208;height:11049;rotation:90;visibility:visible;v-text-anchor:middle" coordsize="1120775,1104900" o:spt="100" adj="0,,0" path="m560387,nsc767490,,957708,112606,1055037,292825l560388,552450v,-184150,-1,-368300,-1,-552450xem560387,nfc767490,,957708,112606,1055037,292825e" fill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custom" o:connectlocs="560387,0;1055037,292825" o:connectangles="0,0" textboxrect="3163,3163,18437,18437"/>
              <v:handles>
                <v:h position="@3,#0" polar="10800,10800"/>
                <v:h position="#2,#1" polar="10800,10800" radiusrange="0,10800"/>
              </v:handles>
            </v:shape>
          </v:group>
        </w:pict>
      </w:r>
      <w:r>
        <w:t>2. Vypočítej velikost vnitřních úhlů v trojúhelníku</w:t>
      </w:r>
    </w:p>
    <w:p w:rsidR="00E9317F" w:rsidRDefault="00E9317F" w:rsidP="000018F4"/>
    <w:p w:rsidR="00E9317F" w:rsidRDefault="00E9317F" w:rsidP="000018F4"/>
    <w:p w:rsidR="00E9317F" w:rsidRDefault="00E9317F" w:rsidP="000018F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32" type="#_x0000_t202" style="position:absolute;margin-left:21.75pt;margin-top:7.8pt;width:43.8pt;height:27.5pt;z-index:251630592;visibility:visible" filled="f" stroked="f" strokeweight=".5pt">
            <v:textbox>
              <w:txbxContent>
                <w:p w:rsidR="00E9317F" w:rsidRDefault="00E9317F" w:rsidP="000018F4">
                  <w:r>
                    <w:t>120°</w:t>
                  </w:r>
                </w:p>
              </w:txbxContent>
            </v:textbox>
          </v:shape>
        </w:pict>
      </w:r>
    </w:p>
    <w:p w:rsidR="00E9317F" w:rsidRDefault="00E9317F" w:rsidP="000018F4">
      <w:r>
        <w:rPr>
          <w:noProof/>
        </w:rPr>
        <w:pict>
          <v:shape id="Textové pole 8" o:spid="_x0000_s1033" type="#_x0000_t202" style="position:absolute;margin-left:179.6pt;margin-top:9.75pt;width:42.5pt;height:30.7pt;z-index:251631616;visibility:visible" filled="f" stroked="f" strokeweight=".5pt">
            <v:textbox>
              <w:txbxContent>
                <w:p w:rsidR="00E9317F" w:rsidRDefault="00E9317F" w:rsidP="000018F4">
                  <w:r>
                    <w:t>35°</w:t>
                  </w:r>
                </w:p>
              </w:txbxContent>
            </v:textbox>
          </v:shape>
        </w:pict>
      </w:r>
    </w:p>
    <w:p w:rsidR="00E9317F" w:rsidRDefault="00E9317F" w:rsidP="000018F4"/>
    <w:p w:rsidR="00E9317F" w:rsidRDefault="00E9317F" w:rsidP="000018F4"/>
    <w:p w:rsidR="00E9317F" w:rsidRDefault="00E9317F" w:rsidP="000018F4">
      <w:r>
        <w:t>3. Urči obvod a obsah obrazce:</w:t>
      </w:r>
    </w:p>
    <w:p w:rsidR="00E9317F" w:rsidRDefault="00E9317F" w:rsidP="000018F4">
      <w:r>
        <w:rPr>
          <w:noProof/>
        </w:rPr>
        <w:pict>
          <v:shape id="Textové pole 12" o:spid="_x0000_s1034" type="#_x0000_t202" style="position:absolute;margin-left:35.95pt;margin-top:.35pt;width:40.75pt;height:28.15pt;z-index:251634688;visibility:visible" filled="f" stroked="f" strokeweight=".5pt">
            <v:textbox>
              <w:txbxContent>
                <w:p w:rsidR="00E9317F" w:rsidRDefault="00E9317F" w:rsidP="000018F4">
                  <w:r>
                    <w:t>4m</w:t>
                  </w:r>
                </w:p>
              </w:txbxContent>
            </v:textbox>
          </v:shape>
        </w:pict>
      </w:r>
      <w:r>
        <w:rPr>
          <w:noProof/>
        </w:rPr>
        <w:pict>
          <v:shape id="Tvar L 10" o:spid="_x0000_s1035" style="position:absolute;margin-left:21.85pt;margin-top:19.1pt;width:144.2pt;height:127.1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1464,1614115" path="m,l807058,r,807058l1831464,807058r,807057l,1614115,,xe" filled="f" strokeweight="2pt">
            <v:path arrowok="t" o:connecttype="custom" o:connectlocs="0,0;807058,0;807058,807058;1831464,807058;1831464,1614115;0,1614115;0,0" o:connectangles="0,0,0,0,0,0,0"/>
          </v:shape>
        </w:pict>
      </w:r>
    </w:p>
    <w:p w:rsidR="00E9317F" w:rsidRDefault="00E9317F" w:rsidP="000018F4">
      <w:r>
        <w:rPr>
          <w:noProof/>
        </w:rPr>
        <w:pict>
          <v:shape id="Textové pole 13" o:spid="_x0000_s1036" type="#_x0000_t202" style="position:absolute;margin-left:82.05pt;margin-top:10.7pt;width:40.75pt;height:28.15pt;z-index:251635712;visibility:visible" filled="f" stroked="f" strokeweight=".5pt">
            <v:textbox>
              <w:txbxContent>
                <w:p w:rsidR="00E9317F" w:rsidRDefault="00E9317F" w:rsidP="000018F4">
                  <w:r>
                    <w:t>4m</w:t>
                  </w:r>
                </w:p>
              </w:txbxContent>
            </v:textbox>
          </v:shape>
        </w:pict>
      </w:r>
    </w:p>
    <w:p w:rsidR="00E9317F" w:rsidRDefault="00E9317F" w:rsidP="000018F4">
      <w:r>
        <w:rPr>
          <w:noProof/>
        </w:rPr>
        <w:pict>
          <v:shape id="Textové pole 14" o:spid="_x0000_s1037" type="#_x0000_t202" style="position:absolute;margin-left:113.25pt;margin-top:13.3pt;width:40.75pt;height:28.15pt;z-index:251636736;visibility:visible" filled="f" stroked="f" strokeweight=".5pt">
            <v:textbox>
              <w:txbxContent>
                <w:p w:rsidR="00E9317F" w:rsidRDefault="00E9317F" w:rsidP="000018F4">
                  <w:r>
                    <w:t>3m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1" o:spid="_x0000_s1038" type="#_x0000_t202" style="position:absolute;margin-left:-8.25pt;margin-top:15.1pt;width:40.75pt;height:28.15pt;z-index:251633664;visibility:visible" filled="f" stroked="f" strokeweight=".5pt">
            <v:textbox>
              <w:txbxContent>
                <w:p w:rsidR="00E9317F" w:rsidRDefault="00E9317F" w:rsidP="000018F4">
                  <w:r>
                    <w:t>8m</w:t>
                  </w:r>
                </w:p>
              </w:txbxContent>
            </v:textbox>
          </v:shape>
        </w:pict>
      </w:r>
    </w:p>
    <w:p w:rsidR="00E9317F" w:rsidRDefault="00E9317F" w:rsidP="000018F4"/>
    <w:p w:rsidR="00E9317F" w:rsidRDefault="00E9317F" w:rsidP="000018F4"/>
    <w:p w:rsidR="00E9317F" w:rsidRDefault="00E9317F" w:rsidP="000018F4"/>
    <w:p w:rsidR="00E9317F" w:rsidRDefault="00E9317F" w:rsidP="000018F4"/>
    <w:p w:rsidR="00E9317F" w:rsidRDefault="00E9317F" w:rsidP="000018F4">
      <w:r>
        <w:t>4. Pepa chce pověsit model letadla nad pracovní stůl ve výšce 1,15m. Jak bude daleko letadlo od stropu,        je-li pokoj vysoký 2,95m a výška stolu je 85cm?</w:t>
      </w:r>
    </w:p>
    <w:p w:rsidR="00E9317F" w:rsidRDefault="00E9317F" w:rsidP="000018F4">
      <w:r>
        <w:t>5. Narýsuj trojúhelník ABC, kde a= 6cm b= 8cm c= 9cm (náčrtek, postup, konstrukce). Sestroj a označ jeho výšky.</w:t>
      </w:r>
    </w:p>
    <w:p w:rsidR="00E9317F" w:rsidRDefault="00E9317F" w:rsidP="000018F4">
      <w:r>
        <w:t>6. Narýsuj znova trojúhelník ABC, kde a= 6cm b= 8cm c= 9cm (konstrukce). Sestroj kružnici opsanou.</w:t>
      </w:r>
    </w:p>
    <w:p w:rsidR="00E9317F" w:rsidRDefault="00E9317F" w:rsidP="000018F4"/>
    <w:p w:rsidR="00E9317F" w:rsidRDefault="00E9317F" w:rsidP="000018F4">
      <w:r>
        <w:tab/>
      </w:r>
    </w:p>
    <w:p w:rsidR="00E9317F" w:rsidRDefault="00E9317F" w:rsidP="000018F4">
      <w:r>
        <w:br w:type="page"/>
      </w:r>
    </w:p>
    <w:p w:rsidR="00E9317F" w:rsidRPr="001E4EED" w:rsidRDefault="00E9317F" w:rsidP="000018F4">
      <w:pPr>
        <w:rPr>
          <w:b/>
          <w:bCs/>
          <w:sz w:val="28"/>
          <w:szCs w:val="28"/>
          <w:u w:val="single"/>
        </w:rPr>
      </w:pPr>
      <w:r w:rsidRPr="001E4EED">
        <w:rPr>
          <w:b/>
          <w:bCs/>
          <w:sz w:val="28"/>
          <w:szCs w:val="28"/>
          <w:u w:val="single"/>
        </w:rPr>
        <w:t>4. čtvrtletní písemná práce z matematiky pro 6. ročník</w:t>
      </w:r>
      <w:r>
        <w:rPr>
          <w:b/>
          <w:bCs/>
          <w:sz w:val="28"/>
          <w:szCs w:val="28"/>
          <w:u w:val="single"/>
        </w:rPr>
        <w:t xml:space="preserve"> B</w:t>
      </w:r>
    </w:p>
    <w:p w:rsidR="00E9317F" w:rsidRDefault="00E9317F" w:rsidP="000018F4">
      <w:pPr>
        <w:spacing w:after="0"/>
      </w:pPr>
      <w:r>
        <w:t xml:space="preserve">1. Vypočítej: </w:t>
      </w:r>
      <w:r>
        <w:tab/>
        <w:t>a) 52°18´+24°25´=</w:t>
      </w:r>
    </w:p>
    <w:p w:rsidR="00E9317F" w:rsidRDefault="00E9317F" w:rsidP="000018F4">
      <w:pPr>
        <w:spacing w:after="0"/>
      </w:pPr>
      <w:r>
        <w:tab/>
      </w:r>
      <w:r>
        <w:tab/>
        <w:t>b) 7°45´+ 18°56´=</w:t>
      </w:r>
    </w:p>
    <w:p w:rsidR="00E9317F" w:rsidRDefault="00E9317F" w:rsidP="000018F4">
      <w:pPr>
        <w:spacing w:after="0"/>
      </w:pPr>
      <w:r>
        <w:tab/>
      </w:r>
      <w:r>
        <w:tab/>
        <w:t>c) 26° - 21°9´=</w:t>
      </w:r>
    </w:p>
    <w:p w:rsidR="00E9317F" w:rsidRDefault="00E9317F" w:rsidP="000018F4">
      <w:r>
        <w:tab/>
      </w:r>
      <w:r>
        <w:tab/>
        <w:t>d) 162°15´- 6°22´=</w:t>
      </w:r>
    </w:p>
    <w:p w:rsidR="00E9317F" w:rsidRDefault="00E9317F" w:rsidP="000018F4">
      <w:r>
        <w:rPr>
          <w:noProof/>
        </w:rPr>
        <w:pict>
          <v:group id="Skupina 15" o:spid="_x0000_s1039" style="position:absolute;margin-left:12.9pt;margin-top:23pt;width:227.25pt;height:127.05pt;flip:x;z-index:251637760" coordsize="35540,20275">
            <v:line id="Přímá spojnice 16" o:spid="_x0000_s1040" style="position:absolute;flip:y;visibility:visible" from="1828,715" to="26238,18438" o:connectortype="straight"/>
            <v:line id="Přímá spojnice 17" o:spid="_x0000_s1041" style="position:absolute;visibility:visible" from="0,13517" to="35540,14310" o:connectortype="straight"/>
            <v:line id="Přímá spojnice 18" o:spid="_x0000_s1042" style="position:absolute;flip:x y;visibility:visible" from="17572,0" to="32435,20275" o:connectortype="straight"/>
            <v:shape id="Oblouk 19" o:spid="_x0000_s1043" style="position:absolute;left:3776;top:9024;width:9452;height:9390;rotation:-90;visibility:visible;v-text-anchor:middle" coordsize="945183,939000" o:spt="100" adj="0,,0" path="m472591,nsc676206,,856930,129561,921100,321535v64557,193132,-3476,405593,-168487,526173l472592,469500v,-156500,-1,-313000,-1,-469500xem472591,nfc676206,,856930,129561,921100,321535v64557,193132,-3476,405593,-168487,526173e" fill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custom" o:connectlocs="472591,0;921100,321535;752613,847708" o:connectangles="0,0,0" textboxrect="3163,3163,18437,18437"/>
              <v:handles>
                <v:h position="@3,#0" polar="10800,10800"/>
                <v:h position="#2,#1" polar="10800,10800" radiusrange="0,10800"/>
              </v:handles>
            </v:shape>
            <v:shape id="Oblouk 20" o:spid="_x0000_s1044" style="position:absolute;left:23536;top:8666;width:11208;height:11049;rotation:90;visibility:visible;v-text-anchor:middle" coordsize="1120775,1104900" o:spt="100" adj="0,,0" path="m560387,nsc767490,,957708,112606,1055037,292825l560388,552450v,-184150,-1,-368300,-1,-552450xem560387,nfc767490,,957708,112606,1055037,292825e" fill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custom" o:connectlocs="560387,0;1055037,292825" o:connectangles="0,0" textboxrect="3163,3163,18437,18437"/>
              <v:handles>
                <v:h position="@3,#0" polar="10800,10800"/>
                <v:h position="#2,#1" polar="10800,10800" radiusrange="0,10800"/>
              </v:handles>
            </v:shape>
          </v:group>
        </w:pict>
      </w:r>
      <w:r>
        <w:t>2. Vypočítej velikost vnitřních úhlů v trojúhelníku.</w:t>
      </w:r>
    </w:p>
    <w:p w:rsidR="00E9317F" w:rsidRDefault="00E9317F" w:rsidP="000018F4"/>
    <w:p w:rsidR="00E9317F" w:rsidRDefault="00E9317F" w:rsidP="000018F4"/>
    <w:p w:rsidR="00E9317F" w:rsidRDefault="00E9317F" w:rsidP="000018F4">
      <w:r>
        <w:rPr>
          <w:noProof/>
        </w:rPr>
        <w:pict>
          <v:shape id="Textové pole 22" o:spid="_x0000_s1045" type="#_x0000_t202" style="position:absolute;margin-left:173.45pt;margin-top:5.85pt;width:42.5pt;height:30.7pt;z-index:251639808;visibility:visible" filled="f" stroked="f" strokeweight=".5pt">
            <v:textbox>
              <w:txbxContent>
                <w:p w:rsidR="00E9317F" w:rsidRDefault="00E9317F" w:rsidP="000018F4">
                  <w:r>
                    <w:t>125°</w:t>
                  </w:r>
                </w:p>
              </w:txbxContent>
            </v:textbox>
          </v:shape>
        </w:pict>
      </w:r>
    </w:p>
    <w:p w:rsidR="00E9317F" w:rsidRDefault="00E9317F" w:rsidP="000018F4">
      <w:r>
        <w:rPr>
          <w:noProof/>
        </w:rPr>
        <w:pict>
          <v:shape id="Textové pole 21" o:spid="_x0000_s1046" type="#_x0000_t202" style="position:absolute;margin-left:21.75pt;margin-top:9.35pt;width:43.8pt;height:27.5pt;z-index:251638784;visibility:visible" filled="f" stroked="f" strokeweight=".5pt">
            <v:textbox>
              <w:txbxContent>
                <w:p w:rsidR="00E9317F" w:rsidRDefault="00E9317F" w:rsidP="000018F4">
                  <w:r>
                    <w:t>30°</w:t>
                  </w:r>
                </w:p>
              </w:txbxContent>
            </v:textbox>
          </v:shape>
        </w:pict>
      </w:r>
    </w:p>
    <w:p w:rsidR="00E9317F" w:rsidRDefault="00E9317F" w:rsidP="000018F4"/>
    <w:p w:rsidR="00E9317F" w:rsidRDefault="00E9317F" w:rsidP="000018F4"/>
    <w:p w:rsidR="00E9317F" w:rsidRDefault="00E9317F" w:rsidP="000018F4">
      <w:r>
        <w:t>3. Urči obvod a obsah obrazce:</w:t>
      </w:r>
    </w:p>
    <w:p w:rsidR="00E9317F" w:rsidRDefault="00E9317F" w:rsidP="000018F4">
      <w:r>
        <w:rPr>
          <w:noProof/>
        </w:rPr>
        <w:pict>
          <v:shape id="Textové pole 23" o:spid="_x0000_s1047" type="#_x0000_t202" style="position:absolute;margin-left:35.95pt;margin-top:.35pt;width:40.75pt;height:28.15pt;z-index:251642880;visibility:visible" filled="f" stroked="f" strokeweight=".5pt">
            <v:textbox>
              <w:txbxContent>
                <w:p w:rsidR="00E9317F" w:rsidRDefault="00E9317F" w:rsidP="000018F4">
                  <w:r>
                    <w:t>5m</w:t>
                  </w:r>
                </w:p>
              </w:txbxContent>
            </v:textbox>
          </v:shape>
        </w:pict>
      </w:r>
      <w:r>
        <w:rPr>
          <w:noProof/>
        </w:rPr>
        <w:pict>
          <v:shape id="Tvar L 24" o:spid="_x0000_s1048" style="position:absolute;margin-left:21.85pt;margin-top:19.1pt;width:144.2pt;height:127.1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1464,1614115" path="m,l807058,r,807058l1831464,807058r,807057l,1614115,,xe" filled="f" strokeweight="2pt">
            <v:path arrowok="t" o:connecttype="custom" o:connectlocs="0,0;807058,0;807058,807058;1831464,807058;1831464,1614115;0,1614115;0,0" o:connectangles="0,0,0,0,0,0,0"/>
          </v:shape>
        </w:pict>
      </w:r>
    </w:p>
    <w:p w:rsidR="00E9317F" w:rsidRDefault="00E9317F" w:rsidP="000018F4">
      <w:r>
        <w:rPr>
          <w:noProof/>
        </w:rPr>
        <w:pict>
          <v:shape id="Textové pole 25" o:spid="_x0000_s1049" type="#_x0000_t202" style="position:absolute;margin-left:82.05pt;margin-top:10.7pt;width:40.75pt;height:28.15pt;z-index:251643904;visibility:visible" filled="f" stroked="f" strokeweight=".5pt">
            <v:textbox>
              <w:txbxContent>
                <w:p w:rsidR="00E9317F" w:rsidRDefault="00E9317F" w:rsidP="000018F4">
                  <w:r>
                    <w:t>5m</w:t>
                  </w:r>
                </w:p>
              </w:txbxContent>
            </v:textbox>
          </v:shape>
        </w:pict>
      </w:r>
    </w:p>
    <w:p w:rsidR="00E9317F" w:rsidRDefault="00E9317F" w:rsidP="000018F4">
      <w:r>
        <w:rPr>
          <w:noProof/>
        </w:rPr>
        <w:pict>
          <v:shape id="Textové pole 27" o:spid="_x0000_s1050" type="#_x0000_t202" style="position:absolute;margin-left:-8.25pt;margin-top:15.1pt;width:40.75pt;height:28.15pt;z-index:251641856;visibility:visible" filled="f" stroked="f" strokeweight=".5pt">
            <v:textbox>
              <w:txbxContent>
                <w:p w:rsidR="00E9317F" w:rsidRDefault="00E9317F" w:rsidP="000018F4">
                  <w:r>
                    <w:t>8m</w:t>
                  </w:r>
                </w:p>
              </w:txbxContent>
            </v:textbox>
          </v:shape>
        </w:pict>
      </w:r>
    </w:p>
    <w:p w:rsidR="00E9317F" w:rsidRDefault="00E9317F" w:rsidP="000018F4"/>
    <w:p w:rsidR="00E9317F" w:rsidRDefault="00E9317F" w:rsidP="000018F4">
      <w:r>
        <w:rPr>
          <w:noProof/>
        </w:rPr>
        <w:pict>
          <v:shape id="Textové pole 26" o:spid="_x0000_s1051" type="#_x0000_t202" style="position:absolute;margin-left:74.8pt;margin-top:24.4pt;width:40.75pt;height:28.15pt;z-index:251644928;visibility:visible" filled="f" stroked="f" strokeweight=".5pt">
            <v:textbox>
              <w:txbxContent>
                <w:p w:rsidR="00E9317F" w:rsidRDefault="00E9317F" w:rsidP="000018F4">
                  <w:r>
                    <w:t>7m</w:t>
                  </w:r>
                </w:p>
              </w:txbxContent>
            </v:textbox>
          </v:shape>
        </w:pict>
      </w:r>
    </w:p>
    <w:p w:rsidR="00E9317F" w:rsidRDefault="00E9317F" w:rsidP="000018F4"/>
    <w:p w:rsidR="00E9317F" w:rsidRDefault="00E9317F" w:rsidP="000018F4"/>
    <w:p w:rsidR="00E9317F" w:rsidRDefault="00E9317F" w:rsidP="000018F4">
      <w:r>
        <w:t>4. Pepa chce pověsit model letadla nad postel ve výšce 1,65m. Jak bude daleko letadlo od stropu, je-li pokoj vysoký 2,95m a výška postele je 45cm?</w:t>
      </w:r>
    </w:p>
    <w:p w:rsidR="00E9317F" w:rsidRDefault="00E9317F" w:rsidP="000018F4">
      <w:r>
        <w:t>5. Narýsuj trojúhelník ABC, kde a= 5cm b= 7cm c= 8cm (náčrtek, postup, konstrukce). Sestroj a označ jeho těžnice.</w:t>
      </w:r>
    </w:p>
    <w:p w:rsidR="00E9317F" w:rsidRDefault="00E9317F" w:rsidP="000018F4">
      <w:r>
        <w:t>6. Narýsuj znova trojúhelník ABC, kde a= 5cm b= 7cm c= 8cm (konstrukce). Sestroj kružnici opsanou.</w:t>
      </w:r>
    </w:p>
    <w:p w:rsidR="00E9317F" w:rsidRDefault="00E9317F" w:rsidP="000018F4">
      <w:r>
        <w:br w:type="page"/>
      </w:r>
    </w:p>
    <w:p w:rsidR="00E9317F" w:rsidRPr="001E4EED" w:rsidRDefault="00E9317F" w:rsidP="000018F4">
      <w:pPr>
        <w:ind w:firstLine="708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Oprava - </w:t>
      </w:r>
      <w:r w:rsidRPr="001E4EED">
        <w:rPr>
          <w:b/>
          <w:bCs/>
          <w:sz w:val="28"/>
          <w:szCs w:val="28"/>
          <w:u w:val="single"/>
        </w:rPr>
        <w:t>4. čtvrtletní písemná práce z matematiky pro 6. ročník</w:t>
      </w:r>
      <w:r>
        <w:rPr>
          <w:b/>
          <w:bCs/>
          <w:sz w:val="28"/>
          <w:szCs w:val="28"/>
          <w:u w:val="single"/>
        </w:rPr>
        <w:t xml:space="preserve"> A</w:t>
      </w:r>
    </w:p>
    <w:p w:rsidR="00E9317F" w:rsidRDefault="00E9317F" w:rsidP="000018F4">
      <w:pPr>
        <w:spacing w:after="0"/>
      </w:pPr>
      <w:r>
        <w:t>1) a) 43°19´+25°25´=</w:t>
      </w:r>
      <w:r w:rsidRPr="00371CCD">
        <w:t xml:space="preserve"> </w:t>
      </w:r>
      <w:r>
        <w:tab/>
      </w:r>
      <w:r>
        <w:tab/>
        <w:t>b) 8°54´+ 15°49´=</w:t>
      </w:r>
      <w:r w:rsidRPr="00371CCD">
        <w:t xml:space="preserve"> </w:t>
      </w:r>
      <w:r>
        <w:tab/>
      </w:r>
      <w:r>
        <w:tab/>
        <w:t>c) 23° - 21°8´=</w:t>
      </w:r>
      <w:r>
        <w:tab/>
      </w:r>
      <w:r>
        <w:tab/>
        <w:t>d) 154°17´- 8°35´=</w:t>
      </w:r>
    </w:p>
    <w:p w:rsidR="00E9317F" w:rsidRDefault="00E9317F" w:rsidP="000018F4">
      <w:pPr>
        <w:spacing w:after="0"/>
      </w:pPr>
      <w:r>
        <w:rPr>
          <w:noProof/>
        </w:rPr>
        <w:pict>
          <v:shape id="Textové pole 30" o:spid="_x0000_s1052" type="#_x0000_t202" style="position:absolute;margin-left:378.4pt;margin-top:9.25pt;width:115.8pt;height:56.3pt;z-index:251649024;visibility:visible" stroked="f" strokeweight=".5pt">
            <v:textbox>
              <w:txbxContent>
                <w:p w:rsidR="00E9317F" w:rsidRDefault="00E9317F" w:rsidP="000018F4">
                  <w:pPr>
                    <w:spacing w:after="0" w:line="240" w:lineRule="auto"/>
                    <w:ind w:right="-81"/>
                  </w:pPr>
                  <w:r>
                    <w:t xml:space="preserve">  154°17´      153°77´</w:t>
                  </w:r>
                </w:p>
                <w:p w:rsidR="00E9317F" w:rsidRPr="00371CCD" w:rsidRDefault="00E9317F" w:rsidP="000018F4">
                  <w:pPr>
                    <w:spacing w:after="0" w:line="240" w:lineRule="auto"/>
                    <w:ind w:right="-81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 xml:space="preserve">    - 8°35´ </w:t>
                  </w:r>
                  <w:r w:rsidRPr="00371CCD">
                    <w:t>=&gt;</w:t>
                  </w:r>
                  <w:r>
                    <w:t xml:space="preserve">  </w:t>
                  </w:r>
                  <w:r>
                    <w:rPr>
                      <w:u w:val="single"/>
                    </w:rPr>
                    <w:t xml:space="preserve"> -8° 35´</w:t>
                  </w:r>
                  <w:r w:rsidRPr="00371CCD">
                    <w:tab/>
                  </w:r>
                  <w:r>
                    <w:t xml:space="preserve">       </w:t>
                  </w:r>
                  <w:r w:rsidRPr="00371CCD">
                    <w:rPr>
                      <w:u w:val="double"/>
                    </w:rPr>
                    <w:t xml:space="preserve"> 1</w:t>
                  </w:r>
                  <w:r>
                    <w:rPr>
                      <w:u w:val="double"/>
                    </w:rPr>
                    <w:t>45</w:t>
                  </w:r>
                  <w:r w:rsidRPr="00371CCD">
                    <w:rPr>
                      <w:u w:val="double"/>
                    </w:rPr>
                    <w:t>°</w:t>
                  </w:r>
                  <w:r>
                    <w:rPr>
                      <w:u w:val="double"/>
                    </w:rPr>
                    <w:t>4</w:t>
                  </w:r>
                  <w:r w:rsidRPr="00371CCD">
                    <w:rPr>
                      <w:u w:val="double"/>
                    </w:rPr>
                    <w:t>2´</w:t>
                  </w:r>
                </w:p>
                <w:p w:rsidR="00E9317F" w:rsidRPr="00371CCD" w:rsidRDefault="00E9317F" w:rsidP="000018F4">
                  <w:pPr>
                    <w:spacing w:after="0"/>
                    <w:ind w:right="-81"/>
                    <w:jc w:val="center"/>
                    <w:rPr>
                      <w:u w:val="double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ové pole 29" o:spid="_x0000_s1053" type="#_x0000_t202" style="position:absolute;margin-left:258.8pt;margin-top:8pt;width:115.8pt;height:57.6pt;z-index:251648000;visibility:visible" stroked="f" strokeweight=".5pt">
            <v:textbox>
              <w:txbxContent>
                <w:p w:rsidR="00E9317F" w:rsidRDefault="00E9317F" w:rsidP="000018F4">
                  <w:pPr>
                    <w:spacing w:after="0" w:line="240" w:lineRule="auto"/>
                    <w:ind w:right="-81"/>
                  </w:pPr>
                  <w:r>
                    <w:t xml:space="preserve">  23°</w:t>
                  </w:r>
                  <w:r>
                    <w:tab/>
                    <w:t xml:space="preserve">       22°60´</w:t>
                  </w:r>
                </w:p>
                <w:p w:rsidR="00E9317F" w:rsidRPr="00371CCD" w:rsidRDefault="00E9317F" w:rsidP="000018F4">
                  <w:pPr>
                    <w:spacing w:after="0" w:line="240" w:lineRule="auto"/>
                    <w:ind w:right="-81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-21</w:t>
                  </w:r>
                  <w:r w:rsidRPr="00371CCD">
                    <w:rPr>
                      <w:u w:val="single"/>
                    </w:rPr>
                    <w:t xml:space="preserve">°  </w:t>
                  </w:r>
                  <w:r>
                    <w:rPr>
                      <w:u w:val="single"/>
                    </w:rPr>
                    <w:t>8´</w:t>
                  </w:r>
                  <w:r>
                    <w:rPr>
                      <w:u w:val="single"/>
                    </w:rPr>
                    <w:tab/>
                  </w:r>
                  <w:r w:rsidRPr="00371CCD">
                    <w:t>=&gt;</w:t>
                  </w:r>
                  <w:r>
                    <w:rPr>
                      <w:u w:val="single"/>
                    </w:rPr>
                    <w:t xml:space="preserve"> -21°  8´</w:t>
                  </w:r>
                  <w:r w:rsidRPr="00371CCD">
                    <w:tab/>
                    <w:t xml:space="preserve">     </w:t>
                  </w:r>
                  <w:r w:rsidRPr="00371CCD">
                    <w:rPr>
                      <w:u w:val="double"/>
                    </w:rPr>
                    <w:t xml:space="preserve">    1°52´</w:t>
                  </w:r>
                </w:p>
                <w:p w:rsidR="00E9317F" w:rsidRPr="00371CCD" w:rsidRDefault="00E9317F" w:rsidP="000018F4">
                  <w:pPr>
                    <w:spacing w:after="0"/>
                    <w:ind w:right="-81"/>
                    <w:jc w:val="center"/>
                    <w:rPr>
                      <w:u w:val="double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ové pole 28" o:spid="_x0000_s1054" type="#_x0000_t202" style="position:absolute;margin-left:111.7pt;margin-top:8pt;width:110.15pt;height:65.7pt;z-index:251646976;visibility:visible" stroked="f" strokeweight=".5pt">
            <v:textbox>
              <w:txbxContent>
                <w:p w:rsidR="00E9317F" w:rsidRDefault="00E9317F" w:rsidP="000018F4">
                  <w:pPr>
                    <w:spacing w:after="0"/>
                    <w:ind w:right="770"/>
                    <w:jc w:val="right"/>
                  </w:pPr>
                  <w:r>
                    <w:t>8°  54´</w:t>
                  </w:r>
                </w:p>
                <w:p w:rsidR="00E9317F" w:rsidRPr="00371CCD" w:rsidRDefault="00E9317F" w:rsidP="000018F4">
                  <w:pPr>
                    <w:spacing w:after="0"/>
                    <w:jc w:val="right"/>
                    <w:rPr>
                      <w:u w:val="single"/>
                    </w:rPr>
                  </w:pPr>
                  <w:r w:rsidRPr="00371CCD">
                    <w:rPr>
                      <w:u w:val="single"/>
                    </w:rPr>
                    <w:t xml:space="preserve">15°  </w:t>
                  </w:r>
                  <w:r>
                    <w:rPr>
                      <w:u w:val="single"/>
                    </w:rPr>
                    <w:t>49´</w:t>
                  </w:r>
                  <w:r>
                    <w:rPr>
                      <w:u w:val="single"/>
                    </w:rPr>
                    <w:tab/>
                  </w:r>
                  <w:r w:rsidRPr="00371CCD">
                    <w:tab/>
                  </w:r>
                </w:p>
                <w:p w:rsidR="00E9317F" w:rsidRPr="00371CCD" w:rsidRDefault="00E9317F" w:rsidP="000018F4">
                  <w:pPr>
                    <w:spacing w:after="0"/>
                    <w:jc w:val="right"/>
                    <w:rPr>
                      <w:u w:val="double"/>
                    </w:rPr>
                  </w:pPr>
                  <w:r>
                    <w:t xml:space="preserve">23°103´= </w:t>
                  </w:r>
                  <w:r w:rsidRPr="00371CCD">
                    <w:rPr>
                      <w:u w:val="double"/>
                    </w:rPr>
                    <w:t>24°43´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" o:spid="_x0000_s1055" type="#_x0000_t202" style="position:absolute;margin-left:-2.85pt;margin-top:8pt;width:63.85pt;height:65.75pt;z-index:251645952;visibility:visible" stroked="f" strokeweight=".5pt">
            <v:textbox>
              <w:txbxContent>
                <w:p w:rsidR="00E9317F" w:rsidRDefault="00E9317F" w:rsidP="000018F4">
                  <w:pPr>
                    <w:spacing w:after="0"/>
                    <w:jc w:val="right"/>
                  </w:pPr>
                  <w:r>
                    <w:t>43° 19´</w:t>
                  </w:r>
                </w:p>
                <w:p w:rsidR="00E9317F" w:rsidRPr="00371CCD" w:rsidRDefault="00E9317F" w:rsidP="000018F4">
                  <w:pPr>
                    <w:spacing w:after="0"/>
                    <w:jc w:val="right"/>
                    <w:rPr>
                      <w:u w:val="single"/>
                    </w:rPr>
                  </w:pPr>
                  <w:r w:rsidRPr="00371CCD">
                    <w:rPr>
                      <w:u w:val="single"/>
                    </w:rPr>
                    <w:t>25° 25´</w:t>
                  </w:r>
                </w:p>
                <w:p w:rsidR="00E9317F" w:rsidRPr="00371CCD" w:rsidRDefault="00E9317F" w:rsidP="000018F4">
                  <w:pPr>
                    <w:spacing w:after="0"/>
                    <w:jc w:val="right"/>
                    <w:rPr>
                      <w:u w:val="double"/>
                    </w:rPr>
                  </w:pPr>
                  <w:r w:rsidRPr="00371CCD">
                    <w:rPr>
                      <w:u w:val="double"/>
                    </w:rPr>
                    <w:t>68° 44´</w:t>
                  </w:r>
                </w:p>
              </w:txbxContent>
            </v:textbox>
          </v:shape>
        </w:pict>
      </w:r>
      <w:r>
        <w:tab/>
      </w:r>
      <w:r>
        <w:tab/>
      </w:r>
    </w:p>
    <w:p w:rsidR="00E9317F" w:rsidRPr="00371CCD" w:rsidRDefault="00E9317F" w:rsidP="000018F4">
      <w:pPr>
        <w:spacing w:after="0"/>
        <w:rPr>
          <w:b/>
          <w:bCs/>
        </w:rPr>
      </w:pPr>
      <w:r>
        <w:tab/>
      </w:r>
      <w:r>
        <w:tab/>
      </w:r>
    </w:p>
    <w:p w:rsidR="00E9317F" w:rsidRDefault="00E9317F" w:rsidP="000018F4">
      <w:r>
        <w:tab/>
      </w:r>
      <w:r>
        <w:tab/>
      </w:r>
    </w:p>
    <w:p w:rsidR="00E9317F" w:rsidRDefault="00E9317F" w:rsidP="000018F4"/>
    <w:p w:rsidR="00E9317F" w:rsidRPr="00B30E2D" w:rsidRDefault="00E9317F" w:rsidP="000018F4">
      <w:pPr>
        <w:rPr>
          <w:u w:val="double"/>
        </w:rPr>
      </w:pPr>
      <w:r>
        <w:t>2)</w:t>
      </w:r>
      <w:r w:rsidRPr="00EE3146">
        <w:t xml:space="preserve"> </w:t>
      </w:r>
      <w:r>
        <w:t xml:space="preserve">α = 180° - 120° = </w:t>
      </w:r>
      <w:r w:rsidRPr="00B30E2D">
        <w:rPr>
          <w:u w:val="double"/>
        </w:rPr>
        <w:t>60°</w:t>
      </w:r>
      <w:r>
        <w:t xml:space="preserve">; β = </w:t>
      </w:r>
      <w:r w:rsidRPr="00B30E2D">
        <w:rPr>
          <w:u w:val="double"/>
        </w:rPr>
        <w:t>35°</w:t>
      </w:r>
      <w:r>
        <w:t xml:space="preserve">; γ = 180° - ( α + β) = 180° - (60° + 35°) = 180° - 95° = </w:t>
      </w:r>
      <w:r w:rsidRPr="00B30E2D">
        <w:rPr>
          <w:u w:val="double"/>
        </w:rPr>
        <w:t>85°</w:t>
      </w:r>
    </w:p>
    <w:p w:rsidR="00E9317F" w:rsidRDefault="00E9317F" w:rsidP="000018F4">
      <w:pPr>
        <w:rPr>
          <w:noProof/>
        </w:rPr>
      </w:pPr>
      <w:r>
        <w:rPr>
          <w:noProof/>
        </w:rPr>
        <w:pict>
          <v:shape id="Tvar L 37" o:spid="_x0000_s1056" style="position:absolute;margin-left:29.7pt;margin-top:21.65pt;width:99.6pt;height:97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64920,1231900" path="m,l615950,r,615950l1264920,615950r,615950l,1231900,,xe" filled="f" strokeweight="2pt">
            <v:path arrowok="t" o:connecttype="custom" o:connectlocs="0,0;615950,0;615950,615950;1264920,615950;1264920,1231900;0,1231900;0,0" o:connectangles="0,0,0,0,0,0,0"/>
          </v:shape>
        </w:pict>
      </w:r>
      <w:r>
        <w:rPr>
          <w:noProof/>
        </w:rPr>
        <w:pict>
          <v:shape id="Textové pole 41" o:spid="_x0000_s1057" type="#_x0000_t202" style="position:absolute;margin-left:3.45pt;margin-top:77.95pt;width:40.75pt;height:28.15pt;z-index:251653120;visibility:visible" filled="f" stroked="f" strokeweight=".5pt">
            <v:textbox>
              <w:txbxContent>
                <w:p w:rsidR="00E9317F" w:rsidRDefault="00E9317F" w:rsidP="000018F4">
                  <w:r>
                    <w:t>8m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39" o:spid="_x0000_s1058" type="#_x0000_t202" style="position:absolute;margin-left:44.15pt;margin-top:2.8pt;width:40.75pt;height:28.15pt;z-index:251651072;visibility:visible" filled="f" stroked="f" strokeweight=".5pt">
            <v:textbox>
              <w:txbxContent>
                <w:p w:rsidR="00E9317F" w:rsidRDefault="00E9317F" w:rsidP="000018F4">
                  <w:r>
                    <w:t>4m</w:t>
                  </w:r>
                </w:p>
              </w:txbxContent>
            </v:textbox>
          </v:shape>
        </w:pict>
      </w:r>
      <w:r>
        <w:t>3)</w:t>
      </w:r>
      <w:r w:rsidRPr="00B30E2D">
        <w:rPr>
          <w:noProof/>
        </w:rPr>
        <w:t xml:space="preserve"> </w:t>
      </w:r>
    </w:p>
    <w:p w:rsidR="00E9317F" w:rsidRDefault="00E9317F" w:rsidP="000018F4">
      <w:pPr>
        <w:spacing w:after="0"/>
        <w:rPr>
          <w:noProof/>
        </w:rPr>
      </w:pPr>
      <w:r>
        <w:rPr>
          <w:noProof/>
        </w:rPr>
        <w:pict>
          <v:shape id="Textové pole 40" o:spid="_x0000_s1059" type="#_x0000_t202" style="position:absolute;margin-left:73.7pt;margin-top:4.35pt;width:40.75pt;height:28.15pt;z-index:251652096;visibility:visible" filled="f" stroked="f" strokeweight=".5pt">
            <v:textbox>
              <w:txbxContent>
                <w:p w:rsidR="00E9317F" w:rsidRDefault="00E9317F" w:rsidP="000018F4">
                  <w:r>
                    <w:t>4m</w:t>
                  </w:r>
                </w:p>
              </w:txbxContent>
            </v:textbox>
          </v:shape>
        </w:pict>
      </w:r>
      <w:r>
        <w:rPr>
          <w:noProof/>
        </w:rPr>
        <w:tab/>
        <w:t xml:space="preserve">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o = 8 + 7 + 4 + 3 + 4 + 4</w:t>
      </w:r>
    </w:p>
    <w:p w:rsidR="00E9317F" w:rsidRPr="00B30E2D" w:rsidRDefault="00E9317F" w:rsidP="000018F4">
      <w:pPr>
        <w:rPr>
          <w:noProof/>
          <w:u w:val="double"/>
        </w:rPr>
      </w:pPr>
      <w:r>
        <w:rPr>
          <w:noProof/>
        </w:rPr>
        <w:pict>
          <v:shape id="Textové pole 46" o:spid="_x0000_s1060" type="#_x0000_t202" style="position:absolute;margin-left:44.05pt;margin-top:12pt;width:28.15pt;height:28.15pt;z-index:251658240;visibility:visible" filled="f" stroked="f" strokeweight=".5pt">
            <v:textbox>
              <w:txbxContent>
                <w:p w:rsidR="00E9317F" w:rsidRPr="00B30E2D" w:rsidRDefault="00E9317F" w:rsidP="000018F4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44" o:spid="_x0000_s1061" type="#_x0000_t202" style="position:absolute;margin-left:85pt;margin-top:10.2pt;width:40.75pt;height:28.15pt;z-index:251656192;visibility:visible" filled="f" stroked="f" strokeweight=".5pt">
            <v:textbox>
              <w:txbxContent>
                <w:p w:rsidR="00E9317F" w:rsidRDefault="00E9317F" w:rsidP="000018F4">
                  <w:r>
                    <w:t>3m</w:t>
                  </w:r>
                </w:p>
              </w:txbxContent>
            </v:textbox>
          </v:shape>
        </w:pic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B30E2D">
        <w:rPr>
          <w:noProof/>
          <w:u w:val="double"/>
        </w:rPr>
        <w:t>o = 30m</w:t>
      </w:r>
    </w:p>
    <w:p w:rsidR="00E9317F" w:rsidRPr="00B30E2D" w:rsidRDefault="00E9317F" w:rsidP="000018F4">
      <w:pPr>
        <w:spacing w:after="0"/>
        <w:rPr>
          <w:noProof/>
        </w:rPr>
      </w:pPr>
      <w:r>
        <w:rPr>
          <w:noProof/>
        </w:rPr>
        <w:pict>
          <v:shape id="Textové pole 43" o:spid="_x0000_s1062" type="#_x0000_t202" style="position:absolute;margin-left:125.6pt;margin-top:14.05pt;width:40.75pt;height:28.15pt;z-index:251655168;visibility:visible" filled="f" stroked="f" strokeweight=".5pt">
            <v:textbox>
              <w:txbxContent>
                <w:p w:rsidR="00E9317F" w:rsidRDefault="00E9317F" w:rsidP="000018F4">
                  <w:r>
                    <w:t>4m</w:t>
                  </w:r>
                </w:p>
              </w:txbxContent>
            </v:textbox>
          </v:shape>
        </w:pict>
      </w:r>
      <w:r>
        <w:rPr>
          <w:noProof/>
        </w:rPr>
        <w:pict>
          <v:line id="Přímá spojnice 45" o:spid="_x0000_s1063" style="position:absolute;z-index:251657216;visibility:visible" from="79.15pt,4.75pt" to="79.15pt,52.25pt" strokecolor="#4579b8"/>
        </w:pict>
      </w:r>
      <w:r>
        <w:rPr>
          <w:noProof/>
        </w:rPr>
        <w:pict>
          <v:shape id="Textové pole 47" o:spid="_x0000_s1064" type="#_x0000_t202" style="position:absolute;margin-left:97.4pt;margin-top:13.55pt;width:28.15pt;height:28.15pt;z-index:251659264;visibility:visible" filled="f" stroked="f" strokeweight=".5pt">
            <v:textbox>
              <w:txbxContent>
                <w:p w:rsidR="00E9317F" w:rsidRPr="00B30E2D" w:rsidRDefault="00E9317F" w:rsidP="000018F4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S = S</w:t>
      </w:r>
      <w:r>
        <w:rPr>
          <w:noProof/>
          <w:vertAlign w:val="subscript"/>
        </w:rPr>
        <w:t>1</w:t>
      </w:r>
      <w:r>
        <w:rPr>
          <w:noProof/>
        </w:rPr>
        <w:t xml:space="preserve"> + S</w:t>
      </w:r>
      <w:r>
        <w:rPr>
          <w:noProof/>
          <w:vertAlign w:val="subscript"/>
        </w:rPr>
        <w:t>2</w:t>
      </w:r>
      <w:r>
        <w:rPr>
          <w:noProof/>
          <w:vertAlign w:val="subscript"/>
        </w:rPr>
        <w:tab/>
      </w:r>
      <w:r>
        <w:rPr>
          <w:noProof/>
          <w:vertAlign w:val="subscript"/>
        </w:rPr>
        <w:tab/>
      </w:r>
      <w:r>
        <w:rPr>
          <w:noProof/>
        </w:rPr>
        <w:t>S</w:t>
      </w:r>
      <w:r>
        <w:rPr>
          <w:noProof/>
          <w:vertAlign w:val="subscript"/>
        </w:rPr>
        <w:t>1</w:t>
      </w:r>
      <w:r>
        <w:rPr>
          <w:noProof/>
        </w:rPr>
        <w:t xml:space="preserve"> = a . b</w:t>
      </w:r>
      <w:r>
        <w:rPr>
          <w:noProof/>
        </w:rPr>
        <w:tab/>
        <w:t>S</w:t>
      </w:r>
      <w:r>
        <w:rPr>
          <w:noProof/>
          <w:vertAlign w:val="subscript"/>
        </w:rPr>
        <w:t>2</w:t>
      </w:r>
      <w:r>
        <w:rPr>
          <w:noProof/>
        </w:rPr>
        <w:t xml:space="preserve"> = a . b</w:t>
      </w:r>
    </w:p>
    <w:p w:rsidR="00E9317F" w:rsidRPr="00B30E2D" w:rsidRDefault="00E9317F" w:rsidP="000018F4">
      <w:pPr>
        <w:spacing w:after="0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S = 32 + 8</w:t>
      </w:r>
      <w:r>
        <w:rPr>
          <w:noProof/>
        </w:rPr>
        <w:tab/>
      </w:r>
      <w:r>
        <w:rPr>
          <w:noProof/>
        </w:rPr>
        <w:tab/>
        <w:t>S</w:t>
      </w:r>
      <w:r>
        <w:rPr>
          <w:noProof/>
          <w:vertAlign w:val="subscript"/>
        </w:rPr>
        <w:t>1</w:t>
      </w:r>
      <w:r>
        <w:rPr>
          <w:noProof/>
        </w:rPr>
        <w:t xml:space="preserve"> = 4 . 8</w:t>
      </w:r>
      <w:r>
        <w:rPr>
          <w:noProof/>
        </w:rPr>
        <w:tab/>
        <w:t>S</w:t>
      </w:r>
      <w:r>
        <w:rPr>
          <w:noProof/>
          <w:vertAlign w:val="subscript"/>
        </w:rPr>
        <w:t>2</w:t>
      </w:r>
      <w:r>
        <w:rPr>
          <w:noProof/>
        </w:rPr>
        <w:t xml:space="preserve"> = 2 . 4</w:t>
      </w:r>
    </w:p>
    <w:p w:rsidR="00E9317F" w:rsidRDefault="00E9317F" w:rsidP="000018F4">
      <w:pPr>
        <w:rPr>
          <w:noProof/>
          <w:vertAlign w:val="superscript"/>
        </w:rPr>
      </w:pPr>
      <w:r>
        <w:rPr>
          <w:noProof/>
        </w:rPr>
        <w:pict>
          <v:shape id="Textové pole 42" o:spid="_x0000_s1065" type="#_x0000_t202" style="position:absolute;margin-left:59.1pt;margin-top:16.3pt;width:40.75pt;height:28.15pt;z-index:251654144;visibility:visible" filled="f" stroked="f" strokeweight=".5pt">
            <v:textbox>
              <w:txbxContent>
                <w:p w:rsidR="00E9317F" w:rsidRDefault="00E9317F" w:rsidP="000018F4">
                  <w:r>
                    <w:t>7m</w:t>
                  </w:r>
                </w:p>
              </w:txbxContent>
            </v:textbox>
          </v:shape>
        </w:pic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B30E2D">
        <w:rPr>
          <w:noProof/>
          <w:u w:val="double"/>
        </w:rPr>
        <w:t xml:space="preserve">S = </w:t>
      </w:r>
      <w:r>
        <w:rPr>
          <w:noProof/>
          <w:u w:val="double"/>
        </w:rPr>
        <w:t>40</w:t>
      </w:r>
      <w:r w:rsidRPr="00B30E2D">
        <w:rPr>
          <w:noProof/>
          <w:u w:val="double"/>
        </w:rPr>
        <w:t>m</w:t>
      </w:r>
      <w:r w:rsidRPr="00B30E2D">
        <w:rPr>
          <w:noProof/>
          <w:u w:val="double"/>
          <w:vertAlign w:val="superscript"/>
        </w:rPr>
        <w:t>2</w:t>
      </w:r>
      <w:r>
        <w:rPr>
          <w:noProof/>
        </w:rPr>
        <w:t xml:space="preserve"> </w:t>
      </w:r>
      <w:r>
        <w:rPr>
          <w:noProof/>
        </w:rPr>
        <w:tab/>
      </w:r>
      <w:r>
        <w:rPr>
          <w:noProof/>
        </w:rPr>
        <w:tab/>
        <w:t>S</w:t>
      </w:r>
      <w:r>
        <w:rPr>
          <w:noProof/>
          <w:vertAlign w:val="subscript"/>
        </w:rPr>
        <w:t>1</w:t>
      </w:r>
      <w:r>
        <w:rPr>
          <w:noProof/>
        </w:rPr>
        <w:t xml:space="preserve"> = 32m</w:t>
      </w:r>
      <w:r>
        <w:rPr>
          <w:noProof/>
          <w:vertAlign w:val="superscript"/>
        </w:rPr>
        <w:t>2</w:t>
      </w:r>
      <w:r>
        <w:rPr>
          <w:noProof/>
        </w:rPr>
        <w:tab/>
        <w:t>S</w:t>
      </w:r>
      <w:r>
        <w:rPr>
          <w:noProof/>
          <w:vertAlign w:val="subscript"/>
        </w:rPr>
        <w:t>2</w:t>
      </w:r>
      <w:r>
        <w:rPr>
          <w:noProof/>
        </w:rPr>
        <w:t xml:space="preserve"> = 8m</w:t>
      </w:r>
      <w:r>
        <w:rPr>
          <w:noProof/>
          <w:vertAlign w:val="superscript"/>
        </w:rPr>
        <w:t>2</w:t>
      </w:r>
    </w:p>
    <w:p w:rsidR="00E9317F" w:rsidRDefault="00E9317F" w:rsidP="000018F4">
      <w:pPr>
        <w:rPr>
          <w:noProof/>
        </w:rPr>
      </w:pPr>
    </w:p>
    <w:tbl>
      <w:tblPr>
        <w:tblpPr w:leftFromText="141" w:rightFromText="141" w:vertAnchor="text" w:horzAnchor="page" w:tblpX="6217" w:tblpY="89"/>
        <w:tblW w:w="0" w:type="auto"/>
        <w:tblBorders>
          <w:bottom w:val="single" w:sz="4" w:space="0" w:color="auto"/>
        </w:tblBorders>
        <w:tblLook w:val="00A0"/>
      </w:tblPr>
      <w:tblGrid>
        <w:gridCol w:w="3950"/>
      </w:tblGrid>
      <w:tr w:rsidR="00E9317F" w:rsidRPr="0006525B">
        <w:trPr>
          <w:trHeight w:val="1177"/>
        </w:trPr>
        <w:tc>
          <w:tcPr>
            <w:tcW w:w="3950" w:type="dxa"/>
            <w:tcBorders>
              <w:bottom w:val="single" w:sz="4" w:space="0" w:color="auto"/>
            </w:tcBorders>
          </w:tcPr>
          <w:p w:rsidR="00E9317F" w:rsidRPr="0006525B" w:rsidRDefault="00E9317F" w:rsidP="0006525B">
            <w:pPr>
              <w:spacing w:after="0" w:line="240" w:lineRule="auto"/>
            </w:pPr>
            <w:r w:rsidRPr="0006525B">
              <w:t>výška pokoje …………. 2,95m</w:t>
            </w:r>
          </w:p>
          <w:p w:rsidR="00E9317F" w:rsidRPr="0006525B" w:rsidRDefault="00E9317F" w:rsidP="0006525B">
            <w:pPr>
              <w:spacing w:after="0" w:line="240" w:lineRule="auto"/>
            </w:pPr>
            <w:r w:rsidRPr="0006525B">
              <w:t>výška stolu ………………. 85cm = 0,85m</w:t>
            </w:r>
          </w:p>
          <w:p w:rsidR="00E9317F" w:rsidRPr="0006525B" w:rsidRDefault="00E9317F" w:rsidP="0006525B">
            <w:pPr>
              <w:spacing w:after="0" w:line="240" w:lineRule="auto"/>
            </w:pPr>
            <w:r w:rsidRPr="0006525B">
              <w:t>letadlo nad stolem …. 1,15m</w:t>
            </w:r>
          </w:p>
          <w:p w:rsidR="00E9317F" w:rsidRPr="0006525B" w:rsidRDefault="00E9317F" w:rsidP="0006525B">
            <w:pPr>
              <w:spacing w:after="0" w:line="240" w:lineRule="auto"/>
            </w:pPr>
            <w:r w:rsidRPr="0006525B">
              <w:t>letadlo od stropu ……. x</w:t>
            </w:r>
          </w:p>
        </w:tc>
      </w:tr>
    </w:tbl>
    <w:p w:rsidR="00E9317F" w:rsidRDefault="00E9317F" w:rsidP="000018F4">
      <w:r>
        <w:rPr>
          <w:noProof/>
        </w:rPr>
        <w:pict>
          <v:group id="Skupina 65" o:spid="_x0000_s1066" style="position:absolute;margin-left:9.05pt;margin-top:4.6pt;width:254.15pt;height:164.05pt;z-index:251661312;mso-position-horizontal-relative:text;mso-position-vertical-relative:text" coordsize="32279,2083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51" o:spid="_x0000_s1067" type="#_x0000_t75" style="position:absolute;top:12006;width:12483;height:8826;visibility:visible">
              <v:imagedata r:id="rId8" o:title="" recolortarget="#837a4a"/>
              <v:path arrowok="t"/>
            </v:shape>
            <v:group id="Skupina 62" o:spid="_x0000_s1068" style="position:absolute;left:9621;top:2067;width:7156;height:5808" coordsize="7156,5808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4" o:spid="_x0000_s1069" type="#_x0000_t32" style="position:absolute;width:0;height:5808;flip:y;visibility:visible" o:connectortype="straight">
                <v:stroke startarrow="open" endarrow="open"/>
              </v:shape>
              <v:shape id="Textové pole 57" o:spid="_x0000_s1070" type="#_x0000_t202" style="position:absolute;left:1192;top:1431;width:5964;height:3578;visibility:visible" filled="f" stroked="f" strokeweight=".5pt">
                <v:textbox>
                  <w:txbxContent>
                    <w:p w:rsidR="00E9317F" w:rsidRDefault="00E9317F" w:rsidP="000018F4">
                      <w:r>
                        <w:t>X=?</w:t>
                      </w:r>
                    </w:p>
                  </w:txbxContent>
                </v:textbox>
              </v:shape>
            </v:group>
            <v:group id="Skupina 63" o:spid="_x0000_s1071" style="position:absolute;left:8905;top:7871;width:23374;height:7392" coordsize="23374,7391">
              <v:shape id="Přímá spojnice se šipkou 55" o:spid="_x0000_s1072" type="#_x0000_t32" style="position:absolute;left:715;width:0;height:7391;flip:y;visibility:visible" o:connectortype="straight">
                <v:stroke startarrow="open" endarrow="open"/>
              </v:shape>
              <v:shape id="Textové pole 58" o:spid="_x0000_s1073" type="#_x0000_t202" style="position:absolute;top:1908;width:23374;height:3575;visibility:visible" filled="f" stroked="f" strokeweight=".5pt">
                <v:textbox>
                  <w:txbxContent>
                    <w:p w:rsidR="00E9317F" w:rsidRDefault="00E9317F" w:rsidP="000018F4">
                      <w:r>
                        <w:t>nad pracovním stolem 1,15m</w:t>
                      </w:r>
                    </w:p>
                  </w:txbxContent>
                </v:textbox>
              </v:shape>
            </v:group>
            <v:group id="Skupina 64" o:spid="_x0000_s1074" style="position:absolute;left:9621;top:15266;width:17812;height:4928" coordsize="17812,4927">
              <v:shape id="Přímá spojnice se šipkou 56" o:spid="_x0000_s1075" type="#_x0000_t32" style="position:absolute;width:0;height:4927;visibility:visible" o:connectortype="straight">
                <v:stroke startarrow="open" endarrow="open"/>
              </v:shape>
              <v:shape id="Textové pole 59" o:spid="_x0000_s1076" type="#_x0000_t202" style="position:absolute;left:2305;top:79;width:15507;height:3575;visibility:visible" filled="f" stroked="f" strokeweight=".5pt">
                <v:textbox>
                  <w:txbxContent>
                    <w:p w:rsidR="00E9317F" w:rsidRDefault="00E9317F" w:rsidP="000018F4">
                      <w:r>
                        <w:t>výška stolu je 85cm</w:t>
                      </w:r>
                    </w:p>
                  </w:txbxContent>
                </v:textbox>
              </v:shape>
            </v:group>
            <v:group id="Skupina 61" o:spid="_x0000_s1077" style="position:absolute;left:1431;width:25764;height:3575" coordsize="25763,3575">
              <v:line id="Přímá spojnice 53" o:spid="_x0000_s1078" style="position:absolute;visibility:visible" from="0,1828" to="12404,2067" o:connectortype="straight" strokecolor="#4579b8"/>
              <v:shape id="Textové pole 60" o:spid="_x0000_s1079" type="#_x0000_t202" style="position:absolute;left:10257;width:15506;height:3575;visibility:visible" filled="f" stroked="f" strokeweight=".5pt">
                <v:textbox>
                  <w:txbxContent>
                    <w:p w:rsidR="00E9317F" w:rsidRDefault="00E9317F" w:rsidP="000018F4">
                      <w:r>
                        <w:t>výška pokoje je 2,95m</w:t>
                      </w:r>
                    </w:p>
                  </w:txbxContent>
                </v:textbox>
              </v:shape>
            </v:group>
          </v:group>
        </w:pict>
      </w:r>
      <w:r>
        <w:t>4)</w:t>
      </w:r>
    </w:p>
    <w:p w:rsidR="00E9317F" w:rsidRDefault="00E9317F" w:rsidP="000018F4">
      <w:pPr>
        <w:tabs>
          <w:tab w:val="left" w:pos="5670"/>
        </w:tabs>
      </w:pPr>
      <w:r>
        <w:rPr>
          <w:noProof/>
        </w:rPr>
        <w:pict>
          <v:shape id="Obrázek 48" o:spid="_x0000_s1080" type="#_x0000_t75" style="position:absolute;margin-left:73.4pt;margin-top:34.6pt;width:20.7pt;height:16.25pt;z-index:-251656192;visibility:visible" wrapcoords="771 1964 -771 12764 771 15709 7714 17673 10800 20618 11571 20618 15429 20618 16200 20618 20829 15709 21600 12764 18514 1964 771 1964">
            <v:imagedata r:id="rId9" o:title=""/>
            <w10:wrap type="tight"/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317F" w:rsidRDefault="00E9317F" w:rsidP="000018F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317F" w:rsidRDefault="00E9317F" w:rsidP="000018F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 = 2,95 – (1,15 + 0,85)</w:t>
      </w:r>
    </w:p>
    <w:p w:rsidR="00E9317F" w:rsidRDefault="00E9317F" w:rsidP="000018F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 = 2,95 – 2</w:t>
      </w:r>
    </w:p>
    <w:p w:rsidR="00E9317F" w:rsidRPr="001F3C7C" w:rsidRDefault="00E9317F" w:rsidP="000018F4">
      <w:pPr>
        <w:rPr>
          <w:u w:val="doub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F3C7C">
        <w:rPr>
          <w:u w:val="double"/>
        </w:rPr>
        <w:t>X = 0,95m</w:t>
      </w:r>
    </w:p>
    <w:p w:rsidR="00E9317F" w:rsidRDefault="00E9317F" w:rsidP="000018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Letadlo je od stropu 0,95m.</w:t>
      </w:r>
    </w:p>
    <w:p w:rsidR="00E9317F" w:rsidRDefault="00E9317F" w:rsidP="000018F4"/>
    <w:p w:rsidR="00E9317F" w:rsidRDefault="00E9317F" w:rsidP="000018F4">
      <w:r>
        <w:t>5) Náčrtek:</w:t>
      </w:r>
      <w:r>
        <w:tab/>
      </w:r>
      <w:r>
        <w:tab/>
      </w:r>
      <w:r>
        <w:tab/>
      </w:r>
      <w:r>
        <w:tab/>
      </w:r>
      <w:r>
        <w:tab/>
      </w:r>
      <w:r>
        <w:tab/>
        <w:t>6)</w:t>
      </w:r>
    </w:p>
    <w:p w:rsidR="00E9317F" w:rsidRDefault="00E9317F" w:rsidP="000018F4">
      <w:r>
        <w:rPr>
          <w:noProof/>
        </w:rPr>
        <w:pict>
          <v:group id="Skupina 76" o:spid="_x0000_s1081" style="position:absolute;margin-left:17.2pt;margin-top:16pt;width:240.35pt;height:180.25pt;z-index:-251654144" coordsize="30524,22891">
            <v:group id="Skupina 74" o:spid="_x0000_s1082" style="position:absolute;width:30524;height:22891" coordsize="30524,22891">
              <v:group id="Skupina 73" o:spid="_x0000_s1083" style="position:absolute;width:30524;height:22891" coordsize="30526,22896">
                <v:group id="Skupina 72" o:spid="_x0000_s1084" style="position:absolute;top:1033;width:30526;height:21863" coordsize="30526,21862">
                  <v:group id="Skupina 71" o:spid="_x0000_s1085" style="position:absolute;width:30526;height:21862" coordsize="30526,21862">
                    <v:shape id="Textové pole 38" o:spid="_x0000_s1086" type="#_x0000_t202" style="position:absolute;left:13358;top:12165;width:3492;height:3734;visibility:visible" filled="f" stroked="f" strokeweight=".5pt">
                      <v:textbox>
                        <w:txbxContent>
                          <w:p w:rsidR="00E9317F" w:rsidRPr="00AC79B7" w:rsidRDefault="00E9317F" w:rsidP="000018F4">
                            <w:pPr>
                              <w:rPr>
                                <w:i/>
                                <w:iCs/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v</w:t>
                            </w:r>
                            <w:r>
                              <w:rPr>
                                <w:i/>
                                <w:iCs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group id="Skupina 70" o:spid="_x0000_s1087" style="position:absolute;width:30526;height:21862" coordsize="30526,21862">
                      <v:group id="Skupina 69" o:spid="_x0000_s1088" style="position:absolute;width:30526;height:21862" coordsize="30526,21862">
                        <v:group id="Skupina 68" o:spid="_x0000_s1089" style="position:absolute;width:30526;height:21862" coordsize="30526,21862">
                          <v:group id="Skupina 67" o:spid="_x0000_s1090" style="position:absolute;width:30526;height:21862" coordsize="30526,21862">
                            <v:group id="Skupina 66" o:spid="_x0000_s1091" style="position:absolute;width:28147;height:21862" coordsize="28147,21862">
                              <v:shape id="Obrázek 31" o:spid="_x0000_s1092" type="#_x0000_t75" style="position:absolute;left:1590;width:26557;height:19719;visibility:visible">
                                <v:imagedata r:id="rId10" o:title=""/>
                                <v:path arrowok="t"/>
                              </v:shape>
                              <v:shape id="Textové pole 32" o:spid="_x0000_s1093" type="#_x0000_t202" style="position:absolute;top:18128;width:3492;height:3734;visibility:visible" filled="f" stroked="f" strokeweight=".5pt">
                                <v:textbox>
                                  <w:txbxContent>
                                    <w:p w:rsidR="00E9317F" w:rsidRDefault="00E9317F" w:rsidP="000018F4">
                                      <w: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Textové pole 33" o:spid="_x0000_s1094" type="#_x0000_t202" style="position:absolute;left:27034;top:18128;width:3492;height:3734;visibility:visible" filled="f" stroked="f" strokeweight=".5pt">
                              <v:textbox>
                                <w:txbxContent>
                                  <w:p w:rsidR="00E9317F" w:rsidRDefault="00E9317F" w:rsidP="000018F4">
                                    <w:r>
                                      <w:t>B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ové pole 49" o:spid="_x0000_s1095" type="#_x0000_t202" style="position:absolute;left:18685;top:14391;width:3493;height:3734;visibility:visible" filled="f" stroked="f" strokeweight=".5pt">
                            <v:textbox>
                              <w:txbxContent>
                                <w:p w:rsidR="00E9317F" w:rsidRPr="00AC79B7" w:rsidRDefault="00E9317F" w:rsidP="000018F4">
                                  <w:pPr>
                                    <w:rPr>
                                      <w:i/>
                                      <w:iCs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</w:rPr>
                                    <w:t>v</w:t>
                                  </w:r>
                                  <w:r>
                                    <w:rPr>
                                      <w:i/>
                                      <w:iCs/>
                                      <w:vertAlign w:val="subscript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ové pole 50" o:spid="_x0000_s1096" type="#_x0000_t202" style="position:absolute;left:20275;top:12165;width:3493;height:3734;visibility:visible" filled="f" stroked="f" strokeweight=".5pt">
                          <v:textbox>
                            <w:txbxContent>
                              <w:p w:rsidR="00E9317F" w:rsidRPr="00AC79B7" w:rsidRDefault="00E9317F" w:rsidP="000018F4">
                                <w:pPr>
                                  <w:rPr>
                                    <w:i/>
                                    <w:iCs/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</w:rPr>
                                  <w:t>v</w:t>
                                </w:r>
                                <w:r>
                                  <w:rPr>
                                    <w:i/>
                                    <w:iCs/>
                                    <w:vertAlign w:val="subscript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52" o:spid="_x0000_s1097" type="#_x0000_t202" style="position:absolute;left:16459;top:8030;width:3492;height:3734;visibility:visible" filled="f" stroked="f" strokeweight=".5pt">
                        <v:textbox>
                          <w:txbxContent>
                            <w:p w:rsidR="00E9317F" w:rsidRDefault="00E9317F" w:rsidP="000018F4">
                              <w:r>
                                <w:t>V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ové pole 35" o:spid="_x0000_s1098" type="#_x0000_t202" style="position:absolute;left:26080;top:556;width:3492;height:3734;visibility:visible" filled="f" stroked="f" strokeweight=".5pt">
                    <v:textbox>
                      <w:txbxContent>
                        <w:p w:rsidR="00E9317F" w:rsidRPr="00AC79B7" w:rsidRDefault="00E9317F" w:rsidP="000018F4">
                          <w:pPr>
                            <w:rPr>
                              <w:i/>
                              <w:iCs/>
                            </w:rPr>
                          </w:pPr>
                          <w:r w:rsidRPr="00AC79B7">
                            <w:rPr>
                              <w:i/>
                              <w:iCs/>
                            </w:rPr>
                            <w:t>k</w:t>
                          </w:r>
                        </w:p>
                      </w:txbxContent>
                    </v:textbox>
                  </v:shape>
                </v:group>
                <v:shape id="Textové pole 36" o:spid="_x0000_s1099" type="#_x0000_t202" style="position:absolute;left:13835;width:3492;height:3733;visibility:visible" filled="f" stroked="f" strokeweight=".5pt">
                  <v:textbox>
                    <w:txbxContent>
                      <w:p w:rsidR="00E9317F" w:rsidRPr="00AC79B7" w:rsidRDefault="00E9317F" w:rsidP="000018F4">
                        <w:pPr>
                          <w:rPr>
                            <w:i/>
                            <w:iCs/>
                          </w:rPr>
                        </w:pPr>
                        <w:r w:rsidRPr="00AC79B7">
                          <w:rPr>
                            <w:i/>
                            <w:iCs/>
                          </w:rPr>
                          <w:t>l</w:t>
                        </w:r>
                      </w:p>
                    </w:txbxContent>
                  </v:textbox>
                </v:shape>
              </v:group>
              <v:shape id="Textové pole 34" o:spid="_x0000_s1100" type="#_x0000_t202" style="position:absolute;left:17969;top:3498;width:3493;height:3734;visibility:visible" filled="f" stroked="f" strokeweight=".5pt">
                <v:textbox>
                  <w:txbxContent>
                    <w:p w:rsidR="00E9317F" w:rsidRDefault="00E9317F" w:rsidP="000018F4">
                      <w:r>
                        <w:t>C</w:t>
                      </w:r>
                    </w:p>
                  </w:txbxContent>
                </v:textbox>
              </v:shape>
            </v:group>
            <v:shape id="Textové pole 75" o:spid="_x0000_s1101" type="#_x0000_t202" style="position:absolute;left:13835;top:12801;width:3492;height:3734;visibility:visible" filled="f" stroked="f" strokeweight=".5pt">
              <v:textbox>
                <w:txbxContent>
                  <w:p w:rsidR="00E9317F" w:rsidRPr="00AC79B7" w:rsidRDefault="00E9317F" w:rsidP="000018F4">
                    <w:pPr>
                      <w:rPr>
                        <w:vertAlign w:val="subscript"/>
                      </w:rPr>
                    </w:pPr>
                    <w:r>
                      <w:rPr>
                        <w:i/>
                        <w:iCs/>
                      </w:rPr>
                      <w:t>v</w:t>
                    </w:r>
                    <w:r>
                      <w:rPr>
                        <w:vertAlign w:val="subscript"/>
                      </w:rPr>
                      <w:t>a</w:t>
                    </w:r>
                  </w:p>
                </w:txbxContent>
              </v:textbox>
            </v:shape>
          </v:group>
        </w:pict>
      </w:r>
    </w:p>
    <w:p w:rsidR="00E9317F" w:rsidRDefault="00E9317F" w:rsidP="000018F4">
      <w:pPr>
        <w:spacing w:after="0"/>
        <w:rPr>
          <w:lang w:val="en-US"/>
        </w:rPr>
      </w:pPr>
      <w:r>
        <w:rPr>
          <w:noProof/>
        </w:rPr>
        <w:pict>
          <v:group id="Skupina 95" o:spid="_x0000_s1102" style="position:absolute;margin-left:263.05pt;margin-top:3.35pt;width:243.5pt;height:223.5pt;z-index:251663360" coordsize="30924,28384">
            <v:group id="Skupina 94" o:spid="_x0000_s1103" style="position:absolute;width:30924;height:28384" coordsize="30924,28384">
              <v:group id="Skupina 93" o:spid="_x0000_s1104" style="position:absolute;width:30924;height:28384" coordsize="30930,28386">
                <v:group id="Skupina 92" o:spid="_x0000_s1105" style="position:absolute;width:30930;height:28386" coordsize="30930,28386">
                  <v:group id="Skupina 91" o:spid="_x0000_s1106" style="position:absolute;width:30930;height:28386" coordsize="30930,28386">
                    <v:group id="Skupina 90" o:spid="_x0000_s1107" style="position:absolute;width:30930;height:28386" coordsize="30930,28386">
                      <v:group id="Skupina 89" o:spid="_x0000_s1108" style="position:absolute;width:30055;height:28386" coordsize="30055,28386">
                        <v:group id="Skupina 88" o:spid="_x0000_s1109" style="position:absolute;width:30055;height:28386" coordsize="30055,28386">
                          <v:shape id="Obrázek 77" o:spid="_x0000_s1110" type="#_x0000_t75" style="position:absolute;width:30055;height:28386;visibility:visible">
                            <v:imagedata r:id="rId11" o:title="" croptop="12852f" cropbottom="20144f" cropleft="16407f" cropright="14675f"/>
                            <v:path arrowok="t"/>
                          </v:shape>
                          <v:shape id="Textové pole 78" o:spid="_x0000_s1111" type="#_x0000_t202" style="position:absolute;top:16856;width:3816;height:3734;visibility:visible" filled="f" stroked="f" strokeweight=".5pt">
                            <v:textbox>
                              <w:txbxContent>
                                <w:p w:rsidR="00E9317F" w:rsidRDefault="00E9317F" w:rsidP="000018F4">
                                  <w:r>
                                    <w:t>A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ové pole 83" o:spid="_x0000_s1112" type="#_x0000_t202" style="position:absolute;left:25523;top:16856;width:3817;height:3734;visibility:visible" filled="f" stroked="f" strokeweight=".5pt">
                          <v:textbox>
                            <w:txbxContent>
                              <w:p w:rsidR="00E9317F" w:rsidRDefault="00E9317F" w:rsidP="000018F4">
                                <w: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85" o:spid="_x0000_s1113" type="#_x0000_t202" style="position:absolute;left:27113;top:6599;width:3817;height:3734;visibility:visible" filled="f" stroked="f" strokeweight=".5pt">
                        <v:textbox>
                          <w:txbxContent>
                            <w:p w:rsidR="00E9317F" w:rsidRPr="00487CD9" w:rsidRDefault="00E9317F" w:rsidP="000018F4">
                              <w:pPr>
                                <w:rPr>
                                  <w:i/>
                                  <w:iCs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iCs/>
                                  <w:vertAlign w:val="subscript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</v:group>
                    <v:shape id="Textové pole 80" o:spid="_x0000_s1114" type="#_x0000_t202" style="position:absolute;left:13596;top:22025;width:3817;height:3733;visibility:visible" filled="f" stroked="f" strokeweight=".5pt">
                      <v:textbox>
                        <w:txbxContent>
                          <w:p w:rsidR="00E9317F" w:rsidRPr="00487CD9" w:rsidRDefault="00E9317F" w:rsidP="000018F4">
                            <w:pPr>
                              <w:rPr>
                                <w:i/>
                                <w:iCs/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o</w:t>
                            </w:r>
                            <w:r>
                              <w:rPr>
                                <w:i/>
                                <w:iCs/>
                                <w:vertAlign w:val="subscript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v:group>
                  <v:shape id="Textové pole 81" o:spid="_x0000_s1115" type="#_x0000_t202" style="position:absolute;left:22581;top:4452;width:3817;height:3734;visibility:visible" filled="f" stroked="f" strokeweight=".5pt">
                    <v:textbox>
                      <w:txbxContent>
                        <w:p w:rsidR="00E9317F" w:rsidRDefault="00E9317F" w:rsidP="000018F4">
                          <w:r>
                            <w:t>k</w:t>
                          </w:r>
                        </w:p>
                      </w:txbxContent>
                    </v:textbox>
                  </v:shape>
                </v:group>
                <v:shape id="Textové pole 79" o:spid="_x0000_s1116" type="#_x0000_t202" style="position:absolute;left:2544;top:79;width:3816;height:3734;visibility:visible" filled="f" stroked="f" strokeweight=".5pt">
                  <v:textbox>
                    <w:txbxContent>
                      <w:p w:rsidR="00E9317F" w:rsidRPr="00487CD9" w:rsidRDefault="00E9317F" w:rsidP="000018F4">
                        <w:pPr>
                          <w:rPr>
                            <w:i/>
                            <w:iCs/>
                            <w:vertAlign w:val="subscript"/>
                          </w:rPr>
                        </w:pPr>
                        <w:r>
                          <w:rPr>
                            <w:i/>
                            <w:iCs/>
                          </w:rPr>
                          <w:t>o</w:t>
                        </w:r>
                        <w:r>
                          <w:rPr>
                            <w:i/>
                            <w:iCs/>
                            <w:vertAlign w:val="subscript"/>
                          </w:rPr>
                          <w:t>b</w:t>
                        </w:r>
                      </w:p>
                    </w:txbxContent>
                  </v:textbox>
                </v:shape>
              </v:group>
              <v:shape id="Textové pole 82" o:spid="_x0000_s1117" type="#_x0000_t202" style="position:absolute;left:13596;top:11767;width:3817;height:3734;visibility:visible" filled="f" stroked="f" strokeweight=".5pt">
                <v:textbox>
                  <w:txbxContent>
                    <w:p w:rsidR="00E9317F" w:rsidRDefault="00E9317F" w:rsidP="000018F4">
                      <w:r>
                        <w:t>S</w:t>
                      </w:r>
                    </w:p>
                  </w:txbxContent>
                </v:textbox>
              </v:shape>
            </v:group>
            <v:shape id="Textové pole 84" o:spid="_x0000_s1118" type="#_x0000_t202" style="position:absolute;left:17810;top:874;width:3817;height:3734;visibility:visible" filled="f" stroked="f" strokeweight=".5pt">
              <v:textbox>
                <w:txbxContent>
                  <w:p w:rsidR="00E9317F" w:rsidRDefault="00E9317F" w:rsidP="000018F4">
                    <w:r>
                      <w:t>C</w:t>
                    </w:r>
                  </w:p>
                </w:txbxContent>
              </v:textbox>
            </v:shape>
          </v:group>
        </w:pict>
      </w:r>
      <w:r>
        <w:t xml:space="preserve">Postup: 1. AB; </w:t>
      </w:r>
      <w:r>
        <w:rPr>
          <w:lang w:val="en-US"/>
        </w:rPr>
        <w:t>|AB|=9cm</w:t>
      </w:r>
    </w:p>
    <w:p w:rsidR="00E9317F" w:rsidRDefault="00E9317F" w:rsidP="000018F4">
      <w:pPr>
        <w:spacing w:after="0"/>
      </w:pPr>
      <w:r>
        <w:rPr>
          <w:lang w:val="en-US"/>
        </w:rPr>
        <w:tab/>
        <w:t>2. l; l</w:t>
      </w:r>
      <w:r>
        <w:t>(A; 8cm)</w:t>
      </w:r>
    </w:p>
    <w:p w:rsidR="00E9317F" w:rsidRDefault="00E9317F" w:rsidP="000018F4">
      <w:pPr>
        <w:spacing w:after="0"/>
      </w:pPr>
      <w:r>
        <w:tab/>
        <w:t>3. k; k(B; 6cm)</w:t>
      </w:r>
    </w:p>
    <w:p w:rsidR="00E9317F" w:rsidRDefault="00E9317F" w:rsidP="000018F4">
      <w:pPr>
        <w:spacing w:after="0"/>
      </w:pPr>
      <w:r>
        <w:tab/>
        <w:t>4. C; C</w:t>
      </w:r>
      <w:r>
        <w:rPr>
          <w:rFonts w:ascii="Microsoft Sans Serif" w:hAnsi="Microsoft Sans Serif" w:cs="Microsoft Sans Serif"/>
        </w:rPr>
        <w:t>ϵ</w:t>
      </w:r>
      <w:r>
        <w:t xml:space="preserve"> k </w:t>
      </w:r>
      <w:r>
        <w:rPr>
          <w:rFonts w:ascii="Arial" w:hAnsi="Arial" w:cs="Arial"/>
        </w:rPr>
        <w:t>∩</w:t>
      </w:r>
      <w:r>
        <w:t xml:space="preserve"> l</w:t>
      </w:r>
    </w:p>
    <w:p w:rsidR="00E9317F" w:rsidRPr="00487CD9" w:rsidRDefault="00E9317F" w:rsidP="000018F4">
      <w:pPr>
        <w:spacing w:after="0"/>
      </w:pPr>
      <w:r>
        <w:tab/>
        <w:t>5. ∆ABC</w:t>
      </w:r>
    </w:p>
    <w:p w:rsidR="00E9317F" w:rsidRDefault="00E9317F" w:rsidP="000018F4"/>
    <w:p w:rsidR="00E9317F" w:rsidRDefault="00E9317F" w:rsidP="000018F4"/>
    <w:p w:rsidR="00E9317F" w:rsidRDefault="00E9317F" w:rsidP="000018F4"/>
    <w:p w:rsidR="00E9317F" w:rsidRDefault="00E9317F" w:rsidP="000018F4">
      <w:r>
        <w:br w:type="page"/>
      </w:r>
    </w:p>
    <w:p w:rsidR="00E9317F" w:rsidRPr="001E4EED" w:rsidRDefault="00E9317F" w:rsidP="000018F4">
      <w:pPr>
        <w:rPr>
          <w:b/>
          <w:bCs/>
          <w:sz w:val="28"/>
          <w:szCs w:val="28"/>
          <w:u w:val="single"/>
        </w:rPr>
      </w:pPr>
      <w:r w:rsidRPr="001E4EED">
        <w:rPr>
          <w:b/>
          <w:bCs/>
          <w:sz w:val="28"/>
          <w:szCs w:val="28"/>
          <w:u w:val="single"/>
        </w:rPr>
        <w:t>4. čtvrtletní písemná práce z matematiky pro 6. ročník</w:t>
      </w:r>
      <w:r>
        <w:rPr>
          <w:b/>
          <w:bCs/>
          <w:sz w:val="28"/>
          <w:szCs w:val="28"/>
          <w:u w:val="single"/>
        </w:rPr>
        <w:t xml:space="preserve"> B</w:t>
      </w:r>
    </w:p>
    <w:p w:rsidR="00E9317F" w:rsidRDefault="00E9317F" w:rsidP="000018F4">
      <w:pPr>
        <w:spacing w:after="0"/>
      </w:pPr>
      <w:r>
        <w:t>1) a) 52°18´+24°25´=´=</w:t>
      </w:r>
      <w:r w:rsidRPr="00371CCD">
        <w:t xml:space="preserve"> </w:t>
      </w:r>
      <w:r>
        <w:tab/>
      </w:r>
      <w:r>
        <w:tab/>
        <w:t>b) 7°45´+ 18°56´=</w:t>
      </w:r>
      <w:r w:rsidRPr="00371CCD">
        <w:t xml:space="preserve"> </w:t>
      </w:r>
      <w:r>
        <w:tab/>
      </w:r>
      <w:r>
        <w:tab/>
        <w:t>c) 26° - 21°9´=</w:t>
      </w:r>
      <w:r>
        <w:tab/>
      </w:r>
      <w:r>
        <w:tab/>
        <w:t>d) 162°15´- 6°22´=</w:t>
      </w:r>
    </w:p>
    <w:p w:rsidR="00E9317F" w:rsidRDefault="00E9317F" w:rsidP="000018F4">
      <w:pPr>
        <w:spacing w:after="0"/>
      </w:pPr>
      <w:r>
        <w:rPr>
          <w:noProof/>
        </w:rPr>
        <w:pict>
          <v:shape id="Textové pole 96" o:spid="_x0000_s1119" type="#_x0000_t202" style="position:absolute;margin-left:378.4pt;margin-top:9.25pt;width:115.8pt;height:56.3pt;z-index:251667456;visibility:visible" stroked="f" strokeweight=".5pt">
            <v:textbox>
              <w:txbxContent>
                <w:p w:rsidR="00E9317F" w:rsidRDefault="00E9317F" w:rsidP="000018F4">
                  <w:pPr>
                    <w:spacing w:after="0" w:line="240" w:lineRule="auto"/>
                    <w:ind w:right="-81"/>
                  </w:pPr>
                  <w:r>
                    <w:t xml:space="preserve">  162°15´      161°75´</w:t>
                  </w:r>
                </w:p>
                <w:p w:rsidR="00E9317F" w:rsidRPr="00371CCD" w:rsidRDefault="00E9317F" w:rsidP="000018F4">
                  <w:pPr>
                    <w:spacing w:after="0" w:line="240" w:lineRule="auto"/>
                    <w:ind w:right="-81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 xml:space="preserve">    - 6°22´ </w:t>
                  </w:r>
                  <w:r w:rsidRPr="00371CCD">
                    <w:t>=&gt;</w:t>
                  </w:r>
                  <w:r>
                    <w:t xml:space="preserve">  </w:t>
                  </w:r>
                  <w:r>
                    <w:rPr>
                      <w:u w:val="single"/>
                    </w:rPr>
                    <w:t xml:space="preserve"> -6° 22´</w:t>
                  </w:r>
                  <w:r w:rsidRPr="00371CCD">
                    <w:tab/>
                  </w:r>
                  <w:r>
                    <w:t xml:space="preserve">       </w:t>
                  </w:r>
                  <w:r w:rsidRPr="00371CCD">
                    <w:rPr>
                      <w:u w:val="double"/>
                    </w:rPr>
                    <w:t xml:space="preserve"> 1</w:t>
                  </w:r>
                  <w:r>
                    <w:rPr>
                      <w:u w:val="double"/>
                    </w:rPr>
                    <w:t>55</w:t>
                  </w:r>
                  <w:r w:rsidRPr="00371CCD">
                    <w:rPr>
                      <w:u w:val="double"/>
                    </w:rPr>
                    <w:t>°</w:t>
                  </w:r>
                  <w:r>
                    <w:rPr>
                      <w:u w:val="double"/>
                    </w:rPr>
                    <w:t>53</w:t>
                  </w:r>
                  <w:r w:rsidRPr="00371CCD">
                    <w:rPr>
                      <w:u w:val="double"/>
                    </w:rPr>
                    <w:t>´</w:t>
                  </w:r>
                </w:p>
                <w:p w:rsidR="00E9317F" w:rsidRPr="00371CCD" w:rsidRDefault="00E9317F" w:rsidP="000018F4">
                  <w:pPr>
                    <w:spacing w:after="0"/>
                    <w:ind w:right="-81"/>
                    <w:jc w:val="center"/>
                    <w:rPr>
                      <w:u w:val="double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ové pole 97" o:spid="_x0000_s1120" type="#_x0000_t202" style="position:absolute;margin-left:258.8pt;margin-top:8pt;width:115.8pt;height:57.6pt;z-index:251666432;visibility:visible" stroked="f" strokeweight=".5pt">
            <v:textbox>
              <w:txbxContent>
                <w:p w:rsidR="00E9317F" w:rsidRDefault="00E9317F" w:rsidP="000018F4">
                  <w:pPr>
                    <w:spacing w:after="0" w:line="240" w:lineRule="auto"/>
                    <w:ind w:right="-81"/>
                  </w:pPr>
                  <w:r>
                    <w:t xml:space="preserve">  26°</w:t>
                  </w:r>
                  <w:r>
                    <w:tab/>
                    <w:t xml:space="preserve">       25°60´</w:t>
                  </w:r>
                </w:p>
                <w:p w:rsidR="00E9317F" w:rsidRPr="00371CCD" w:rsidRDefault="00E9317F" w:rsidP="000018F4">
                  <w:pPr>
                    <w:spacing w:after="0" w:line="240" w:lineRule="auto"/>
                    <w:ind w:right="-81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-21</w:t>
                  </w:r>
                  <w:r w:rsidRPr="00371CCD">
                    <w:rPr>
                      <w:u w:val="single"/>
                    </w:rPr>
                    <w:t xml:space="preserve">°  </w:t>
                  </w:r>
                  <w:r>
                    <w:rPr>
                      <w:u w:val="single"/>
                    </w:rPr>
                    <w:t>9´</w:t>
                  </w:r>
                  <w:r>
                    <w:rPr>
                      <w:u w:val="single"/>
                    </w:rPr>
                    <w:tab/>
                  </w:r>
                  <w:r w:rsidRPr="00371CCD">
                    <w:t>=&gt;</w:t>
                  </w:r>
                  <w:r>
                    <w:rPr>
                      <w:u w:val="single"/>
                    </w:rPr>
                    <w:t xml:space="preserve"> -21°  9´</w:t>
                  </w:r>
                  <w:r w:rsidRPr="00371CCD">
                    <w:tab/>
                    <w:t xml:space="preserve">     </w:t>
                  </w:r>
                  <w:r>
                    <w:rPr>
                      <w:u w:val="double"/>
                    </w:rPr>
                    <w:t xml:space="preserve">    4°51</w:t>
                  </w:r>
                  <w:r w:rsidRPr="00371CCD">
                    <w:rPr>
                      <w:u w:val="double"/>
                    </w:rPr>
                    <w:t>´</w:t>
                  </w:r>
                </w:p>
                <w:p w:rsidR="00E9317F" w:rsidRPr="00371CCD" w:rsidRDefault="00E9317F" w:rsidP="000018F4">
                  <w:pPr>
                    <w:spacing w:after="0"/>
                    <w:ind w:right="-81"/>
                    <w:jc w:val="center"/>
                    <w:rPr>
                      <w:u w:val="double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ové pole 98" o:spid="_x0000_s1121" type="#_x0000_t202" style="position:absolute;margin-left:111.7pt;margin-top:8pt;width:110.15pt;height:65.7pt;z-index:251665408;visibility:visible" stroked="f" strokeweight=".5pt">
            <v:textbox>
              <w:txbxContent>
                <w:p w:rsidR="00E9317F" w:rsidRDefault="00E9317F" w:rsidP="000018F4">
                  <w:pPr>
                    <w:spacing w:after="0"/>
                    <w:ind w:right="770"/>
                    <w:jc w:val="right"/>
                  </w:pPr>
                  <w:r>
                    <w:t>7°  45´</w:t>
                  </w:r>
                </w:p>
                <w:p w:rsidR="00E9317F" w:rsidRPr="00371CCD" w:rsidRDefault="00E9317F" w:rsidP="000018F4">
                  <w:pPr>
                    <w:spacing w:after="0"/>
                    <w:jc w:val="right"/>
                    <w:rPr>
                      <w:u w:val="single"/>
                    </w:rPr>
                  </w:pPr>
                  <w:r w:rsidRPr="00371CCD">
                    <w:rPr>
                      <w:u w:val="single"/>
                    </w:rPr>
                    <w:t>1</w:t>
                  </w:r>
                  <w:r>
                    <w:rPr>
                      <w:u w:val="single"/>
                    </w:rPr>
                    <w:t>8</w:t>
                  </w:r>
                  <w:r w:rsidRPr="00371CCD">
                    <w:rPr>
                      <w:u w:val="single"/>
                    </w:rPr>
                    <w:t xml:space="preserve">°  </w:t>
                  </w:r>
                  <w:r>
                    <w:rPr>
                      <w:u w:val="single"/>
                    </w:rPr>
                    <w:t>56´</w:t>
                  </w:r>
                  <w:r>
                    <w:rPr>
                      <w:u w:val="single"/>
                    </w:rPr>
                    <w:tab/>
                  </w:r>
                  <w:r w:rsidRPr="00371CCD">
                    <w:tab/>
                  </w:r>
                </w:p>
                <w:p w:rsidR="00E9317F" w:rsidRPr="00371CCD" w:rsidRDefault="00E9317F" w:rsidP="000018F4">
                  <w:pPr>
                    <w:spacing w:after="0"/>
                    <w:jc w:val="right"/>
                    <w:rPr>
                      <w:u w:val="double"/>
                    </w:rPr>
                  </w:pPr>
                  <w:r>
                    <w:t xml:space="preserve">25°101´= </w:t>
                  </w:r>
                  <w:r>
                    <w:rPr>
                      <w:u w:val="double"/>
                    </w:rPr>
                    <w:t>26°41</w:t>
                  </w:r>
                  <w:r w:rsidRPr="00371CCD">
                    <w:rPr>
                      <w:u w:val="double"/>
                    </w:rPr>
                    <w:t>´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9" o:spid="_x0000_s1122" type="#_x0000_t202" style="position:absolute;margin-left:-2.85pt;margin-top:8pt;width:63.85pt;height:65.75pt;z-index:251664384;visibility:visible" stroked="f" strokeweight=".5pt">
            <v:textbox>
              <w:txbxContent>
                <w:p w:rsidR="00E9317F" w:rsidRDefault="00E9317F" w:rsidP="000018F4">
                  <w:pPr>
                    <w:spacing w:after="0"/>
                    <w:jc w:val="right"/>
                  </w:pPr>
                  <w:r>
                    <w:t>52° 18´</w:t>
                  </w:r>
                </w:p>
                <w:p w:rsidR="00E9317F" w:rsidRPr="00371CCD" w:rsidRDefault="00E9317F" w:rsidP="000018F4">
                  <w:pPr>
                    <w:spacing w:after="0"/>
                    <w:jc w:val="right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24</w:t>
                  </w:r>
                  <w:r w:rsidRPr="00371CCD">
                    <w:rPr>
                      <w:u w:val="single"/>
                    </w:rPr>
                    <w:t>° 25´</w:t>
                  </w:r>
                </w:p>
                <w:p w:rsidR="00E9317F" w:rsidRPr="00371CCD" w:rsidRDefault="00E9317F" w:rsidP="000018F4">
                  <w:pPr>
                    <w:spacing w:after="0"/>
                    <w:jc w:val="right"/>
                    <w:rPr>
                      <w:u w:val="double"/>
                    </w:rPr>
                  </w:pPr>
                  <w:r>
                    <w:rPr>
                      <w:u w:val="double"/>
                    </w:rPr>
                    <w:t>7</w:t>
                  </w:r>
                  <w:r w:rsidRPr="00371CCD">
                    <w:rPr>
                      <w:u w:val="double"/>
                    </w:rPr>
                    <w:t>8° 4</w:t>
                  </w:r>
                  <w:r>
                    <w:rPr>
                      <w:u w:val="double"/>
                    </w:rPr>
                    <w:t>3</w:t>
                  </w:r>
                  <w:r w:rsidRPr="00371CCD">
                    <w:rPr>
                      <w:u w:val="double"/>
                    </w:rPr>
                    <w:t>´</w:t>
                  </w:r>
                </w:p>
              </w:txbxContent>
            </v:textbox>
          </v:shape>
        </w:pict>
      </w:r>
      <w:r>
        <w:tab/>
      </w:r>
      <w:r>
        <w:tab/>
      </w:r>
    </w:p>
    <w:p w:rsidR="00E9317F" w:rsidRPr="00371CCD" w:rsidRDefault="00E9317F" w:rsidP="000018F4">
      <w:pPr>
        <w:spacing w:after="0"/>
        <w:rPr>
          <w:b/>
          <w:bCs/>
        </w:rPr>
      </w:pPr>
      <w:r>
        <w:tab/>
      </w:r>
      <w:r>
        <w:tab/>
      </w:r>
    </w:p>
    <w:p w:rsidR="00E9317F" w:rsidRDefault="00E9317F" w:rsidP="000018F4">
      <w:r>
        <w:tab/>
      </w:r>
      <w:r>
        <w:tab/>
      </w:r>
    </w:p>
    <w:p w:rsidR="00E9317F" w:rsidRDefault="00E9317F" w:rsidP="000018F4"/>
    <w:p w:rsidR="00E9317F" w:rsidRPr="00B30E2D" w:rsidRDefault="00E9317F" w:rsidP="000018F4">
      <w:pPr>
        <w:rPr>
          <w:u w:val="double"/>
        </w:rPr>
      </w:pPr>
      <w:r>
        <w:t xml:space="preserve">2) </w:t>
      </w:r>
      <w:r>
        <w:rPr>
          <w:u w:val="double"/>
        </w:rPr>
        <w:t xml:space="preserve"> </w:t>
      </w:r>
      <w:r>
        <w:t xml:space="preserve">α = </w:t>
      </w:r>
      <w:r>
        <w:rPr>
          <w:u w:val="double"/>
        </w:rPr>
        <w:t>3</w:t>
      </w:r>
      <w:r w:rsidRPr="00B30E2D">
        <w:rPr>
          <w:u w:val="double"/>
        </w:rPr>
        <w:t>0°</w:t>
      </w:r>
      <w:r>
        <w:t xml:space="preserve">; β = 180° - 125° = </w:t>
      </w:r>
      <w:r>
        <w:rPr>
          <w:u w:val="double"/>
        </w:rPr>
        <w:t>5</w:t>
      </w:r>
      <w:r w:rsidRPr="00B30E2D">
        <w:rPr>
          <w:u w:val="double"/>
        </w:rPr>
        <w:t>5°</w:t>
      </w:r>
      <w:r>
        <w:t xml:space="preserve">; γ = 180° - ( α + β) = 180° - (30° + 55°) = 180° - 85° = </w:t>
      </w:r>
      <w:r>
        <w:rPr>
          <w:u w:val="double"/>
        </w:rPr>
        <w:t>9</w:t>
      </w:r>
      <w:r w:rsidRPr="00B30E2D">
        <w:rPr>
          <w:u w:val="double"/>
        </w:rPr>
        <w:t>5°</w:t>
      </w:r>
    </w:p>
    <w:p w:rsidR="00E9317F" w:rsidRDefault="00E9317F" w:rsidP="000018F4">
      <w:pPr>
        <w:rPr>
          <w:noProof/>
        </w:rPr>
      </w:pPr>
      <w:r>
        <w:rPr>
          <w:noProof/>
        </w:rPr>
        <w:pict>
          <v:shape id="Tvar L 100" o:spid="_x0000_s1123" style="position:absolute;margin-left:29.7pt;margin-top:21.65pt;width:99.6pt;height:9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64920,1231900" path="m,l615950,r,615950l1264920,615950r,615950l,1231900,,xe" filled="f" strokeweight="2pt">
            <v:path arrowok="t" o:connecttype="custom" o:connectlocs="0,0;615950,0;615950,615950;1264920,615950;1264920,1231900;0,1231900;0,0" o:connectangles="0,0,0,0,0,0,0"/>
          </v:shape>
        </w:pict>
      </w:r>
      <w:r>
        <w:rPr>
          <w:noProof/>
        </w:rPr>
        <w:pict>
          <v:shape id="Textové pole 101" o:spid="_x0000_s1124" type="#_x0000_t202" style="position:absolute;margin-left:3.45pt;margin-top:77.95pt;width:40.75pt;height:28.15pt;z-index:251671552;visibility:visible" filled="f" stroked="f" strokeweight=".5pt">
            <v:textbox>
              <w:txbxContent>
                <w:p w:rsidR="00E9317F" w:rsidRDefault="00E9317F" w:rsidP="000018F4">
                  <w:r>
                    <w:t>8m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2" o:spid="_x0000_s1125" type="#_x0000_t202" style="position:absolute;margin-left:44.15pt;margin-top:2.8pt;width:40.75pt;height:28.15pt;z-index:251669504;visibility:visible" filled="f" stroked="f" strokeweight=".5pt">
            <v:textbox>
              <w:txbxContent>
                <w:p w:rsidR="00E9317F" w:rsidRDefault="00E9317F" w:rsidP="000018F4">
                  <w:r>
                    <w:t>5m</w:t>
                  </w:r>
                </w:p>
              </w:txbxContent>
            </v:textbox>
          </v:shape>
        </w:pict>
      </w:r>
      <w:r>
        <w:t>3)</w:t>
      </w:r>
      <w:r w:rsidRPr="00B30E2D">
        <w:rPr>
          <w:noProof/>
        </w:rPr>
        <w:t xml:space="preserve"> </w:t>
      </w:r>
    </w:p>
    <w:p w:rsidR="00E9317F" w:rsidRDefault="00E9317F" w:rsidP="000018F4">
      <w:pPr>
        <w:spacing w:after="0"/>
        <w:rPr>
          <w:noProof/>
        </w:rPr>
      </w:pPr>
      <w:r>
        <w:rPr>
          <w:noProof/>
        </w:rPr>
        <w:pict>
          <v:shape id="Textové pole 103" o:spid="_x0000_s1126" type="#_x0000_t202" style="position:absolute;margin-left:73.7pt;margin-top:4.35pt;width:40.75pt;height:28.15pt;z-index:251670528;visibility:visible" filled="f" stroked="f" strokeweight=".5pt">
            <v:textbox>
              <w:txbxContent>
                <w:p w:rsidR="00E9317F" w:rsidRDefault="00E9317F" w:rsidP="000018F4">
                  <w:r>
                    <w:t>5m</w:t>
                  </w:r>
                </w:p>
              </w:txbxContent>
            </v:textbox>
          </v:shape>
        </w:pict>
      </w:r>
      <w:r>
        <w:rPr>
          <w:noProof/>
        </w:rPr>
        <w:tab/>
        <w:t xml:space="preserve">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o = 8 + 7 + 3 + 2 + 5 + 5</w:t>
      </w:r>
    </w:p>
    <w:p w:rsidR="00E9317F" w:rsidRPr="00B30E2D" w:rsidRDefault="00E9317F" w:rsidP="000018F4">
      <w:pPr>
        <w:rPr>
          <w:noProof/>
          <w:u w:val="double"/>
        </w:rPr>
      </w:pPr>
      <w:r>
        <w:rPr>
          <w:noProof/>
        </w:rPr>
        <w:pict>
          <v:shape id="Textové pole 104" o:spid="_x0000_s1127" type="#_x0000_t202" style="position:absolute;margin-left:44.05pt;margin-top:12pt;width:28.15pt;height:28.15pt;z-index:251676672;visibility:visible" filled="f" stroked="f" strokeweight=".5pt">
            <v:textbox>
              <w:txbxContent>
                <w:p w:rsidR="00E9317F" w:rsidRPr="00B30E2D" w:rsidRDefault="00E9317F" w:rsidP="000018F4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5" o:spid="_x0000_s1128" type="#_x0000_t202" style="position:absolute;margin-left:85pt;margin-top:10.2pt;width:40.75pt;height:28.15pt;z-index:251674624;visibility:visible" filled="f" stroked="f" strokeweight=".5pt">
            <v:textbox>
              <w:txbxContent>
                <w:p w:rsidR="00E9317F" w:rsidRDefault="00E9317F" w:rsidP="000018F4">
                  <w:r>
                    <w:t>2m</w:t>
                  </w:r>
                </w:p>
              </w:txbxContent>
            </v:textbox>
          </v:shape>
        </w:pic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B30E2D">
        <w:rPr>
          <w:noProof/>
          <w:u w:val="double"/>
        </w:rPr>
        <w:t>o = 30m</w:t>
      </w:r>
    </w:p>
    <w:p w:rsidR="00E9317F" w:rsidRPr="00B30E2D" w:rsidRDefault="00E9317F" w:rsidP="000018F4">
      <w:pPr>
        <w:spacing w:after="0"/>
        <w:rPr>
          <w:noProof/>
        </w:rPr>
      </w:pPr>
      <w:r>
        <w:rPr>
          <w:noProof/>
        </w:rPr>
        <w:pict>
          <v:shape id="Textové pole 106" o:spid="_x0000_s1129" type="#_x0000_t202" style="position:absolute;margin-left:125.6pt;margin-top:14.05pt;width:40.75pt;height:28.15pt;z-index:251673600;visibility:visible" filled="f" stroked="f" strokeweight=".5pt">
            <v:textbox>
              <w:txbxContent>
                <w:p w:rsidR="00E9317F" w:rsidRDefault="00E9317F" w:rsidP="000018F4">
                  <w:r>
                    <w:t>3m</w:t>
                  </w:r>
                </w:p>
              </w:txbxContent>
            </v:textbox>
          </v:shape>
        </w:pict>
      </w:r>
      <w:r>
        <w:rPr>
          <w:noProof/>
        </w:rPr>
        <w:pict>
          <v:line id="Přímá spojnice 107" o:spid="_x0000_s1130" style="position:absolute;z-index:251675648;visibility:visible" from="79.15pt,4.75pt" to="79.15pt,52.25pt" strokecolor="#4579b8"/>
        </w:pict>
      </w:r>
      <w:r>
        <w:rPr>
          <w:noProof/>
        </w:rPr>
        <w:pict>
          <v:shape id="Textové pole 108" o:spid="_x0000_s1131" type="#_x0000_t202" style="position:absolute;margin-left:97.4pt;margin-top:13.55pt;width:28.15pt;height:28.15pt;z-index:251677696;visibility:visible" filled="f" stroked="f" strokeweight=".5pt">
            <v:textbox>
              <w:txbxContent>
                <w:p w:rsidR="00E9317F" w:rsidRPr="00B30E2D" w:rsidRDefault="00E9317F" w:rsidP="000018F4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S = S</w:t>
      </w:r>
      <w:r>
        <w:rPr>
          <w:noProof/>
          <w:vertAlign w:val="subscript"/>
        </w:rPr>
        <w:t>1</w:t>
      </w:r>
      <w:r>
        <w:rPr>
          <w:noProof/>
        </w:rPr>
        <w:t xml:space="preserve"> + S</w:t>
      </w:r>
      <w:r>
        <w:rPr>
          <w:noProof/>
          <w:vertAlign w:val="subscript"/>
        </w:rPr>
        <w:t>2</w:t>
      </w:r>
      <w:r>
        <w:rPr>
          <w:noProof/>
          <w:vertAlign w:val="subscript"/>
        </w:rPr>
        <w:tab/>
      </w:r>
      <w:r>
        <w:rPr>
          <w:noProof/>
          <w:vertAlign w:val="subscript"/>
        </w:rPr>
        <w:tab/>
      </w:r>
      <w:r>
        <w:rPr>
          <w:noProof/>
        </w:rPr>
        <w:t>S</w:t>
      </w:r>
      <w:r>
        <w:rPr>
          <w:noProof/>
          <w:vertAlign w:val="subscript"/>
        </w:rPr>
        <w:t>1</w:t>
      </w:r>
      <w:r>
        <w:rPr>
          <w:noProof/>
        </w:rPr>
        <w:t xml:space="preserve"> = a . b</w:t>
      </w:r>
      <w:r>
        <w:rPr>
          <w:noProof/>
        </w:rPr>
        <w:tab/>
        <w:t>S</w:t>
      </w:r>
      <w:r>
        <w:rPr>
          <w:noProof/>
          <w:vertAlign w:val="subscript"/>
        </w:rPr>
        <w:t>2</w:t>
      </w:r>
      <w:r>
        <w:rPr>
          <w:noProof/>
        </w:rPr>
        <w:t xml:space="preserve"> = a . b</w:t>
      </w:r>
    </w:p>
    <w:p w:rsidR="00E9317F" w:rsidRPr="00B30E2D" w:rsidRDefault="00E9317F" w:rsidP="000018F4">
      <w:pPr>
        <w:spacing w:after="0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S = 40 + 6</w:t>
      </w:r>
      <w:r>
        <w:rPr>
          <w:noProof/>
        </w:rPr>
        <w:tab/>
      </w:r>
      <w:r>
        <w:rPr>
          <w:noProof/>
        </w:rPr>
        <w:tab/>
        <w:t>S</w:t>
      </w:r>
      <w:r>
        <w:rPr>
          <w:noProof/>
          <w:vertAlign w:val="subscript"/>
        </w:rPr>
        <w:t>1</w:t>
      </w:r>
      <w:r>
        <w:rPr>
          <w:noProof/>
        </w:rPr>
        <w:t xml:space="preserve"> = 5 . 8</w:t>
      </w:r>
      <w:r>
        <w:rPr>
          <w:noProof/>
        </w:rPr>
        <w:tab/>
        <w:t>S</w:t>
      </w:r>
      <w:r>
        <w:rPr>
          <w:noProof/>
          <w:vertAlign w:val="subscript"/>
        </w:rPr>
        <w:t>2</w:t>
      </w:r>
      <w:r>
        <w:rPr>
          <w:noProof/>
        </w:rPr>
        <w:t xml:space="preserve"> = 2 . 3</w:t>
      </w:r>
    </w:p>
    <w:p w:rsidR="00E9317F" w:rsidRDefault="00E9317F" w:rsidP="000018F4">
      <w:pPr>
        <w:rPr>
          <w:noProof/>
          <w:vertAlign w:val="superscript"/>
        </w:rPr>
      </w:pPr>
      <w:r>
        <w:rPr>
          <w:noProof/>
        </w:rPr>
        <w:pict>
          <v:shape id="Textové pole 109" o:spid="_x0000_s1132" type="#_x0000_t202" style="position:absolute;margin-left:59.1pt;margin-top:16.3pt;width:40.75pt;height:28.15pt;z-index:251672576;visibility:visible" filled="f" stroked="f" strokeweight=".5pt">
            <v:textbox>
              <w:txbxContent>
                <w:p w:rsidR="00E9317F" w:rsidRDefault="00E9317F" w:rsidP="000018F4">
                  <w:r>
                    <w:t>7m</w:t>
                  </w:r>
                </w:p>
              </w:txbxContent>
            </v:textbox>
          </v:shape>
        </w:pic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B30E2D">
        <w:rPr>
          <w:noProof/>
          <w:u w:val="double"/>
        </w:rPr>
        <w:t>S = 46m</w:t>
      </w:r>
      <w:r w:rsidRPr="00B30E2D">
        <w:rPr>
          <w:noProof/>
          <w:u w:val="double"/>
          <w:vertAlign w:val="superscript"/>
        </w:rPr>
        <w:t>2</w:t>
      </w:r>
      <w:r>
        <w:rPr>
          <w:noProof/>
        </w:rPr>
        <w:t xml:space="preserve"> </w:t>
      </w:r>
      <w:r>
        <w:rPr>
          <w:noProof/>
        </w:rPr>
        <w:tab/>
      </w:r>
      <w:r>
        <w:rPr>
          <w:noProof/>
        </w:rPr>
        <w:tab/>
        <w:t>S</w:t>
      </w:r>
      <w:r>
        <w:rPr>
          <w:noProof/>
          <w:vertAlign w:val="subscript"/>
        </w:rPr>
        <w:t>1</w:t>
      </w:r>
      <w:r>
        <w:rPr>
          <w:noProof/>
        </w:rPr>
        <w:t xml:space="preserve"> = 40m</w:t>
      </w:r>
      <w:r>
        <w:rPr>
          <w:noProof/>
          <w:vertAlign w:val="superscript"/>
        </w:rPr>
        <w:t>2</w:t>
      </w:r>
      <w:r>
        <w:rPr>
          <w:noProof/>
        </w:rPr>
        <w:tab/>
        <w:t>S</w:t>
      </w:r>
      <w:r>
        <w:rPr>
          <w:noProof/>
          <w:vertAlign w:val="subscript"/>
        </w:rPr>
        <w:t>2</w:t>
      </w:r>
      <w:r>
        <w:rPr>
          <w:noProof/>
        </w:rPr>
        <w:t xml:space="preserve"> = 6m</w:t>
      </w:r>
      <w:r>
        <w:rPr>
          <w:noProof/>
          <w:vertAlign w:val="superscript"/>
        </w:rPr>
        <w:t>2</w:t>
      </w:r>
    </w:p>
    <w:p w:rsidR="00E9317F" w:rsidRDefault="00E9317F" w:rsidP="000018F4">
      <w:pPr>
        <w:rPr>
          <w:noProof/>
        </w:rPr>
      </w:pPr>
    </w:p>
    <w:tbl>
      <w:tblPr>
        <w:tblpPr w:leftFromText="141" w:rightFromText="141" w:vertAnchor="text" w:horzAnchor="page" w:tblpX="6217" w:tblpY="89"/>
        <w:tblW w:w="0" w:type="auto"/>
        <w:tblBorders>
          <w:bottom w:val="single" w:sz="4" w:space="0" w:color="auto"/>
        </w:tblBorders>
        <w:tblLook w:val="00A0"/>
      </w:tblPr>
      <w:tblGrid>
        <w:gridCol w:w="3950"/>
      </w:tblGrid>
      <w:tr w:rsidR="00E9317F" w:rsidRPr="0006525B">
        <w:trPr>
          <w:trHeight w:val="1177"/>
        </w:trPr>
        <w:tc>
          <w:tcPr>
            <w:tcW w:w="3950" w:type="dxa"/>
            <w:tcBorders>
              <w:bottom w:val="single" w:sz="4" w:space="0" w:color="auto"/>
            </w:tcBorders>
          </w:tcPr>
          <w:p w:rsidR="00E9317F" w:rsidRPr="0006525B" w:rsidRDefault="00E9317F" w:rsidP="0006525B">
            <w:pPr>
              <w:spacing w:after="0" w:line="240" w:lineRule="auto"/>
            </w:pPr>
            <w:r w:rsidRPr="0006525B">
              <w:t>výška pokoje …………. 2,95m</w:t>
            </w:r>
          </w:p>
          <w:p w:rsidR="00E9317F" w:rsidRPr="0006525B" w:rsidRDefault="00E9317F" w:rsidP="0006525B">
            <w:pPr>
              <w:spacing w:after="0" w:line="240" w:lineRule="auto"/>
            </w:pPr>
            <w:r w:rsidRPr="0006525B">
              <w:t>výška postele …………… 45cm = 0,45m</w:t>
            </w:r>
          </w:p>
          <w:p w:rsidR="00E9317F" w:rsidRPr="0006525B" w:rsidRDefault="00E9317F" w:rsidP="0006525B">
            <w:pPr>
              <w:spacing w:after="0" w:line="240" w:lineRule="auto"/>
            </w:pPr>
            <w:r w:rsidRPr="0006525B">
              <w:t>letadlo nad postelí …. 1,65m</w:t>
            </w:r>
          </w:p>
          <w:p w:rsidR="00E9317F" w:rsidRPr="0006525B" w:rsidRDefault="00E9317F" w:rsidP="0006525B">
            <w:pPr>
              <w:spacing w:after="0" w:line="240" w:lineRule="auto"/>
            </w:pPr>
            <w:r w:rsidRPr="0006525B">
              <w:t>letadlo od stropu ……. x</w:t>
            </w:r>
          </w:p>
        </w:tc>
      </w:tr>
    </w:tbl>
    <w:p w:rsidR="00E9317F" w:rsidRDefault="00E9317F" w:rsidP="000018F4">
      <w:r>
        <w:rPr>
          <w:noProof/>
        </w:rPr>
        <w:pict>
          <v:group id="Skupina 112" o:spid="_x0000_s1133" style="position:absolute;margin-left:84.8pt;margin-top:20.8pt;width:56.35pt;height:45.75pt;z-index:251679744;mso-position-horizontal-relative:text;mso-position-vertical-relative:text" coordsize="7156,5808">
            <v:shape id="Přímá spojnice se šipkou 113" o:spid="_x0000_s1134" type="#_x0000_t32" style="position:absolute;width:0;height:5808;flip:y;visibility:visible" o:connectortype="straight">
              <v:stroke startarrow="open" endarrow="open"/>
            </v:shape>
            <v:shape id="Textové pole 114" o:spid="_x0000_s1135" type="#_x0000_t202" style="position:absolute;left:1192;top:1431;width:5964;height:3578;visibility:visible" filled="f" stroked="f" strokeweight=".5pt">
              <v:textbox>
                <w:txbxContent>
                  <w:p w:rsidR="00E9317F" w:rsidRDefault="00E9317F" w:rsidP="000018F4">
                    <w:r>
                      <w:t>X=?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Skupina 121" o:spid="_x0000_s1136" style="position:absolute;margin-left:20.3pt;margin-top:4.55pt;width:202.85pt;height:28.15pt;z-index:251682816;mso-position-horizontal-relative:text;mso-position-vertical-relative:text" coordsize="25763,3575">
            <v:line id="Přímá spojnice 122" o:spid="_x0000_s1137" style="position:absolute;visibility:visible" from="0,1828" to="12404,2067" o:connectortype="straight" strokecolor="#4579b8"/>
            <v:shape id="Textové pole 123" o:spid="_x0000_s1138" type="#_x0000_t202" style="position:absolute;left:10257;width:15506;height:3575;visibility:visible" filled="f" stroked="f" strokeweight=".5pt">
              <v:textbox>
                <w:txbxContent>
                  <w:p w:rsidR="00E9317F" w:rsidRDefault="00E9317F" w:rsidP="000018F4">
                    <w:r>
                      <w:t>výška pokoje je 2,95m</w:t>
                    </w:r>
                  </w:p>
                </w:txbxContent>
              </v:textbox>
            </v:shape>
          </v:group>
        </w:pict>
      </w:r>
      <w:r>
        <w:t>4)</w:t>
      </w:r>
    </w:p>
    <w:p w:rsidR="00E9317F" w:rsidRDefault="00E9317F" w:rsidP="000018F4">
      <w:pPr>
        <w:tabs>
          <w:tab w:val="left" w:pos="5670"/>
        </w:tabs>
      </w:pPr>
      <w:r>
        <w:rPr>
          <w:noProof/>
        </w:rPr>
        <w:pict>
          <v:shape id="Obrázek 162" o:spid="_x0000_s1139" type="#_x0000_t75" style="position:absolute;margin-left:73.4pt;margin-top:34.6pt;width:20.7pt;height:16.25pt;z-index:-251637760;visibility:visible" wrapcoords="771 1964 -771 12764 771 15709 7714 17673 10800 20618 11571 20618 15429 20618 16200 20618 20829 15709 21600 12764 18514 1964 771 1964">
            <v:imagedata r:id="rId9" o:title=""/>
            <w10:wrap type="tight"/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317F" w:rsidRDefault="00E9317F" w:rsidP="000018F4">
      <w:r>
        <w:rPr>
          <w:noProof/>
        </w:rPr>
        <w:pict>
          <v:group id="Skupina 115" o:spid="_x0000_s1140" style="position:absolute;margin-left:79.15pt;margin-top:15.6pt;width:184.05pt;height:58.2pt;z-index:251680768" coordsize="23374,7391">
            <v:shape id="Přímá spojnice se šipkou 116" o:spid="_x0000_s1141" type="#_x0000_t32" style="position:absolute;left:715;width:0;height:7391;flip:y;visibility:visible" o:connectortype="straight">
              <v:stroke startarrow="open" endarrow="open"/>
            </v:shape>
            <v:shape id="Textové pole 117" o:spid="_x0000_s1142" type="#_x0000_t202" style="position:absolute;top:1908;width:23374;height:3575;visibility:visible" filled="f" stroked="f" strokeweight=".5pt">
              <v:textbox>
                <w:txbxContent>
                  <w:p w:rsidR="00E9317F" w:rsidRDefault="00E9317F" w:rsidP="000018F4">
                    <w:r>
                      <w:t>nad postelí 1,65m</w:t>
                    </w:r>
                  </w:p>
                </w:txbxContent>
              </v:textbox>
            </v:shape>
          </v:group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317F" w:rsidRDefault="00E9317F" w:rsidP="000018F4">
      <w:pPr>
        <w:spacing w:after="0"/>
      </w:pPr>
      <w:r>
        <w:rPr>
          <w:noProof/>
        </w:rPr>
        <w:pict>
          <v:shape id="Obrázek 164" o:spid="_x0000_s1143" type="#_x0000_t75" style="position:absolute;margin-left:-9.6pt;margin-top:10pt;width:111.85pt;height:63.85pt;z-index:-251632640;visibility:visible;mso-wrap-distance-bottom:.16644mm">
            <v:imagedata r:id="rId12" o:title=""/>
            <o:lock v:ext="edit" aspectratio="f"/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 = 2,95 – (1,65 + 0,45)</w:t>
      </w:r>
    </w:p>
    <w:p w:rsidR="00E9317F" w:rsidRDefault="00E9317F" w:rsidP="000018F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 = 2,95 – 2,1</w:t>
      </w:r>
    </w:p>
    <w:p w:rsidR="00E9317F" w:rsidRPr="001F3C7C" w:rsidRDefault="00E9317F" w:rsidP="000018F4">
      <w:pPr>
        <w:rPr>
          <w:u w:val="double"/>
        </w:rPr>
      </w:pPr>
      <w:r>
        <w:rPr>
          <w:noProof/>
        </w:rPr>
        <w:pict>
          <v:group id="Skupina 118" o:spid="_x0000_s1144" style="position:absolute;margin-left:84.8pt;margin-top:4.65pt;width:140.25pt;height:38.8pt;z-index:251681792" coordsize="17812,4927">
            <v:shape id="Přímá spojnice se šipkou 119" o:spid="_x0000_s1145" type="#_x0000_t32" style="position:absolute;width:0;height:4927;visibility:visible" o:connectortype="straight">
              <v:stroke startarrow="open" endarrow="open"/>
            </v:shape>
            <v:shape id="Textové pole 120" o:spid="_x0000_s1146" type="#_x0000_t202" style="position:absolute;left:2305;top:79;width:15507;height:3575;visibility:visible" filled="f" stroked="f" strokeweight=".5pt">
              <v:textbox>
                <w:txbxContent>
                  <w:p w:rsidR="00E9317F" w:rsidRDefault="00E9317F" w:rsidP="000018F4">
                    <w:r>
                      <w:t>výška postele je 45cm</w:t>
                    </w:r>
                  </w:p>
                </w:txbxContent>
              </v:textbox>
            </v:shape>
          </v:group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F3C7C">
        <w:rPr>
          <w:u w:val="double"/>
        </w:rPr>
        <w:t>X = 0,</w:t>
      </w:r>
      <w:r>
        <w:rPr>
          <w:u w:val="double"/>
        </w:rPr>
        <w:t>8</w:t>
      </w:r>
      <w:r w:rsidRPr="001F3C7C">
        <w:rPr>
          <w:u w:val="double"/>
        </w:rPr>
        <w:t>5m</w:t>
      </w:r>
    </w:p>
    <w:p w:rsidR="00E9317F" w:rsidRDefault="00E9317F" w:rsidP="000018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Letadlo je od stropu 0,85m.</w:t>
      </w:r>
    </w:p>
    <w:p w:rsidR="00E9317F" w:rsidRDefault="00E9317F" w:rsidP="000018F4"/>
    <w:p w:rsidR="00E9317F" w:rsidRDefault="00E9317F" w:rsidP="000018F4">
      <w:r>
        <w:t>5) Náčrtek:</w:t>
      </w:r>
      <w:r>
        <w:tab/>
      </w:r>
      <w:r>
        <w:tab/>
      </w:r>
      <w:r>
        <w:tab/>
      </w:r>
      <w:r>
        <w:tab/>
      </w:r>
      <w:r>
        <w:tab/>
      </w:r>
      <w:r>
        <w:tab/>
        <w:t>6)</w:t>
      </w:r>
      <w:r w:rsidRPr="00C8765A">
        <w:rPr>
          <w:noProof/>
        </w:rPr>
        <w:t xml:space="preserve"> </w:t>
      </w:r>
    </w:p>
    <w:p w:rsidR="00E9317F" w:rsidRDefault="00E9317F" w:rsidP="000018F4">
      <w:r>
        <w:rPr>
          <w:noProof/>
        </w:rPr>
        <w:pict>
          <v:group id="Skupina 208" o:spid="_x0000_s1147" style="position:absolute;margin-left:282.25pt;margin-top:4.2pt;width:214.8pt;height:198.95pt;z-index:251685888" coordsize="27282,25272">
            <v:group id="Skupina 207" o:spid="_x0000_s1148" style="position:absolute;width:27282;height:25272" coordsize="27282,25272">
              <v:group id="Skupina 206" o:spid="_x0000_s1149" style="position:absolute;width:27282;height:25272" coordsize="27282,25272">
                <v:group id="Skupina 205" o:spid="_x0000_s1150" style="position:absolute;width:27282;height:25272" coordsize="27282,25272">
                  <v:group id="Skupina 204" o:spid="_x0000_s1151" style="position:absolute;width:27282;height:25272" coordsize="27282,25272">
                    <v:group id="Skupina 203" o:spid="_x0000_s1152" style="position:absolute;width:27282;height:25272" coordsize="27282,25272">
                      <v:group id="Skupina 202" o:spid="_x0000_s1153" style="position:absolute;top:1152;width:27282;height:24120" coordsize="27282,24120">
                        <v:group id="Skupina 201" o:spid="_x0000_s1154" style="position:absolute;width:24912;height:24120" coordsize="24912,24120">
                          <v:shape id="Obrázek 165" o:spid="_x0000_s1155" type="#_x0000_t75" style="position:absolute;left:936;width:23976;height:24120;visibility:visible">
                            <v:imagedata r:id="rId13" o:title="" croptop="17416f" cropbottom="20470f" cropleft="18902f" cropright="19148f"/>
                            <v:path arrowok="t"/>
                          </v:shape>
                          <v:shape id="Textové pole 191" o:spid="_x0000_s1156" type="#_x0000_t202" style="position:absolute;top:13536;width:3816;height:3890;visibility:visible" filled="f" stroked="f" strokeweight=".5pt">
                            <v:textbox>
                              <w:txbxContent>
                                <w:p w:rsidR="00E9317F" w:rsidRDefault="00E9317F" w:rsidP="000018F4">
                                  <w:r>
                                    <w:t>A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ové pole 192" o:spid="_x0000_s1157" type="#_x0000_t202" style="position:absolute;left:23472;top:12672;width:3810;height:3886;visibility:visible" filled="f" stroked="f" strokeweight=".5pt">
                          <v:textbox>
                            <w:txbxContent>
                              <w:p w:rsidR="00E9317F" w:rsidRDefault="00E9317F" w:rsidP="000018F4">
                                <w: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193" o:spid="_x0000_s1158" type="#_x0000_t202" style="position:absolute;left:15984;width:3810;height:3886;visibility:visible" filled="f" stroked="f" strokeweight=".5pt">
                        <v:textbox>
                          <w:txbxContent>
                            <w:p w:rsidR="00E9317F" w:rsidRDefault="00E9317F" w:rsidP="000018F4">
                              <w:r>
                                <w:t>C</w:t>
                              </w:r>
                            </w:p>
                          </w:txbxContent>
                        </v:textbox>
                      </v:shape>
                    </v:group>
                    <v:shape id="Textové pole 194" o:spid="_x0000_s1159" type="#_x0000_t202" style="position:absolute;left:12600;top:9936;width:3810;height:3886;visibility:visible" filled="f" stroked="f" strokeweight=".5pt">
                      <v:textbox>
                        <w:txbxContent>
                          <w:p w:rsidR="00E9317F" w:rsidRDefault="00E9317F" w:rsidP="000018F4">
                            <w:r>
                              <w:t>S</w:t>
                            </w:r>
                          </w:p>
                        </w:txbxContent>
                      </v:textbox>
                    </v:shape>
                  </v:group>
                  <v:shape id="Textové pole 195" o:spid="_x0000_s1160" type="#_x0000_t202" style="position:absolute;left:12600;top:19800;width:3810;height:3886;visibility:visible" filled="f" stroked="f" strokeweight=".5pt">
                    <v:textbox>
                      <w:txbxContent>
                        <w:p w:rsidR="00E9317F" w:rsidRPr="00B2677A" w:rsidRDefault="00E9317F" w:rsidP="000018F4">
                          <w:pPr>
                            <w:rPr>
                              <w:i/>
                              <w:iCs/>
                              <w:vertAlign w:val="subscript"/>
                            </w:rPr>
                          </w:pPr>
                          <w:r>
                            <w:rPr>
                              <w:i/>
                              <w:iCs/>
                            </w:rPr>
                            <w:t>o</w:t>
                          </w:r>
                          <w:r>
                            <w:rPr>
                              <w:i/>
                              <w:iCs/>
                              <w:vertAlign w:val="subscript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  <v:shape id="Textové pole 197" o:spid="_x0000_s1161" type="#_x0000_t202" style="position:absolute;left:22608;top:3888;width:3810;height:3886;visibility:visible" filled="f" stroked="f" strokeweight=".5pt">
                  <v:textbox>
                    <w:txbxContent>
                      <w:p w:rsidR="00E9317F" w:rsidRPr="006C3353" w:rsidRDefault="00E9317F" w:rsidP="000018F4">
                        <w:pPr>
                          <w:rPr>
                            <w:i/>
                            <w:iCs/>
                            <w:vertAlign w:val="subscript"/>
                          </w:rPr>
                        </w:pPr>
                        <w:r>
                          <w:rPr>
                            <w:i/>
                            <w:iCs/>
                          </w:rPr>
                          <w:t>o</w:t>
                        </w:r>
                        <w:r>
                          <w:rPr>
                            <w:i/>
                            <w:iCs/>
                            <w:vertAlign w:val="subscript"/>
                          </w:rPr>
                          <w:t>a</w:t>
                        </w:r>
                      </w:p>
                    </w:txbxContent>
                  </v:textbox>
                </v:shape>
              </v:group>
              <v:shape id="Textové pole 196" o:spid="_x0000_s1162" type="#_x0000_t202" style="position:absolute;left:3816;width:3810;height:3886;visibility:visible" filled="f" stroked="f" strokeweight=".5pt">
                <v:textbox>
                  <w:txbxContent>
                    <w:p w:rsidR="00E9317F" w:rsidRPr="00B2677A" w:rsidRDefault="00E9317F" w:rsidP="000018F4">
                      <w:pPr>
                        <w:rPr>
                          <w:i/>
                          <w:iCs/>
                          <w:vertAlign w:val="subscript"/>
                        </w:rPr>
                      </w:pPr>
                      <w:r>
                        <w:rPr>
                          <w:i/>
                          <w:iCs/>
                        </w:rPr>
                        <w:t>o</w:t>
                      </w:r>
                      <w:r>
                        <w:rPr>
                          <w:i/>
                          <w:iCs/>
                          <w:vertAlign w:val="subscript"/>
                        </w:rPr>
                        <w:t>b</w:t>
                      </w:r>
                    </w:p>
                  </w:txbxContent>
                </v:textbox>
              </v:shape>
            </v:group>
            <v:shape id="Textové pole 198" o:spid="_x0000_s1163" type="#_x0000_t202" style="position:absolute;left:21024;top:18576;width:3810;height:3886;visibility:visible" filled="f" stroked="f" strokeweight=".5pt">
              <v:textbox>
                <w:txbxContent>
                  <w:p w:rsidR="00E9317F" w:rsidRPr="006C3353" w:rsidRDefault="00E9317F" w:rsidP="000018F4">
                    <w:pPr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</w:rPr>
                      <w:t>k</w:t>
                    </w:r>
                  </w:p>
                </w:txbxContent>
              </v:textbox>
            </v:shape>
          </v:group>
        </w:pict>
      </w:r>
    </w:p>
    <w:p w:rsidR="00E9317F" w:rsidRDefault="00E9317F" w:rsidP="000018F4">
      <w:pPr>
        <w:spacing w:after="0"/>
        <w:rPr>
          <w:lang w:val="en-US"/>
        </w:rPr>
      </w:pPr>
      <w:r>
        <w:t xml:space="preserve">Postup: 1. AB; </w:t>
      </w:r>
      <w:r>
        <w:rPr>
          <w:lang w:val="en-US"/>
        </w:rPr>
        <w:t>|AB|=8cm</w:t>
      </w:r>
    </w:p>
    <w:p w:rsidR="00E9317F" w:rsidRDefault="00E9317F" w:rsidP="000018F4">
      <w:pPr>
        <w:spacing w:after="0"/>
      </w:pPr>
      <w:r>
        <w:rPr>
          <w:lang w:val="en-US"/>
        </w:rPr>
        <w:tab/>
        <w:t>2. l; l</w:t>
      </w:r>
      <w:r>
        <w:t>(A; 7cm)</w:t>
      </w:r>
    </w:p>
    <w:p w:rsidR="00E9317F" w:rsidRDefault="00E9317F" w:rsidP="000018F4">
      <w:pPr>
        <w:spacing w:after="0"/>
      </w:pPr>
      <w:r>
        <w:tab/>
        <w:t>3. k; k(B; 5cm)</w:t>
      </w:r>
    </w:p>
    <w:p w:rsidR="00E9317F" w:rsidRDefault="00E9317F" w:rsidP="000018F4">
      <w:pPr>
        <w:spacing w:after="0"/>
      </w:pPr>
      <w:r>
        <w:rPr>
          <w:noProof/>
        </w:rPr>
        <w:pict>
          <v:group id="Skupina 190" o:spid="_x0000_s1164" style="position:absolute;margin-left:49.9pt;margin-top:.05pt;width:211.45pt;height:164.95pt;z-index:-251631616" coordsize="26852,20948">
            <v:group id="Skupina 189" o:spid="_x0000_s1165" style="position:absolute;width:26852;height:20948" coordsize="26852,20948">
              <v:group id="Skupina 188" o:spid="_x0000_s1166" style="position:absolute;width:26852;height:20948" coordsize="26852,20948">
                <v:group id="Skupina 187" o:spid="_x0000_s1167" style="position:absolute;top:1296;width:26852;height:19652" coordsize="26852,19652">
                  <v:group id="Skupina 186" o:spid="_x0000_s1168" style="position:absolute;width:26852;height:19652" coordsize="26852,19652">
                    <v:group id="Skupina 185" o:spid="_x0000_s1169" style="position:absolute;width:26852;height:19652" coordsize="26852,19652">
                      <v:group id="Skupina 184" o:spid="_x0000_s1170" style="position:absolute;width:26852;height:19652" coordsize="26852,19652">
                        <v:group id="Skupina 183" o:spid="_x0000_s1171" style="position:absolute;width:26852;height:19652" coordsize="26852,19652">
                          <v:group id="Skupina 182" o:spid="_x0000_s1172" style="position:absolute;width:26852;height:19652" coordsize="26852,19652">
                            <v:group id="Skupina 181" o:spid="_x0000_s1173" style="position:absolute;width:26852;height:19652" coordsize="26852,19652">
                              <v:shape id="Textové pole 168" o:spid="_x0000_s1174" type="#_x0000_t202" style="position:absolute;top:15696;width:3956;height:3956;visibility:visible" filled="f" stroked="f" strokeweight=".5pt">
                                <v:textbox>
                                  <w:txbxContent>
                                    <w:p w:rsidR="00E9317F" w:rsidRDefault="00E9317F" w:rsidP="000018F4">
                                      <w: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group id="Skupina 180" o:spid="_x0000_s1175" style="position:absolute;left:288;width:26564;height:19364" coordsize="26564,19364">
                                <v:group id="Skupina 179" o:spid="_x0000_s1176" style="position:absolute;width:23760;height:16560" coordsize="23760,16560">
                                  <v:shape id="Obrázek 166" o:spid="_x0000_s1177" type="#_x0000_t75" style="position:absolute;width:23760;height:16560;visibility:visible">
                                    <v:imagedata r:id="rId14" o:title=""/>
                                    <v:path arrowok="t"/>
                                  </v:shape>
                                  <v:shape id="Textové pole 167" o:spid="_x0000_s1178" type="#_x0000_t202" style="position:absolute;left:14976;top:1584;width:3960;height:3960;visibility:visible" filled="f" stroked="f" strokeweight=".5pt">
                                    <v:textbox>
                                      <w:txbxContent>
                                        <w:p w:rsidR="00E9317F" w:rsidRDefault="00E9317F" w:rsidP="000018F4">
                                          <w:r>
                                            <w:t>C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Textové pole 169" o:spid="_x0000_s1179" type="#_x0000_t202" style="position:absolute;left:22608;top:15408;width:3956;height:3956;visibility:visible" filled="f" stroked="f" strokeweight=".5pt">
                                  <v:textbox>
                                    <w:txbxContent>
                                      <w:p w:rsidR="00E9317F" w:rsidRDefault="00E9317F" w:rsidP="000018F4">
                                        <w: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  <v:shape id="Textové pole 170" o:spid="_x0000_s1180" type="#_x0000_t202" style="position:absolute;left:12816;top:11808;width:3956;height:3956;visibility:visible" filled="f" stroked="f" strokeweight=".5pt">
                              <v:textbox>
                                <w:txbxContent>
                                  <w:p w:rsidR="00E9317F" w:rsidRDefault="00E9317F" w:rsidP="000018F4">
                                    <w:r>
                                      <w:t>T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ové pole 174" o:spid="_x0000_s1181" type="#_x0000_t202" style="position:absolute;left:6696;top:11448;width:3956;height:3956;visibility:visible" filled="f" stroked="f" strokeweight=".5pt">
                            <v:textbox>
                              <w:txbxContent>
                                <w:p w:rsidR="00E9317F" w:rsidRPr="00B2677A" w:rsidRDefault="00E9317F" w:rsidP="000018F4">
                                  <w:pPr>
                                    <w:rPr>
                                      <w:i/>
                                      <w:iCs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</w:rPr>
                                    <w:t>t</w:t>
                                  </w:r>
                                  <w:r>
                                    <w:rPr>
                                      <w:i/>
                                      <w:iCs/>
                                      <w:vertAlign w:val="subscript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ové pole 175" o:spid="_x0000_s1182" type="#_x0000_t202" style="position:absolute;left:14832;top:6624;width:3956;height:3956;visibility:visible" filled="f" stroked="f" strokeweight=".5pt">
                          <v:textbox>
                            <w:txbxContent>
                              <w:p w:rsidR="00E9317F" w:rsidRPr="00B2677A" w:rsidRDefault="00E9317F" w:rsidP="000018F4">
                                <w:pPr>
                                  <w:rPr>
                                    <w:i/>
                                    <w:iCs/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</w:rPr>
                                  <w:t>t</w:t>
                                </w:r>
                                <w:r>
                                  <w:rPr>
                                    <w:i/>
                                    <w:iCs/>
                                    <w:vertAlign w:val="subscript"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176" o:spid="_x0000_s1183" type="#_x0000_t202" style="position:absolute;left:19728;top:8208;width:3956;height:3956;visibility:visible" filled="f" stroked="f" strokeweight=".5pt">
                        <v:textbox>
                          <w:txbxContent>
                            <w:p w:rsidR="00E9317F" w:rsidRPr="00B2677A" w:rsidRDefault="00E9317F" w:rsidP="000018F4">
                              <w:pPr>
                                <w:rPr>
                                  <w:i/>
                                  <w:iCs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iCs/>
                                  <w:vertAlign w:val="subscript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</v:group>
                    <v:shape id="Textové pole 178" o:spid="_x0000_s1184" type="#_x0000_t202" style="position:absolute;left:10656;top:15624;width:3956;height:3956;visibility:visible" filled="f" stroked="f" strokeweight=".5pt">
                      <v:textbox>
                        <w:txbxContent>
                          <w:p w:rsidR="00E9317F" w:rsidRPr="00B2677A" w:rsidRDefault="00E9317F" w:rsidP="000018F4">
                            <w:pPr>
                              <w:rPr>
                                <w:i/>
                                <w:iCs/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S</w:t>
                            </w:r>
                            <w:r>
                              <w:rPr>
                                <w:i/>
                                <w:iCs/>
                                <w:vertAlign w:val="subscript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v:group>
                  <v:shape id="Textové pole 172" o:spid="_x0000_s1185" type="#_x0000_t202" style="position:absolute;left:21960;width:3956;height:3956;visibility:visible" filled="f" stroked="f" strokeweight=".5pt">
                    <v:textbox>
                      <w:txbxContent>
                        <w:p w:rsidR="00E9317F" w:rsidRPr="00B2677A" w:rsidRDefault="00E9317F" w:rsidP="000018F4">
                          <w:pPr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</w:rPr>
                            <w:t>k</w:t>
                          </w:r>
                        </w:p>
                      </w:txbxContent>
                    </v:textbox>
                  </v:shape>
                </v:group>
                <v:shape id="Textové pole 171" o:spid="_x0000_s1186" type="#_x0000_t202" style="position:absolute;left:12669;width:3956;height:3956;visibility:visible" filled="f" stroked="f" strokeweight=".5pt">
                  <v:textbox>
                    <w:txbxContent>
                      <w:p w:rsidR="00E9317F" w:rsidRPr="00B2677A" w:rsidRDefault="00E9317F" w:rsidP="000018F4">
                        <w:pPr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l</w:t>
                        </w:r>
                      </w:p>
                    </w:txbxContent>
                  </v:textbox>
                </v:shape>
              </v:group>
              <v:shape id="Textové pole 177" o:spid="_x0000_s1187" type="#_x0000_t202" style="position:absolute;left:6840;top:9144;width:3956;height:3956;visibility:visible" filled="f" stroked="f" strokeweight=".5pt">
                <v:textbox>
                  <w:txbxContent>
                    <w:p w:rsidR="00E9317F" w:rsidRPr="00B2677A" w:rsidRDefault="00E9317F" w:rsidP="000018F4">
                      <w:pPr>
                        <w:rPr>
                          <w:i/>
                          <w:iCs/>
                          <w:vertAlign w:val="subscript"/>
                        </w:rPr>
                      </w:pPr>
                      <w:r>
                        <w:rPr>
                          <w:i/>
                          <w:iCs/>
                        </w:rPr>
                        <w:t>S</w:t>
                      </w:r>
                      <w:r>
                        <w:rPr>
                          <w:i/>
                          <w:iCs/>
                          <w:vertAlign w:val="subscript"/>
                        </w:rPr>
                        <w:t>b</w:t>
                      </w:r>
                    </w:p>
                  </w:txbxContent>
                </v:textbox>
              </v:shape>
            </v:group>
            <v:shape id="Textové pole 173" o:spid="_x0000_s1188" type="#_x0000_t202" style="position:absolute;left:16776;top:13032;width:3956;height:3956;visibility:visible" filled="f" stroked="f" strokeweight=".5pt">
              <v:textbox>
                <w:txbxContent>
                  <w:p w:rsidR="00E9317F" w:rsidRPr="00B2677A" w:rsidRDefault="00E9317F" w:rsidP="000018F4">
                    <w:pPr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</w:rPr>
                      <w:t>t</w:t>
                    </w:r>
                    <w:r>
                      <w:rPr>
                        <w:i/>
                        <w:iCs/>
                        <w:vertAlign w:val="subscript"/>
                      </w:rPr>
                      <w:t>b</w:t>
                    </w:r>
                  </w:p>
                </w:txbxContent>
              </v:textbox>
            </v:shape>
          </v:group>
        </w:pict>
      </w:r>
      <w:r>
        <w:tab/>
        <w:t>4. C; C</w:t>
      </w:r>
      <w:r>
        <w:rPr>
          <w:rFonts w:ascii="Microsoft Sans Serif" w:hAnsi="Microsoft Sans Serif" w:cs="Microsoft Sans Serif"/>
        </w:rPr>
        <w:t>ϵ</w:t>
      </w:r>
      <w:r>
        <w:t xml:space="preserve"> k </w:t>
      </w:r>
      <w:r>
        <w:rPr>
          <w:rFonts w:ascii="Arial" w:hAnsi="Arial" w:cs="Arial"/>
        </w:rPr>
        <w:t>∩</w:t>
      </w:r>
      <w:r>
        <w:t xml:space="preserve"> l</w:t>
      </w:r>
    </w:p>
    <w:p w:rsidR="00E9317F" w:rsidRPr="00487CD9" w:rsidRDefault="00E9317F" w:rsidP="000018F4">
      <w:pPr>
        <w:spacing w:after="0"/>
      </w:pPr>
      <w:r>
        <w:tab/>
        <w:t>5. ∆ABC</w:t>
      </w:r>
    </w:p>
    <w:p w:rsidR="00E9317F" w:rsidRDefault="00E9317F" w:rsidP="000018F4"/>
    <w:p w:rsidR="00E9317F" w:rsidRDefault="00E9317F" w:rsidP="000018F4"/>
    <w:p w:rsidR="00E9317F" w:rsidRDefault="00E9317F" w:rsidP="000018F4"/>
    <w:p w:rsidR="00E9317F" w:rsidRPr="008A69F0" w:rsidRDefault="00E9317F" w:rsidP="000018F4">
      <w:pPr>
        <w:sectPr w:rsidR="00E9317F" w:rsidRPr="008A69F0" w:rsidSect="00EE3146">
          <w:headerReference w:type="default" r:id="rId15"/>
          <w:pgSz w:w="11906" w:h="16838"/>
          <w:pgMar w:top="851" w:right="1133" w:bottom="1417" w:left="1134" w:header="708" w:footer="708" w:gutter="0"/>
          <w:cols w:space="708"/>
          <w:docGrid w:linePitch="360"/>
        </w:sectPr>
      </w:pPr>
    </w:p>
    <w:p w:rsidR="00E9317F" w:rsidRPr="00DB7344" w:rsidRDefault="00E9317F" w:rsidP="000018F4">
      <w:pPr>
        <w:rPr>
          <w:b/>
          <w:bCs/>
          <w:sz w:val="32"/>
          <w:szCs w:val="32"/>
          <w:u w:val="single"/>
        </w:rPr>
      </w:pPr>
      <w:r w:rsidRPr="00DB7344">
        <w:rPr>
          <w:b/>
          <w:bCs/>
          <w:sz w:val="32"/>
          <w:szCs w:val="32"/>
          <w:u w:val="single"/>
        </w:rPr>
        <w:t>Hodnocení:</w:t>
      </w:r>
    </w:p>
    <w:p w:rsidR="00E9317F" w:rsidRPr="00DB7344" w:rsidRDefault="00E9317F" w:rsidP="000018F4">
      <w:p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i/>
          <w:iCs/>
          <w:sz w:val="24"/>
          <w:szCs w:val="24"/>
        </w:rPr>
        <w:t>4body</w:t>
      </w:r>
    </w:p>
    <w:p w:rsidR="00E9317F" w:rsidRPr="00456D68" w:rsidRDefault="00E9317F" w:rsidP="000018F4">
      <w:pPr>
        <w:rPr>
          <w:sz w:val="20"/>
          <w:szCs w:val="20"/>
        </w:rPr>
      </w:pPr>
      <w:r>
        <w:rPr>
          <w:sz w:val="24"/>
          <w:szCs w:val="24"/>
        </w:rPr>
        <w:t xml:space="preserve">2) </w:t>
      </w:r>
      <w:r>
        <w:rPr>
          <w:i/>
          <w:iCs/>
          <w:sz w:val="24"/>
          <w:szCs w:val="24"/>
        </w:rPr>
        <w:t xml:space="preserve">4body </w:t>
      </w:r>
      <w:r>
        <w:rPr>
          <w:i/>
          <w:iCs/>
          <w:sz w:val="20"/>
          <w:szCs w:val="20"/>
        </w:rPr>
        <w:t>(úhel1; úhel1 ,postup1; úhel1)</w:t>
      </w:r>
    </w:p>
    <w:p w:rsidR="00E9317F" w:rsidRPr="00456D68" w:rsidRDefault="00E9317F" w:rsidP="000018F4">
      <w:pPr>
        <w:rPr>
          <w:sz w:val="20"/>
          <w:szCs w:val="20"/>
        </w:rPr>
      </w:pPr>
      <w:r>
        <w:rPr>
          <w:sz w:val="24"/>
          <w:szCs w:val="24"/>
        </w:rPr>
        <w:t xml:space="preserve">3) </w:t>
      </w:r>
      <w:r>
        <w:rPr>
          <w:i/>
          <w:iCs/>
          <w:sz w:val="24"/>
          <w:szCs w:val="24"/>
        </w:rPr>
        <w:t xml:space="preserve">4body </w:t>
      </w:r>
      <w:r>
        <w:rPr>
          <w:i/>
          <w:iCs/>
          <w:sz w:val="20"/>
          <w:szCs w:val="20"/>
        </w:rPr>
        <w:t>(doplnění rozměrů 0,5; obvod 1,5; obsah2)</w:t>
      </w:r>
    </w:p>
    <w:p w:rsidR="00E9317F" w:rsidRPr="006C3353" w:rsidRDefault="00E9317F" w:rsidP="000018F4">
      <w:pPr>
        <w:rPr>
          <w:sz w:val="20"/>
          <w:szCs w:val="20"/>
        </w:rPr>
      </w:pPr>
      <w:r>
        <w:rPr>
          <w:sz w:val="24"/>
          <w:szCs w:val="24"/>
        </w:rPr>
        <w:t xml:space="preserve">4) </w:t>
      </w:r>
      <w:r>
        <w:rPr>
          <w:i/>
          <w:iCs/>
          <w:sz w:val="24"/>
          <w:szCs w:val="24"/>
        </w:rPr>
        <w:t xml:space="preserve">4body </w:t>
      </w:r>
      <w:r>
        <w:rPr>
          <w:i/>
          <w:iCs/>
          <w:sz w:val="20"/>
          <w:szCs w:val="20"/>
        </w:rPr>
        <w:t>(zápis0,5; převod jednotek0,5; postup1; výsledek1; odpověď s jednotkami 1)</w:t>
      </w:r>
    </w:p>
    <w:p w:rsidR="00E9317F" w:rsidRPr="00456D68" w:rsidRDefault="00E9317F" w:rsidP="000018F4">
      <w:pPr>
        <w:rPr>
          <w:sz w:val="20"/>
          <w:szCs w:val="20"/>
        </w:rPr>
      </w:pPr>
      <w:r>
        <w:rPr>
          <w:sz w:val="24"/>
          <w:szCs w:val="24"/>
        </w:rPr>
        <w:t xml:space="preserve">5) </w:t>
      </w:r>
      <w:r>
        <w:rPr>
          <w:i/>
          <w:iCs/>
          <w:sz w:val="24"/>
          <w:szCs w:val="24"/>
        </w:rPr>
        <w:t xml:space="preserve">6body </w:t>
      </w:r>
      <w:r>
        <w:rPr>
          <w:i/>
          <w:iCs/>
          <w:sz w:val="20"/>
          <w:szCs w:val="20"/>
        </w:rPr>
        <w:t>(náčrtek0,5; postup1,5; trojúhelník1; těžnice nebo výšky 3)</w:t>
      </w:r>
    </w:p>
    <w:p w:rsidR="00E9317F" w:rsidRDefault="00E9317F" w:rsidP="000018F4">
      <w:pPr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i/>
          <w:iCs/>
          <w:sz w:val="24"/>
          <w:szCs w:val="24"/>
        </w:rPr>
        <w:t>3body</w:t>
      </w:r>
    </w:p>
    <w:p w:rsidR="00E9317F" w:rsidRDefault="00E9317F" w:rsidP="000018F4">
      <w:pPr>
        <w:rPr>
          <w:sz w:val="24"/>
          <w:szCs w:val="24"/>
        </w:rPr>
      </w:pPr>
    </w:p>
    <w:p w:rsidR="00E9317F" w:rsidRPr="00DB7344" w:rsidRDefault="00E9317F" w:rsidP="000018F4">
      <w:pPr>
        <w:rPr>
          <w:b/>
          <w:bCs/>
          <w:sz w:val="32"/>
          <w:szCs w:val="32"/>
          <w:u w:val="single"/>
        </w:rPr>
      </w:pPr>
      <w:r w:rsidRPr="00DB7344">
        <w:rPr>
          <w:b/>
          <w:bCs/>
          <w:sz w:val="32"/>
          <w:szCs w:val="32"/>
          <w:u w:val="single"/>
        </w:rPr>
        <w:t>Známkování:</w:t>
      </w:r>
    </w:p>
    <w:tbl>
      <w:tblPr>
        <w:tblpPr w:leftFromText="141" w:rightFromText="141" w:vertAnchor="page" w:horzAnchor="page" w:tblpX="2523" w:tblpY="65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"/>
        <w:gridCol w:w="1267"/>
      </w:tblGrid>
      <w:tr w:rsidR="00E9317F" w:rsidRPr="0006525B">
        <w:trPr>
          <w:trHeight w:val="316"/>
        </w:trPr>
        <w:tc>
          <w:tcPr>
            <w:tcW w:w="988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06525B">
              <w:rPr>
                <w:b/>
                <w:bCs/>
                <w:sz w:val="24"/>
                <w:szCs w:val="24"/>
              </w:rPr>
              <w:t>známka</w:t>
            </w:r>
          </w:p>
        </w:tc>
        <w:tc>
          <w:tcPr>
            <w:tcW w:w="1267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06525B">
              <w:rPr>
                <w:b/>
                <w:bCs/>
                <w:sz w:val="24"/>
                <w:szCs w:val="24"/>
              </w:rPr>
              <w:t>body</w:t>
            </w:r>
          </w:p>
        </w:tc>
      </w:tr>
      <w:tr w:rsidR="00E9317F" w:rsidRPr="0006525B">
        <w:trPr>
          <w:trHeight w:val="333"/>
        </w:trPr>
        <w:tc>
          <w:tcPr>
            <w:tcW w:w="988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1</w:t>
            </w:r>
          </w:p>
        </w:tc>
        <w:tc>
          <w:tcPr>
            <w:tcW w:w="1267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25 – 22,5</w:t>
            </w:r>
          </w:p>
        </w:tc>
      </w:tr>
      <w:tr w:rsidR="00E9317F" w:rsidRPr="0006525B">
        <w:trPr>
          <w:trHeight w:val="333"/>
        </w:trPr>
        <w:tc>
          <w:tcPr>
            <w:tcW w:w="988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2</w:t>
            </w:r>
          </w:p>
        </w:tc>
        <w:tc>
          <w:tcPr>
            <w:tcW w:w="1267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22 – 17,5</w:t>
            </w:r>
          </w:p>
        </w:tc>
      </w:tr>
      <w:tr w:rsidR="00E9317F" w:rsidRPr="0006525B">
        <w:trPr>
          <w:trHeight w:val="333"/>
        </w:trPr>
        <w:tc>
          <w:tcPr>
            <w:tcW w:w="988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3</w:t>
            </w:r>
          </w:p>
        </w:tc>
        <w:tc>
          <w:tcPr>
            <w:tcW w:w="1267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17 – 12,5</w:t>
            </w:r>
          </w:p>
        </w:tc>
      </w:tr>
      <w:tr w:rsidR="00E9317F" w:rsidRPr="0006525B">
        <w:trPr>
          <w:trHeight w:val="333"/>
        </w:trPr>
        <w:tc>
          <w:tcPr>
            <w:tcW w:w="988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4</w:t>
            </w:r>
          </w:p>
        </w:tc>
        <w:tc>
          <w:tcPr>
            <w:tcW w:w="1267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12 – 7,5</w:t>
            </w:r>
          </w:p>
        </w:tc>
      </w:tr>
      <w:tr w:rsidR="00E9317F" w:rsidRPr="0006525B">
        <w:trPr>
          <w:trHeight w:val="333"/>
        </w:trPr>
        <w:tc>
          <w:tcPr>
            <w:tcW w:w="988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5</w:t>
            </w:r>
          </w:p>
        </w:tc>
        <w:tc>
          <w:tcPr>
            <w:tcW w:w="1267" w:type="dxa"/>
          </w:tcPr>
          <w:p w:rsidR="00E9317F" w:rsidRPr="0006525B" w:rsidRDefault="00E9317F" w:rsidP="0006525B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06525B">
              <w:rPr>
                <w:sz w:val="24"/>
                <w:szCs w:val="24"/>
              </w:rPr>
              <w:t>7 – 0</w:t>
            </w:r>
          </w:p>
        </w:tc>
      </w:tr>
    </w:tbl>
    <w:p w:rsidR="00E9317F" w:rsidRPr="007373CD" w:rsidRDefault="00E9317F" w:rsidP="000018F4">
      <w:pPr>
        <w:jc w:val="right"/>
        <w:rPr>
          <w:sz w:val="24"/>
          <w:szCs w:val="24"/>
        </w:rPr>
      </w:pPr>
    </w:p>
    <w:p w:rsidR="00E9317F" w:rsidRPr="00B30E2D" w:rsidRDefault="00E9317F" w:rsidP="000018F4"/>
    <w:p w:rsidR="00E9317F" w:rsidRDefault="00E9317F" w:rsidP="00D11CFE"/>
    <w:p w:rsidR="00E9317F" w:rsidRDefault="00E9317F" w:rsidP="00D11CFE"/>
    <w:p w:rsidR="00E9317F" w:rsidRDefault="00E9317F" w:rsidP="00D11CFE"/>
    <w:p w:rsidR="00E9317F" w:rsidRDefault="00E9317F" w:rsidP="00D11CFE"/>
    <w:p w:rsidR="00E9317F" w:rsidRDefault="00E9317F" w:rsidP="00D11CFE"/>
    <w:p w:rsidR="00E9317F" w:rsidRDefault="00E9317F" w:rsidP="00D11CFE"/>
    <w:p w:rsidR="00E9317F" w:rsidRDefault="00E9317F" w:rsidP="00D11CFE"/>
    <w:p w:rsidR="00E9317F" w:rsidRDefault="00E9317F" w:rsidP="00D11CFE"/>
    <w:p w:rsidR="00E9317F" w:rsidRDefault="00E9317F" w:rsidP="00D11CFE"/>
    <w:p w:rsidR="00E9317F" w:rsidRDefault="00E9317F" w:rsidP="00D11CFE"/>
    <w:p w:rsidR="00E9317F" w:rsidRDefault="00E9317F" w:rsidP="00D11CFE"/>
    <w:sectPr w:rsidR="00E9317F" w:rsidSect="003A3BEF">
      <w:headerReference w:type="default" r:id="rId16"/>
      <w:headerReference w:type="first" r:id="rId17"/>
      <w:pgSz w:w="11906" w:h="16838"/>
      <w:pgMar w:top="1135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17F" w:rsidRDefault="00E9317F" w:rsidP="007504E4">
      <w:pPr>
        <w:spacing w:after="0" w:line="240" w:lineRule="auto"/>
      </w:pPr>
      <w:r>
        <w:separator/>
      </w:r>
    </w:p>
  </w:endnote>
  <w:endnote w:type="continuationSeparator" w:id="0">
    <w:p w:rsidR="00E9317F" w:rsidRDefault="00E9317F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61002BDF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17F" w:rsidRDefault="00E9317F" w:rsidP="007504E4">
      <w:pPr>
        <w:spacing w:after="0" w:line="240" w:lineRule="auto"/>
      </w:pPr>
      <w:r>
        <w:separator/>
      </w:r>
    </w:p>
  </w:footnote>
  <w:footnote w:type="continuationSeparator" w:id="0">
    <w:p w:rsidR="00E9317F" w:rsidRDefault="00E9317F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17F" w:rsidRDefault="00E9317F">
    <w:pPr>
      <w:pStyle w:val="Header"/>
    </w:pPr>
    <w:r w:rsidRPr="004B66C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" o:spid="_x0000_i1026" type="#_x0000_t75" style="width:398.25pt;height:84pt;visibility:visible" filled="t">
          <v:imagedata r:id="rId1" o:title=""/>
        </v:shape>
      </w:pict>
    </w:r>
  </w:p>
  <w:tbl>
    <w:tblPr>
      <w:tblW w:w="0" w:type="auto"/>
      <w:tblInd w:w="57" w:type="dxa"/>
      <w:tblCellMar>
        <w:left w:w="70" w:type="dxa"/>
        <w:right w:w="70" w:type="dxa"/>
      </w:tblCellMar>
      <w:tblLook w:val="00A0"/>
    </w:tblPr>
    <w:tblGrid>
      <w:gridCol w:w="3429"/>
      <w:gridCol w:w="5693"/>
    </w:tblGrid>
    <w:tr w:rsidR="00E9317F" w:rsidRPr="0006525B">
      <w:trPr>
        <w:trHeight w:val="494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:rsidR="00E9317F" w:rsidRPr="0006525B" w:rsidRDefault="00E9317F" w:rsidP="005C34CE">
          <w:pPr>
            <w:rPr>
              <w:b/>
              <w:bCs/>
              <w:color w:val="000000"/>
            </w:rPr>
          </w:pPr>
          <w:r w:rsidRPr="0006525B">
            <w:rPr>
              <w:b/>
              <w:bCs/>
              <w:color w:val="000000"/>
            </w:rPr>
            <w:t>Název školy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E9317F" w:rsidRPr="0006525B" w:rsidRDefault="00E9317F" w:rsidP="005C34CE">
          <w:pPr>
            <w:rPr>
              <w:b/>
              <w:bCs/>
              <w:color w:val="000000"/>
            </w:rPr>
          </w:pPr>
          <w:r w:rsidRPr="0006525B">
            <w:rPr>
              <w:b/>
              <w:bCs/>
              <w:color w:val="000000"/>
            </w:rPr>
            <w:t>ZÁKLADNÍ ŠKOLA, JIČÍN, HUSOVA 170</w:t>
          </w:r>
        </w:p>
      </w:tc>
    </w:tr>
    <w:tr w:rsidR="00E9317F" w:rsidRPr="0006525B">
      <w:trPr>
        <w:trHeight w:val="352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:rsidR="00E9317F" w:rsidRPr="001651B6" w:rsidRDefault="00E9317F" w:rsidP="005C34CE">
          <w:pPr>
            <w:rPr>
              <w:color w:val="000000"/>
              <w:sz w:val="36"/>
              <w:szCs w:val="36"/>
            </w:rPr>
          </w:pPr>
          <w:r w:rsidRPr="0006525B">
            <w:rPr>
              <w:b/>
              <w:bCs/>
              <w:color w:val="000000"/>
            </w:rPr>
            <w:t>Číslo projektu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E9317F" w:rsidRPr="0006525B" w:rsidRDefault="00E9317F" w:rsidP="005C34CE">
          <w:pPr>
            <w:rPr>
              <w:b/>
              <w:bCs/>
              <w:color w:val="000000"/>
            </w:rPr>
          </w:pPr>
          <w:r w:rsidRPr="0006525B">
            <w:rPr>
              <w:b/>
              <w:bCs/>
              <w:color w:val="000000"/>
            </w:rPr>
            <w:t>CZ.1.07/1.4.00/21.2862</w:t>
          </w:r>
        </w:p>
      </w:tc>
    </w:tr>
    <w:tr w:rsidR="00E9317F" w:rsidRPr="0006525B">
      <w:trPr>
        <w:trHeight w:val="626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:rsidR="00E9317F" w:rsidRPr="0006525B" w:rsidRDefault="00E9317F" w:rsidP="005C34CE">
          <w:pPr>
            <w:rPr>
              <w:b/>
              <w:bCs/>
              <w:color w:val="000000"/>
            </w:rPr>
          </w:pPr>
          <w:r w:rsidRPr="0006525B">
            <w:rPr>
              <w:b/>
              <w:bCs/>
              <w:color w:val="000000"/>
            </w:rPr>
            <w:t>Číslo a název klíčové aktivity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E9317F" w:rsidRPr="0006525B" w:rsidRDefault="00E9317F" w:rsidP="005C34CE">
          <w:pPr>
            <w:rPr>
              <w:b/>
              <w:bCs/>
              <w:color w:val="000000"/>
            </w:rPr>
          </w:pPr>
          <w:r w:rsidRPr="0006525B">
            <w:rPr>
              <w:b/>
              <w:bCs/>
              <w:color w:val="000000"/>
            </w:rPr>
            <w:t>3.2 Inovace a zkvalitnění výuky prostřednictvím ICT</w:t>
          </w:r>
        </w:p>
      </w:tc>
    </w:tr>
  </w:tbl>
  <w:p w:rsidR="00E9317F" w:rsidRDefault="00E9317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17F" w:rsidRDefault="00E9317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17F" w:rsidRDefault="00E9317F">
    <w:pPr>
      <w:pStyle w:val="Header"/>
    </w:pPr>
  </w:p>
  <w:p w:rsidR="00E9317F" w:rsidRDefault="00E9317F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17F" w:rsidRDefault="00E9317F">
    <w:pPr>
      <w:pStyle w:val="Header"/>
    </w:pPr>
  </w:p>
  <w:p w:rsidR="00E9317F" w:rsidRDefault="00E9317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05E14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CE7EC0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51B6"/>
    <w:rsid w:val="000018F4"/>
    <w:rsid w:val="000074FD"/>
    <w:rsid w:val="0006525B"/>
    <w:rsid w:val="00160C74"/>
    <w:rsid w:val="001651B6"/>
    <w:rsid w:val="001E4EED"/>
    <w:rsid w:val="001F3C7C"/>
    <w:rsid w:val="00331F8F"/>
    <w:rsid w:val="00371CCD"/>
    <w:rsid w:val="003A3BEF"/>
    <w:rsid w:val="003C6D33"/>
    <w:rsid w:val="003E53B1"/>
    <w:rsid w:val="00417415"/>
    <w:rsid w:val="00456D68"/>
    <w:rsid w:val="00487CD9"/>
    <w:rsid w:val="004B66C5"/>
    <w:rsid w:val="004F5E75"/>
    <w:rsid w:val="005C34CE"/>
    <w:rsid w:val="005D6B91"/>
    <w:rsid w:val="005F381F"/>
    <w:rsid w:val="00627AD7"/>
    <w:rsid w:val="006C3353"/>
    <w:rsid w:val="007373CD"/>
    <w:rsid w:val="007504E4"/>
    <w:rsid w:val="007A67F0"/>
    <w:rsid w:val="007E2383"/>
    <w:rsid w:val="00891438"/>
    <w:rsid w:val="008A69F0"/>
    <w:rsid w:val="008E485A"/>
    <w:rsid w:val="009131DB"/>
    <w:rsid w:val="00AC79B7"/>
    <w:rsid w:val="00B2677A"/>
    <w:rsid w:val="00B30DC7"/>
    <w:rsid w:val="00B30E2D"/>
    <w:rsid w:val="00BA12C8"/>
    <w:rsid w:val="00BC5425"/>
    <w:rsid w:val="00C44B9D"/>
    <w:rsid w:val="00C674EB"/>
    <w:rsid w:val="00C6785A"/>
    <w:rsid w:val="00C8765A"/>
    <w:rsid w:val="00CC4C12"/>
    <w:rsid w:val="00D11CFE"/>
    <w:rsid w:val="00D2114D"/>
    <w:rsid w:val="00DB7344"/>
    <w:rsid w:val="00DF2BAE"/>
    <w:rsid w:val="00E444EC"/>
    <w:rsid w:val="00E668B5"/>
    <w:rsid w:val="00E9317F"/>
    <w:rsid w:val="00EE3146"/>
    <w:rsid w:val="00F14ADE"/>
    <w:rsid w:val="00F8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85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4E4"/>
  </w:style>
  <w:style w:type="paragraph" w:styleId="Footer">
    <w:name w:val="footer"/>
    <w:basedOn w:val="Normal"/>
    <w:link w:val="FooterChar"/>
    <w:uiPriority w:val="99"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4E4"/>
  </w:style>
  <w:style w:type="paragraph" w:styleId="BalloonText">
    <w:name w:val="Balloon Text"/>
    <w:basedOn w:val="Normal"/>
    <w:link w:val="BalloonTextChar"/>
    <w:uiPriority w:val="99"/>
    <w:semiHidden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4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C34C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A3BEF"/>
    <w:pPr>
      <w:ind w:left="720"/>
      <w:contextualSpacing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7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9</Pages>
  <Words>583</Words>
  <Characters>3442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DUM:</dc:title>
  <dc:subject/>
  <dc:creator>ucitel</dc:creator>
  <cp:keywords/>
  <dc:description/>
  <cp:lastModifiedBy>Uživatel</cp:lastModifiedBy>
  <cp:revision>2</cp:revision>
  <dcterms:created xsi:type="dcterms:W3CDTF">2012-06-17T18:18:00Z</dcterms:created>
  <dcterms:modified xsi:type="dcterms:W3CDTF">2012-06-17T18:18:00Z</dcterms:modified>
</cp:coreProperties>
</file>