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75" w:rsidRDefault="00671875"/>
    <w:p w:rsidR="00671875" w:rsidRDefault="00671875">
      <w:r>
        <w:t>Škola: Základní škola Trávníky Otrokovice, příspěvková organizace</w:t>
      </w:r>
    </w:p>
    <w:p w:rsidR="00671875" w:rsidRDefault="00671875">
      <w:r>
        <w:t xml:space="preserve">Číslo projektu: </w:t>
      </w:r>
      <w:r w:rsidRPr="00F90BCE">
        <w:t>CZ.1.07/1.4.00/21.2637</w:t>
      </w:r>
    </w:p>
    <w:p w:rsidR="00671875" w:rsidRDefault="00671875">
      <w:r>
        <w:t>Název výukového materiálu: Určování slovních druhů</w:t>
      </w:r>
    </w:p>
    <w:p w:rsidR="00671875" w:rsidRDefault="00671875">
      <w:r>
        <w:t>Autor: PaedDr. Hana Vyoralová</w:t>
      </w:r>
    </w:p>
    <w:p w:rsidR="00671875" w:rsidRDefault="00671875">
      <w:r>
        <w:t>Vytvořeno: 7. 6. 2012</w:t>
      </w:r>
    </w:p>
    <w:p w:rsidR="00671875" w:rsidRDefault="00671875">
      <w:r>
        <w:t>Ročník: 3. ročník</w:t>
      </w:r>
    </w:p>
    <w:p w:rsidR="00671875" w:rsidRDefault="00671875">
      <w:r>
        <w:t>Vzdělávací oblast: Jazyka jazyková komunikace</w:t>
      </w:r>
    </w:p>
    <w:p w:rsidR="00671875" w:rsidRDefault="00671875">
      <w:r>
        <w:t>Vzdělávací obor: Český jazyk a literatura</w:t>
      </w:r>
    </w:p>
    <w:p w:rsidR="00671875" w:rsidRDefault="00671875">
      <w:r>
        <w:t>Tematický okruh: Jazyková výchova</w:t>
      </w:r>
    </w:p>
    <w:p w:rsidR="00671875" w:rsidRDefault="00671875">
      <w:r>
        <w:t>Téma: Slovní druhy</w:t>
      </w:r>
    </w:p>
    <w:p w:rsidR="00671875" w:rsidRDefault="00671875">
      <w:r>
        <w:t>Pomůcky: dataprojektor, notebook, kancelářský papír</w:t>
      </w:r>
    </w:p>
    <w:p w:rsidR="00671875" w:rsidRDefault="00671875">
      <w:r>
        <w:t>Anotace: Vyhledávání slov, která nepatří k danému slovnímu druhu; rozvoj lexikálního myšlení, podpora slovní zásoby</w:t>
      </w:r>
    </w:p>
    <w:p w:rsidR="00671875" w:rsidRDefault="00671875"/>
    <w:p w:rsidR="00671875" w:rsidRDefault="00671875"/>
    <w:p w:rsidR="00671875" w:rsidRDefault="00671875"/>
    <w:p w:rsidR="00671875" w:rsidRDefault="00671875" w:rsidP="00665B53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671875" w:rsidRPr="00DD285E" w:rsidRDefault="00671875" w:rsidP="00665B53">
      <w:r>
        <w:t>Materiál je určen pro bezplatné používání pro potřeby výuky a vzdělávání na všech typech škol a školských zařízení. Jakékoli další využití podléhá autorskému zákonu.</w:t>
      </w:r>
    </w:p>
    <w:p w:rsidR="00671875" w:rsidRDefault="00671875" w:rsidP="006D0986"/>
    <w:p w:rsidR="00671875" w:rsidRDefault="00671875" w:rsidP="006D0986"/>
    <w:p w:rsidR="00671875" w:rsidRDefault="00671875" w:rsidP="00665B53">
      <w:r w:rsidRPr="00DD285E">
        <w:t>Texty jsou vlastní originální tvorbou autora.</w:t>
      </w:r>
    </w:p>
    <w:p w:rsidR="00671875" w:rsidRDefault="00671875" w:rsidP="006D0986"/>
    <w:p w:rsidR="00671875" w:rsidRPr="009405F3" w:rsidRDefault="00671875" w:rsidP="006D0986"/>
    <w:p w:rsidR="00671875" w:rsidRDefault="00671875" w:rsidP="006D0986">
      <w:r>
        <w:tab/>
      </w:r>
    </w:p>
    <w:p w:rsidR="00671875" w:rsidRPr="00D70162" w:rsidRDefault="00671875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Default="00671875"/>
    <w:p w:rsidR="00671875" w:rsidRPr="00B65768" w:rsidRDefault="00671875" w:rsidP="000B7D26">
      <w:pPr>
        <w:rPr>
          <w:b/>
          <w:bCs/>
        </w:rPr>
      </w:pPr>
      <w:r w:rsidRPr="00B65768">
        <w:rPr>
          <w:b/>
          <w:bCs/>
        </w:rPr>
        <w:t>V každé řadě jsou slova jednoho slovního druhu,</w:t>
      </w:r>
      <w:r>
        <w:rPr>
          <w:b/>
          <w:bCs/>
        </w:rPr>
        <w:t xml:space="preserve"> jedno slovo tam nepatří. Zakroužkuj</w:t>
      </w:r>
      <w:r w:rsidRPr="00B65768">
        <w:rPr>
          <w:b/>
          <w:bCs/>
        </w:rPr>
        <w:t xml:space="preserve"> ho.</w:t>
      </w:r>
    </w:p>
    <w:p w:rsidR="00671875" w:rsidRDefault="00671875" w:rsidP="000B7D26"/>
    <w:p w:rsidR="00671875" w:rsidRDefault="00671875" w:rsidP="000B7D26"/>
    <w:p w:rsidR="00671875" w:rsidRDefault="00671875" w:rsidP="000B7D26"/>
    <w:p w:rsidR="00671875" w:rsidRDefault="00671875" w:rsidP="000B7D26">
      <w:r>
        <w:t>maminka – Pepa – opice – řeka – nůž – růže – pláče – domeček – kůzle – plavání</w:t>
      </w:r>
    </w:p>
    <w:p w:rsidR="00671875" w:rsidRDefault="00671875" w:rsidP="000B7D26"/>
    <w:p w:rsidR="00671875" w:rsidRDefault="00671875" w:rsidP="000B7D26">
      <w:r>
        <w:t xml:space="preserve">zelená – modrá – zimní – kovové – náš – jezdící – velký – tatínkův – hezký – hlasitá </w:t>
      </w:r>
    </w:p>
    <w:p w:rsidR="00671875" w:rsidRDefault="00671875" w:rsidP="000B7D26"/>
    <w:p w:rsidR="00671875" w:rsidRDefault="00671875" w:rsidP="000B7D26">
      <w:r>
        <w:t xml:space="preserve">můj – Petrův – já – si – tentýž – onen – my – vaši – nikdo – někdo – svůj </w:t>
      </w:r>
    </w:p>
    <w:p w:rsidR="00671875" w:rsidRDefault="00671875" w:rsidP="000B7D26"/>
    <w:p w:rsidR="00671875" w:rsidRDefault="00671875" w:rsidP="000B7D26">
      <w:r>
        <w:t>pět – osmý – šestkrát – desetinásobný – několik – nepočitatelný – mnoho</w:t>
      </w:r>
    </w:p>
    <w:p w:rsidR="00671875" w:rsidRDefault="00671875" w:rsidP="000B7D26"/>
    <w:p w:rsidR="00671875" w:rsidRDefault="00671875" w:rsidP="000B7D26">
      <w:r>
        <w:t>jedl – sedět – počítat – šití – fouká – žehlí – plaval – pojede – lyžuje – spěchal</w:t>
      </w:r>
    </w:p>
    <w:p w:rsidR="00671875" w:rsidRDefault="00671875" w:rsidP="000B7D26"/>
    <w:p w:rsidR="00671875" w:rsidRDefault="00671875" w:rsidP="000B7D26">
      <w:r>
        <w:t>domů – rychle – pěkně – časně – včera – vpravo – vesele – smutný – snaživě – barevně</w:t>
      </w:r>
    </w:p>
    <w:p w:rsidR="00671875" w:rsidRDefault="00671875" w:rsidP="000B7D26"/>
    <w:p w:rsidR="00671875" w:rsidRDefault="00671875" w:rsidP="000B7D26">
      <w:r>
        <w:t>v – do – u – přes – k – na – s – ve – na – z – o – a – kromě – nad – od</w:t>
      </w:r>
    </w:p>
    <w:p w:rsidR="00671875" w:rsidRDefault="00671875" w:rsidP="000B7D26"/>
    <w:p w:rsidR="00671875" w:rsidRDefault="00671875" w:rsidP="000B7D26">
      <w:r>
        <w:t>a – ale – i – protože – nebo – když – aby – ani – vedle – že – než</w:t>
      </w:r>
    </w:p>
    <w:p w:rsidR="00671875" w:rsidRDefault="00671875" w:rsidP="000B7D26"/>
    <w:p w:rsidR="00671875" w:rsidRDefault="00671875" w:rsidP="000B7D26">
      <w:r>
        <w:t>kéž – ať – kdyby – nechť – což</w:t>
      </w:r>
    </w:p>
    <w:p w:rsidR="00671875" w:rsidRDefault="00671875" w:rsidP="000B7D26"/>
    <w:p w:rsidR="00671875" w:rsidRDefault="00671875" w:rsidP="000B7D26">
      <w:r>
        <w:t xml:space="preserve">bú – mňau – cukrú – vrkú – haf – štěkání – heč – bum – kykyryký – au – jé – haló </w:t>
      </w:r>
    </w:p>
    <w:p w:rsidR="00671875" w:rsidRDefault="00671875" w:rsidP="000B7D26"/>
    <w:p w:rsidR="00671875" w:rsidRDefault="00671875" w:rsidP="000B7D26"/>
    <w:p w:rsidR="00671875" w:rsidRDefault="00671875" w:rsidP="000B7D26">
      <w:pPr>
        <w:rPr>
          <w:b/>
          <w:bCs/>
        </w:rPr>
      </w:pPr>
    </w:p>
    <w:p w:rsidR="00671875" w:rsidRDefault="00671875" w:rsidP="000B7D26">
      <w:pPr>
        <w:rPr>
          <w:b/>
          <w:bCs/>
        </w:rPr>
      </w:pPr>
    </w:p>
    <w:p w:rsidR="00671875" w:rsidRDefault="00671875" w:rsidP="000B7D26">
      <w:pPr>
        <w:rPr>
          <w:b/>
          <w:bCs/>
        </w:rPr>
      </w:pPr>
      <w:r>
        <w:rPr>
          <w:b/>
          <w:bCs/>
        </w:rPr>
        <w:t>Vypiš zakroužkovaná slova a urči jejich slovní druh:</w:t>
      </w:r>
    </w:p>
    <w:p w:rsidR="00671875" w:rsidRDefault="00671875" w:rsidP="000B7D26">
      <w:pPr>
        <w:pBdr>
          <w:bottom w:val="single" w:sz="12" w:space="1" w:color="auto"/>
        </w:pBdr>
      </w:pPr>
    </w:p>
    <w:p w:rsidR="00671875" w:rsidRDefault="00671875" w:rsidP="000B7D26">
      <w:pPr>
        <w:pBdr>
          <w:bottom w:val="single" w:sz="12" w:space="1" w:color="auto"/>
        </w:pBdr>
      </w:pPr>
    </w:p>
    <w:p w:rsidR="00671875" w:rsidRDefault="00671875" w:rsidP="000B7D26">
      <w:pPr>
        <w:pBdr>
          <w:bottom w:val="single" w:sz="12" w:space="1" w:color="auto"/>
        </w:pBdr>
      </w:pPr>
    </w:p>
    <w:p w:rsidR="00671875" w:rsidRDefault="00671875" w:rsidP="000B7D26">
      <w:pPr>
        <w:pBdr>
          <w:bottom w:val="single" w:sz="12" w:space="1" w:color="auto"/>
        </w:pBdr>
      </w:pPr>
    </w:p>
    <w:p w:rsidR="00671875" w:rsidRDefault="00671875" w:rsidP="000B7D26"/>
    <w:p w:rsidR="00671875" w:rsidRDefault="00671875" w:rsidP="000B7D26"/>
    <w:p w:rsidR="00671875" w:rsidRDefault="00671875" w:rsidP="000B7D26"/>
    <w:p w:rsidR="00671875" w:rsidRDefault="00671875" w:rsidP="000B7D26"/>
    <w:p w:rsidR="00671875" w:rsidRDefault="00671875" w:rsidP="000B7D26">
      <w:pPr>
        <w:pBdr>
          <w:bottom w:val="single" w:sz="12" w:space="1" w:color="auto"/>
        </w:pBdr>
      </w:pPr>
    </w:p>
    <w:p w:rsidR="00671875" w:rsidRDefault="00671875" w:rsidP="000B7D26"/>
    <w:p w:rsidR="00671875" w:rsidRDefault="00671875"/>
    <w:sectPr w:rsidR="00671875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875" w:rsidRDefault="00671875" w:rsidP="00B603E9">
      <w:r>
        <w:separator/>
      </w:r>
    </w:p>
  </w:endnote>
  <w:endnote w:type="continuationSeparator" w:id="0">
    <w:p w:rsidR="00671875" w:rsidRDefault="0067187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75" w:rsidRDefault="00671875">
    <w:pPr>
      <w:pStyle w:val="Footer"/>
      <w:rPr>
        <w:sz w:val="20"/>
        <w:szCs w:val="20"/>
      </w:rPr>
    </w:pPr>
    <w:r>
      <w:rPr>
        <w:sz w:val="20"/>
        <w:szCs w:val="20"/>
      </w:rPr>
      <w:t>VY_32_INOVACE_19_07</w:t>
    </w:r>
  </w:p>
  <w:p w:rsidR="00671875" w:rsidRPr="00525517" w:rsidRDefault="00671875">
    <w:pPr>
      <w:pStyle w:val="Foo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75" w:rsidRDefault="00671875" w:rsidP="00E760EB">
    <w:pPr>
      <w:pStyle w:val="Footer"/>
      <w:rPr>
        <w:sz w:val="20"/>
        <w:szCs w:val="20"/>
      </w:rPr>
    </w:pPr>
    <w:r>
      <w:rPr>
        <w:sz w:val="20"/>
        <w:szCs w:val="20"/>
      </w:rPr>
      <w:t>VY_32_INOVACE_19</w:t>
    </w:r>
    <w:bookmarkStart w:id="0" w:name="_GoBack"/>
    <w:bookmarkEnd w:id="0"/>
    <w:r>
      <w:rPr>
        <w:sz w:val="20"/>
        <w:szCs w:val="20"/>
      </w:rPr>
      <w:t>_07</w:t>
    </w:r>
  </w:p>
  <w:p w:rsidR="00671875" w:rsidRPr="00525517" w:rsidRDefault="00671875" w:rsidP="00E760EB">
    <w:pPr>
      <w:pStyle w:val="Footer"/>
      <w:rPr>
        <w:sz w:val="20"/>
        <w:szCs w:val="20"/>
      </w:rPr>
    </w:pPr>
  </w:p>
  <w:p w:rsidR="00671875" w:rsidRDefault="006718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875" w:rsidRDefault="00671875" w:rsidP="00B603E9">
      <w:r>
        <w:separator/>
      </w:r>
    </w:p>
  </w:footnote>
  <w:footnote w:type="continuationSeparator" w:id="0">
    <w:p w:rsidR="00671875" w:rsidRDefault="0067187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75" w:rsidRDefault="00671875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092DFC"/>
    <w:rsid w:val="000B7D26"/>
    <w:rsid w:val="000C7C1F"/>
    <w:rsid w:val="00137D53"/>
    <w:rsid w:val="001B37FB"/>
    <w:rsid w:val="00205530"/>
    <w:rsid w:val="002402AA"/>
    <w:rsid w:val="00375982"/>
    <w:rsid w:val="00397651"/>
    <w:rsid w:val="00427A0E"/>
    <w:rsid w:val="00443DD9"/>
    <w:rsid w:val="004452AA"/>
    <w:rsid w:val="00470424"/>
    <w:rsid w:val="004A57E8"/>
    <w:rsid w:val="004F7683"/>
    <w:rsid w:val="00525517"/>
    <w:rsid w:val="00543473"/>
    <w:rsid w:val="006028C6"/>
    <w:rsid w:val="00665B53"/>
    <w:rsid w:val="0066629A"/>
    <w:rsid w:val="00671875"/>
    <w:rsid w:val="00690542"/>
    <w:rsid w:val="006D0986"/>
    <w:rsid w:val="007C2B17"/>
    <w:rsid w:val="008340AA"/>
    <w:rsid w:val="00864B43"/>
    <w:rsid w:val="00893734"/>
    <w:rsid w:val="00893DF2"/>
    <w:rsid w:val="0091066D"/>
    <w:rsid w:val="009405F3"/>
    <w:rsid w:val="009A49BE"/>
    <w:rsid w:val="00A27C09"/>
    <w:rsid w:val="00AA4341"/>
    <w:rsid w:val="00B603E9"/>
    <w:rsid w:val="00B65768"/>
    <w:rsid w:val="00BA0246"/>
    <w:rsid w:val="00BA2823"/>
    <w:rsid w:val="00BB4F3C"/>
    <w:rsid w:val="00BC6000"/>
    <w:rsid w:val="00C55422"/>
    <w:rsid w:val="00C60CED"/>
    <w:rsid w:val="00C62EC6"/>
    <w:rsid w:val="00C739EE"/>
    <w:rsid w:val="00C91E3B"/>
    <w:rsid w:val="00D70162"/>
    <w:rsid w:val="00DC366F"/>
    <w:rsid w:val="00DD285E"/>
    <w:rsid w:val="00DF5A4E"/>
    <w:rsid w:val="00E1220A"/>
    <w:rsid w:val="00E32F93"/>
    <w:rsid w:val="00E34BC9"/>
    <w:rsid w:val="00E66C8C"/>
    <w:rsid w:val="00E760EB"/>
    <w:rsid w:val="00EA2FE9"/>
    <w:rsid w:val="00F90BCE"/>
    <w:rsid w:val="00FA04EB"/>
    <w:rsid w:val="00FC4D04"/>
    <w:rsid w:val="00FE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03E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03E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257</Words>
  <Characters>1522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Uživatel</cp:lastModifiedBy>
  <cp:revision>2</cp:revision>
  <dcterms:created xsi:type="dcterms:W3CDTF">2012-06-17T21:52:00Z</dcterms:created>
  <dcterms:modified xsi:type="dcterms:W3CDTF">2012-06-17T21:52:00Z</dcterms:modified>
</cp:coreProperties>
</file>