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2D3" w:rsidRDefault="000752D3" w:rsidP="00606C0E"/>
    <w:p w:rsidR="000752D3" w:rsidRDefault="000752D3" w:rsidP="00606C0E">
      <w:r w:rsidRPr="00C9316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17pt;height:101.25pt;visibility:visible">
            <v:imagedata r:id="rId5" o:title=""/>
          </v:shape>
        </w:pict>
      </w:r>
    </w:p>
    <w:p w:rsidR="000752D3" w:rsidRDefault="000752D3" w:rsidP="00606C0E">
      <w:r w:rsidRPr="00D97D9B">
        <w:t>VY_32_INOVACE_</w:t>
      </w:r>
      <w:r>
        <w:t xml:space="preserve">55_Baterka </w:t>
      </w:r>
    </w:p>
    <w:p w:rsidR="000752D3" w:rsidRPr="00D97D9B" w:rsidRDefault="000752D3" w:rsidP="00606C0E">
      <w:r>
        <w:t>4</w:t>
      </w:r>
      <w:r w:rsidRPr="00D97D9B">
        <w:t xml:space="preserve">. </w:t>
      </w:r>
      <w:r>
        <w:t>r</w:t>
      </w:r>
      <w:r w:rsidRPr="00D97D9B">
        <w:t>očník</w:t>
      </w:r>
      <w:r>
        <w:t>-čtení-orientace v textu</w:t>
      </w:r>
    </w:p>
    <w:p w:rsidR="000752D3" w:rsidRPr="00D97D9B" w:rsidRDefault="000752D3" w:rsidP="00606C0E">
      <w:r>
        <w:t>Hana Štrosová</w:t>
      </w:r>
      <w:r w:rsidRPr="00D97D9B">
        <w:t xml:space="preserve">, Základní škola a Mateřská škola Jivina </w:t>
      </w:r>
    </w:p>
    <w:p w:rsidR="000752D3" w:rsidRPr="00D97D9B" w:rsidRDefault="000752D3" w:rsidP="00606C0E">
      <w:r w:rsidRPr="00D97D9B">
        <w:t xml:space="preserve">Vytvořeno v rámci v projektu „EU peníze školám“ </w:t>
      </w:r>
    </w:p>
    <w:p w:rsidR="000752D3" w:rsidRDefault="000752D3" w:rsidP="00606C0E">
      <w:r w:rsidRPr="00D97D9B">
        <w:rPr>
          <w:b/>
          <w:bCs/>
        </w:rPr>
        <w:t>OP VK oblast podpory 1.4 s názvem Zlepšení podmínek pro vzdělávání na základních školách</w:t>
      </w:r>
      <w:r w:rsidRPr="00D97D9B">
        <w:t xml:space="preserve"> </w:t>
      </w:r>
    </w:p>
    <w:p w:rsidR="000752D3" w:rsidRDefault="000752D3" w:rsidP="00606C0E"/>
    <w:p w:rsidR="000752D3" w:rsidRDefault="000752D3" w:rsidP="00F8220E">
      <w:pPr>
        <w:jc w:val="center"/>
      </w:pPr>
      <w:r w:rsidRPr="00606C0E">
        <w:rPr>
          <w:sz w:val="52"/>
          <w:szCs w:val="52"/>
          <w:u w:val="single"/>
        </w:rPr>
        <w:t xml:space="preserve">Baterka </w:t>
      </w:r>
      <w:r>
        <w:rPr>
          <w:sz w:val="52"/>
          <w:szCs w:val="52"/>
          <w:u w:val="single"/>
        </w:rPr>
        <w:t xml:space="preserve">  </w:t>
      </w:r>
      <w:r w:rsidRPr="00606C0E">
        <w:rPr>
          <w:sz w:val="52"/>
          <w:szCs w:val="52"/>
          <w:u w:val="single"/>
        </w:rPr>
        <w:t xml:space="preserve"> </w:t>
      </w:r>
      <w:r>
        <w:t xml:space="preserve"> (René Goscinny)</w:t>
      </w:r>
    </w:p>
    <w:p w:rsidR="000752D3" w:rsidRDefault="000752D3" w:rsidP="00F8220E">
      <w:pPr>
        <w:jc w:val="center"/>
      </w:pPr>
      <w:r>
        <w:t>Čítanka pro  4.ročník(str.98)</w:t>
      </w:r>
    </w:p>
    <w:p w:rsidR="000752D3" w:rsidRDefault="000752D3" w:rsidP="00606C0E">
      <w:pPr>
        <w:pStyle w:val="ListParagraph"/>
        <w:rPr>
          <w:sz w:val="44"/>
          <w:szCs w:val="44"/>
          <w:u w:val="single"/>
        </w:rPr>
      </w:pPr>
      <w:r w:rsidRPr="00606C0E">
        <w:rPr>
          <w:sz w:val="44"/>
          <w:szCs w:val="44"/>
          <w:u w:val="single"/>
        </w:rPr>
        <w:t>Dokončete věty podle textu v učebnici.</w:t>
      </w:r>
    </w:p>
    <w:p w:rsidR="000752D3" w:rsidRDefault="000752D3" w:rsidP="00606C0E">
      <w:pPr>
        <w:pStyle w:val="ListParagraph"/>
        <w:rPr>
          <w:sz w:val="28"/>
          <w:szCs w:val="28"/>
          <w:u w:val="single"/>
        </w:rPr>
      </w:pPr>
    </w:p>
    <w:p w:rsidR="000752D3" w:rsidRDefault="000752D3" w:rsidP="00606C0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Protože jsem byl z ___________________________________, dal mi tatínek peníze.</w:t>
      </w:r>
    </w:p>
    <w:p w:rsidR="000752D3" w:rsidRDefault="000752D3" w:rsidP="00606C0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Vendelín by si raději koupil_______________________________________________.</w:t>
      </w:r>
    </w:p>
    <w:p w:rsidR="000752D3" w:rsidRDefault="000752D3" w:rsidP="00606C0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 postelí našel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0752D3" w:rsidRDefault="000752D3" w:rsidP="00F8220E">
      <w:pPr>
        <w:pStyle w:val="ListParagraph"/>
        <w:ind w:left="1440"/>
        <w:rPr>
          <w:sz w:val="28"/>
          <w:szCs w:val="28"/>
        </w:rPr>
      </w:pPr>
    </w:p>
    <w:p w:rsidR="000752D3" w:rsidRDefault="000752D3" w:rsidP="00F8220E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____________________________________________________.</w:t>
      </w:r>
    </w:p>
    <w:p w:rsidR="000752D3" w:rsidRDefault="000752D3" w:rsidP="00606C0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Maminka odešla, já jsem zhasl světlo a </w:t>
      </w:r>
    </w:p>
    <w:p w:rsidR="000752D3" w:rsidRDefault="000752D3" w:rsidP="00F8220E">
      <w:pPr>
        <w:pStyle w:val="ListParagraph"/>
        <w:ind w:left="1440"/>
        <w:rPr>
          <w:sz w:val="28"/>
          <w:szCs w:val="28"/>
        </w:rPr>
      </w:pPr>
    </w:p>
    <w:p w:rsidR="000752D3" w:rsidRDefault="000752D3" w:rsidP="00F8220E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___________________________________________________.</w:t>
      </w:r>
    </w:p>
    <w:p w:rsidR="000752D3" w:rsidRDefault="000752D3" w:rsidP="00F8220E">
      <w:pPr>
        <w:pStyle w:val="ListParagraph"/>
        <w:ind w:left="1440"/>
        <w:rPr>
          <w:sz w:val="28"/>
          <w:szCs w:val="28"/>
        </w:rPr>
      </w:pPr>
    </w:p>
    <w:p w:rsidR="000752D3" w:rsidRDefault="000752D3" w:rsidP="00606C0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Vypočítal jsem příklad a vyšlo mi,že__________________</w:t>
      </w:r>
    </w:p>
    <w:p w:rsidR="000752D3" w:rsidRDefault="000752D3" w:rsidP="006C757E">
      <w:r>
        <w:rPr>
          <w:sz w:val="28"/>
          <w:szCs w:val="28"/>
        </w:rPr>
        <w:t xml:space="preserve">                          </w:t>
      </w:r>
      <w:r w:rsidRPr="006C757E">
        <w:rPr>
          <w:sz w:val="28"/>
          <w:szCs w:val="28"/>
        </w:rPr>
        <w:t>_____________________________________________.</w:t>
      </w:r>
      <w:r w:rsidRPr="006C757E">
        <w:rPr>
          <w:sz w:val="28"/>
          <w:szCs w:val="28"/>
        </w:rPr>
        <w:br/>
      </w:r>
    </w:p>
    <w:p w:rsidR="000752D3" w:rsidRDefault="000752D3">
      <w:r>
        <w:br w:type="page"/>
      </w:r>
      <w:r w:rsidRPr="00C9316B">
        <w:rPr>
          <w:noProof/>
          <w:lang w:eastAsia="cs-CZ"/>
        </w:rPr>
        <w:pict>
          <v:shape id="Obrázek 4" o:spid="_x0000_i1026" type="#_x0000_t75" style="width:5in;height:270pt;visibility:visible">
            <v:imagedata r:id="rId6" o:title=""/>
          </v:shape>
        </w:pict>
      </w:r>
    </w:p>
    <w:p w:rsidR="000752D3" w:rsidRDefault="000752D3"/>
    <w:p w:rsidR="000752D3" w:rsidRDefault="000752D3"/>
    <w:p w:rsidR="000752D3" w:rsidRDefault="000752D3"/>
    <w:p w:rsidR="000752D3" w:rsidRDefault="000752D3">
      <w:pPr>
        <w:rPr>
          <w:sz w:val="32"/>
          <w:szCs w:val="32"/>
        </w:rPr>
      </w:pPr>
      <w:r w:rsidRPr="00F37339">
        <w:rPr>
          <w:sz w:val="32"/>
          <w:szCs w:val="32"/>
        </w:rPr>
        <w:t>Zdroje: text vlastní</w:t>
      </w:r>
      <w:r>
        <w:rPr>
          <w:sz w:val="32"/>
          <w:szCs w:val="32"/>
        </w:rPr>
        <w:t xml:space="preserve"> </w:t>
      </w:r>
    </w:p>
    <w:p w:rsidR="000752D3" w:rsidRPr="00F37339" w:rsidRDefault="000752D3">
      <w:pPr>
        <w:rPr>
          <w:sz w:val="32"/>
          <w:szCs w:val="32"/>
        </w:rPr>
      </w:pPr>
      <w:r>
        <w:rPr>
          <w:sz w:val="32"/>
          <w:szCs w:val="32"/>
        </w:rPr>
        <w:t>J.Havel,S.Hrnčíř, Čítanka pro 4.ročník,Scientia,spol.s.r.o.,1995</w:t>
      </w:r>
    </w:p>
    <w:p w:rsidR="000752D3" w:rsidRDefault="000752D3" w:rsidP="006C757E">
      <w:bookmarkStart w:id="0" w:name="_GoBack"/>
      <w:bookmarkEnd w:id="0"/>
    </w:p>
    <w:sectPr w:rsidR="000752D3" w:rsidSect="00C50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35992"/>
    <w:multiLevelType w:val="hybridMultilevel"/>
    <w:tmpl w:val="FA74BFB0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5A082287"/>
    <w:multiLevelType w:val="hybridMultilevel"/>
    <w:tmpl w:val="B1CC8F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C0E"/>
    <w:rsid w:val="000752D3"/>
    <w:rsid w:val="00126918"/>
    <w:rsid w:val="0019485B"/>
    <w:rsid w:val="00236266"/>
    <w:rsid w:val="003E390D"/>
    <w:rsid w:val="00485CFE"/>
    <w:rsid w:val="00606C0E"/>
    <w:rsid w:val="00626FA1"/>
    <w:rsid w:val="00673C82"/>
    <w:rsid w:val="006C757E"/>
    <w:rsid w:val="007004B6"/>
    <w:rsid w:val="00C509D8"/>
    <w:rsid w:val="00C9316B"/>
    <w:rsid w:val="00D97D9B"/>
    <w:rsid w:val="00F37339"/>
    <w:rsid w:val="00F8220E"/>
    <w:rsid w:val="00FC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9D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06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6C0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6C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98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133</Words>
  <Characters>787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Veronika Biskupová</dc:creator>
  <cp:keywords/>
  <dc:description/>
  <cp:lastModifiedBy>DUM</cp:lastModifiedBy>
  <cp:revision>2</cp:revision>
  <cp:lastPrinted>2011-09-11T10:47:00Z</cp:lastPrinted>
  <dcterms:created xsi:type="dcterms:W3CDTF">2012-07-02T12:44:00Z</dcterms:created>
  <dcterms:modified xsi:type="dcterms:W3CDTF">2012-07-02T12:44:00Z</dcterms:modified>
</cp:coreProperties>
</file>