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A23FDC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převody jednotek plochy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samostatné procvičování převodů jednotek s automatickým vyhodnocením a možností zobrazení správného výsledku.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CF736C">
      <w:pPr>
        <w:tabs>
          <w:tab w:val="left" w:pos="7825"/>
        </w:tabs>
      </w:pPr>
      <w:r>
        <w:br w:type="page"/>
      </w:r>
      <w:r w:rsidR="0057183E">
        <w:object w:dxaOrig="7795" w:dyaOrig="40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9.9pt;height:201.05pt" o:ole="">
            <v:imagedata r:id="rId6" o:title=""/>
          </v:shape>
          <o:OLEObject Type="Embed" ProgID="Excel.Sheet.12" ShapeID="_x0000_i1025" DrawAspect="Content" ObjectID="_1403955988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22132B"/>
    <w:rsid w:val="002C0F1F"/>
    <w:rsid w:val="00316047"/>
    <w:rsid w:val="00432905"/>
    <w:rsid w:val="00530629"/>
    <w:rsid w:val="0057183E"/>
    <w:rsid w:val="005E1E70"/>
    <w:rsid w:val="00637E59"/>
    <w:rsid w:val="00667E23"/>
    <w:rsid w:val="006C6D07"/>
    <w:rsid w:val="007676E0"/>
    <w:rsid w:val="00835638"/>
    <w:rsid w:val="008375FE"/>
    <w:rsid w:val="0089799D"/>
    <w:rsid w:val="00901086"/>
    <w:rsid w:val="00A23FDC"/>
    <w:rsid w:val="00B64068"/>
    <w:rsid w:val="00CF736C"/>
    <w:rsid w:val="00E22707"/>
    <w:rsid w:val="00E32E50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4</cp:revision>
  <dcterms:created xsi:type="dcterms:W3CDTF">2012-07-16T12:33:00Z</dcterms:created>
  <dcterms:modified xsi:type="dcterms:W3CDTF">2012-07-16T13:00:00Z</dcterms:modified>
</cp:coreProperties>
</file>