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xlsb" ContentType="application/vnd.ms-excel.sheet.binary.macroEnabled.12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6C" w:rsidRDefault="007E4EC4" w:rsidP="00637E59">
      <w:pPr>
        <w:jc w:val="center"/>
      </w:pPr>
      <w:r>
        <w:rPr>
          <w:noProof/>
        </w:rPr>
        <w:pict>
          <v:roundrect id="Zaoblený obdélník 1" o:spid="_x0000_s1026" style="position:absolute;left:0;text-align:left;margin-left:42.55pt;margin-top:175.55pt;width:378.3pt;height:326.05pt;z-index:2516577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" fillcolor="#f8de9e" strokeweight="2pt">
            <v:textbox>
              <w:txbxContent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 školy: Soukromá základní škola Adélka,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o.p.s.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Autor: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Martin Anderle</w:t>
                  </w:r>
                </w:p>
                <w:p w:rsidR="002C0F1F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</w:t>
                  </w:r>
                  <w:r w:rsidR="002C0F1F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: VY_32_INOVACE_04_</w:t>
                  </w:r>
                </w:p>
                <w:p w:rsidR="00637E59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Téma: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převody jednotek </w:t>
                  </w:r>
                  <w:r w:rsidR="00AB1622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objemu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Číslo projektu: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CZ.1.07/1.4.00/21.3045</w:t>
                  </w:r>
                </w:p>
                <w:p w:rsidR="00637E59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Anotace: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samostatné procvičování převodů jednotek s automatickým vyhodnocením a možností zobrazení správného výsledku.</w:t>
                  </w:r>
                </w:p>
                <w:p w:rsidR="00637E59" w:rsidRDefault="00637E59" w:rsidP="00637E59">
                  <w:pPr>
                    <w:jc w:val="center"/>
                  </w:pPr>
                </w:p>
              </w:txbxContent>
            </v:textbox>
          </v:roundrect>
        </w:pict>
      </w:r>
      <w:r w:rsidR="00CF736C" w:rsidRPr="004D76FF">
        <w:rPr>
          <w:noProof/>
          <w:lang w:eastAsia="cs-CZ"/>
        </w:rPr>
        <w:t xml:space="preserve"> </w:t>
      </w:r>
      <w:r w:rsidR="007676E0">
        <w:rPr>
          <w:noProof/>
          <w:lang w:eastAsia="cs-CZ"/>
        </w:rPr>
        <w:drawing>
          <wp:inline distT="0" distB="0" distL="0" distR="0">
            <wp:extent cx="5401310" cy="1050290"/>
            <wp:effectExtent l="19050" t="0" r="889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F736C" w:rsidRDefault="00CF736C" w:rsidP="00CF736C"/>
    <w:p w:rsidR="0089799D" w:rsidRDefault="00CF736C" w:rsidP="00CF736C">
      <w:pPr>
        <w:tabs>
          <w:tab w:val="left" w:pos="7825"/>
        </w:tabs>
      </w:pPr>
      <w:r>
        <w:tab/>
      </w:r>
    </w:p>
    <w:p w:rsidR="006C6D07" w:rsidRPr="00CF736C" w:rsidRDefault="0089799D" w:rsidP="00CF736C">
      <w:pPr>
        <w:tabs>
          <w:tab w:val="left" w:pos="7825"/>
        </w:tabs>
      </w:pPr>
      <w:r>
        <w:br w:type="page"/>
      </w:r>
      <w:r w:rsidR="00AF752F">
        <w:object w:dxaOrig="9793" w:dyaOrig="33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.75pt;height:165.05pt" o:ole="">
            <v:imagedata r:id="rId6" o:title=""/>
          </v:shape>
          <o:OLEObject Type="Embed" ProgID="Excel.SheetBinaryMacroEnabled.12" ShapeID="_x0000_i1025" DrawAspect="Content" ObjectID="_1403962612" r:id="rId7"/>
        </w:object>
      </w:r>
    </w:p>
    <w:sectPr w:rsidR="006C6D07" w:rsidRPr="00CF736C" w:rsidSect="00A23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6E11"/>
    <w:multiLevelType w:val="hybridMultilevel"/>
    <w:tmpl w:val="C062288E"/>
    <w:lvl w:ilvl="0" w:tplc="26D28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328E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E8C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25A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2AD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B40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80C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14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6A0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0EA791C"/>
    <w:multiLevelType w:val="hybridMultilevel"/>
    <w:tmpl w:val="167A9CEE"/>
    <w:lvl w:ilvl="0" w:tplc="E8C69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E26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86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28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8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6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FE7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1B13172"/>
    <w:multiLevelType w:val="hybridMultilevel"/>
    <w:tmpl w:val="63EA74A8"/>
    <w:lvl w:ilvl="0" w:tplc="BDA62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D88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52D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4E3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048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288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1063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142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A04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3B76146"/>
    <w:multiLevelType w:val="hybridMultilevel"/>
    <w:tmpl w:val="120A5BBA"/>
    <w:lvl w:ilvl="0" w:tplc="50DA3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268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E87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8A6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E20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4EA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361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A9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300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E4748C2"/>
    <w:multiLevelType w:val="hybridMultilevel"/>
    <w:tmpl w:val="EE5494B0"/>
    <w:lvl w:ilvl="0" w:tplc="CAE09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266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FE8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B43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56A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B22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861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D69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506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defaultTabStop w:val="708"/>
  <w:hyphenationZone w:val="425"/>
  <w:characterSpacingControl w:val="doNotCompress"/>
  <w:compat/>
  <w:rsids>
    <w:rsidRoot w:val="00667E23"/>
    <w:rsid w:val="00032097"/>
    <w:rsid w:val="0022132B"/>
    <w:rsid w:val="002C0F1F"/>
    <w:rsid w:val="00316047"/>
    <w:rsid w:val="00432905"/>
    <w:rsid w:val="00530629"/>
    <w:rsid w:val="0057183E"/>
    <w:rsid w:val="005E1E70"/>
    <w:rsid w:val="00637E59"/>
    <w:rsid w:val="00667E23"/>
    <w:rsid w:val="006C6D07"/>
    <w:rsid w:val="007676E0"/>
    <w:rsid w:val="007E4EC4"/>
    <w:rsid w:val="00835638"/>
    <w:rsid w:val="008375FE"/>
    <w:rsid w:val="0089799D"/>
    <w:rsid w:val="00901086"/>
    <w:rsid w:val="00A23FDC"/>
    <w:rsid w:val="00AB1622"/>
    <w:rsid w:val="00AF752F"/>
    <w:rsid w:val="00B64068"/>
    <w:rsid w:val="00CF736C"/>
    <w:rsid w:val="00E22707"/>
    <w:rsid w:val="00E32E50"/>
    <w:rsid w:val="00E55862"/>
    <w:rsid w:val="00E9652B"/>
    <w:rsid w:val="00E97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FD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37E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1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9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9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7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5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Bin_rn__list_aplikace_Microsoft_Office_Excel1.xlsb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\LOCALS~1\Temp\uvodni%20strana%20-%20sablon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uvodni strana - sablona</Template>
  <TotalTime>8</TotalTime>
  <Pages>1</Pages>
  <Words>7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cp:lastModifiedBy>martin</cp:lastModifiedBy>
  <cp:revision>4</cp:revision>
  <dcterms:created xsi:type="dcterms:W3CDTF">2012-07-16T14:47:00Z</dcterms:created>
  <dcterms:modified xsi:type="dcterms:W3CDTF">2012-07-16T14:50:00Z</dcterms:modified>
</cp:coreProperties>
</file>