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36C" w:rsidRDefault="007F6468" w:rsidP="00637E59">
      <w:pPr>
        <w:jc w:val="center"/>
      </w:pPr>
      <w:r>
        <w:rPr>
          <w:noProof/>
        </w:rPr>
        <w:pict>
          <v:roundrect id="Zaoblený obdélník 1" o:spid="_x0000_s1026" style="position:absolute;left:0;text-align:left;margin-left:42.55pt;margin-top:175.55pt;width:378.3pt;height:326.05pt;z-index:251657728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" fillcolor="#f8de9e" strokeweight="2pt">
            <v:textbox>
              <w:txbxContent>
                <w:p w:rsidR="002C0F1F" w:rsidRPr="00637E59" w:rsidRDefault="002C0F1F" w:rsidP="00637E59">
                  <w:pPr>
                    <w:numPr>
                      <w:ilvl w:val="0"/>
                      <w:numId w:val="1"/>
                    </w:num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Název školy: Soukromá základní škola Adélka,</w:t>
                  </w:r>
                  <w:r w:rsidR="00637E59"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  <w:r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o.p.s.</w:t>
                  </w:r>
                </w:p>
                <w:p w:rsidR="002C0F1F" w:rsidRPr="00637E59" w:rsidRDefault="002C0F1F" w:rsidP="00637E59">
                  <w:pPr>
                    <w:numPr>
                      <w:ilvl w:val="0"/>
                      <w:numId w:val="1"/>
                    </w:num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Autor:</w:t>
                  </w:r>
                  <w:r w:rsidR="00667E23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  <w:r w:rsidR="00637E59"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  <w:r w:rsidR="00667E23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Martin Anderle</w:t>
                  </w:r>
                </w:p>
                <w:p w:rsidR="002C0F1F" w:rsidRPr="00637E59" w:rsidRDefault="00637E59" w:rsidP="00637E59">
                  <w:pPr>
                    <w:numPr>
                      <w:ilvl w:val="0"/>
                      <w:numId w:val="1"/>
                    </w:num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Název</w:t>
                  </w:r>
                  <w:r w:rsidR="002C0F1F"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: VY_32_INOVACE_04_</w:t>
                  </w:r>
                </w:p>
                <w:p w:rsidR="00637E59" w:rsidRPr="00637E59" w:rsidRDefault="002C0F1F" w:rsidP="00637E59">
                  <w:pPr>
                    <w:numPr>
                      <w:ilvl w:val="0"/>
                      <w:numId w:val="1"/>
                    </w:num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Téma:</w:t>
                  </w:r>
                  <w:r w:rsidR="00637E59"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  <w:r w:rsidR="00667E23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převody jednotek</w:t>
                  </w:r>
                  <w:r w:rsidR="00EE1FAD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  <w:r w:rsidR="00EA4D1F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času</w:t>
                  </w:r>
                </w:p>
                <w:p w:rsidR="002C0F1F" w:rsidRPr="00637E59" w:rsidRDefault="002C0F1F" w:rsidP="00637E59">
                  <w:pPr>
                    <w:numPr>
                      <w:ilvl w:val="0"/>
                      <w:numId w:val="1"/>
                    </w:num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Číslo projektu:</w:t>
                  </w:r>
                  <w:r w:rsidR="00637E59"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CZ.1.07/1.4.00/21.3045</w:t>
                  </w:r>
                </w:p>
                <w:p w:rsidR="00637E59" w:rsidRPr="00637E59" w:rsidRDefault="00637E59" w:rsidP="00637E59">
                  <w:pPr>
                    <w:numPr>
                      <w:ilvl w:val="0"/>
                      <w:numId w:val="1"/>
                    </w:num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Anotace:</w:t>
                  </w:r>
                  <w:r w:rsidR="00EE1FAD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soubor pro </w:t>
                  </w:r>
                  <w:r w:rsidR="00667E23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samostatné procvičování převodů jednotek s automatickým vyhodnocením a možností zobrazení správného výsledku.</w:t>
                  </w:r>
                  <w:r w:rsidR="00EE1FAD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Zadání možno </w:t>
                  </w:r>
                  <w:r w:rsidR="00EA4D1F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dopisovat</w:t>
                  </w:r>
                  <w:r w:rsidR="00EE1FAD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dle potřeby.</w:t>
                  </w:r>
                  <w:r w:rsidR="00EA4D1F" w:rsidRPr="00637E59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  <w:p w:rsidR="00637E59" w:rsidRDefault="00637E59" w:rsidP="00637E59">
                  <w:pPr>
                    <w:jc w:val="center"/>
                  </w:pPr>
                </w:p>
              </w:txbxContent>
            </v:textbox>
          </v:roundrect>
        </w:pict>
      </w:r>
      <w:r w:rsidR="00CF736C" w:rsidRPr="004D76FF">
        <w:rPr>
          <w:noProof/>
          <w:lang w:eastAsia="cs-CZ"/>
        </w:rPr>
        <w:t xml:space="preserve"> </w:t>
      </w:r>
      <w:r w:rsidR="007676E0">
        <w:rPr>
          <w:noProof/>
          <w:lang w:eastAsia="cs-CZ"/>
        </w:rPr>
        <w:drawing>
          <wp:inline distT="0" distB="0" distL="0" distR="0">
            <wp:extent cx="5401310" cy="1050290"/>
            <wp:effectExtent l="19050" t="0" r="8890" b="0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310" cy="1050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CF736C" w:rsidRDefault="00CF736C" w:rsidP="00CF736C"/>
    <w:p w:rsidR="0089799D" w:rsidRDefault="00CF736C" w:rsidP="00CF736C">
      <w:pPr>
        <w:tabs>
          <w:tab w:val="left" w:pos="7825"/>
        </w:tabs>
      </w:pPr>
      <w:r>
        <w:tab/>
      </w:r>
    </w:p>
    <w:p w:rsidR="006C6D07" w:rsidRPr="00CF736C" w:rsidRDefault="0089799D" w:rsidP="00CF736C">
      <w:pPr>
        <w:tabs>
          <w:tab w:val="left" w:pos="7825"/>
        </w:tabs>
      </w:pPr>
      <w:r>
        <w:br w:type="page"/>
      </w:r>
      <w:r w:rsidR="00EA4D1F">
        <w:object w:dxaOrig="8136" w:dyaOrig="668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06.85pt;height:334.2pt" o:ole="">
            <v:imagedata r:id="rId6" o:title=""/>
          </v:shape>
          <o:OLEObject Type="Embed" ProgID="Excel.Sheet.12" ShapeID="_x0000_i1025" DrawAspect="Content" ObjectID="_1404067647" r:id="rId7"/>
        </w:object>
      </w:r>
    </w:p>
    <w:sectPr w:rsidR="006C6D07" w:rsidRPr="00CF736C" w:rsidSect="00A23F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3B6E11"/>
    <w:multiLevelType w:val="hybridMultilevel"/>
    <w:tmpl w:val="C062288E"/>
    <w:lvl w:ilvl="0" w:tplc="26D289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5328E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8E8C3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6125A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52AD7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7B405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980CA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21428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26A09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20EA791C"/>
    <w:multiLevelType w:val="hybridMultilevel"/>
    <w:tmpl w:val="167A9CEE"/>
    <w:lvl w:ilvl="0" w:tplc="E8C697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EE265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93A53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0D868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3C28C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CBEB6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44835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A9623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1FE70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21B13172"/>
    <w:multiLevelType w:val="hybridMultilevel"/>
    <w:tmpl w:val="63EA74A8"/>
    <w:lvl w:ilvl="0" w:tplc="BDA627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9D88B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F52DD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A4E32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00480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42886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91063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01423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CA042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53B76146"/>
    <w:multiLevelType w:val="hybridMultilevel"/>
    <w:tmpl w:val="120A5BBA"/>
    <w:lvl w:ilvl="0" w:tplc="50DA34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82681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FE872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C8A6C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CE20F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34EAF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C361A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7FA9E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C3002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7E4748C2"/>
    <w:multiLevelType w:val="hybridMultilevel"/>
    <w:tmpl w:val="EE5494B0"/>
    <w:lvl w:ilvl="0" w:tplc="CAE092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E266C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2FE87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9B436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156A5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2B228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F861A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5D699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7506A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defaultTabStop w:val="708"/>
  <w:hyphenationZone w:val="425"/>
  <w:characterSpacingControl w:val="doNotCompress"/>
  <w:compat/>
  <w:rsids>
    <w:rsidRoot w:val="00667E23"/>
    <w:rsid w:val="00032097"/>
    <w:rsid w:val="0022132B"/>
    <w:rsid w:val="002C0F1F"/>
    <w:rsid w:val="00316047"/>
    <w:rsid w:val="00432905"/>
    <w:rsid w:val="00530629"/>
    <w:rsid w:val="0057183E"/>
    <w:rsid w:val="005E1E70"/>
    <w:rsid w:val="00637E59"/>
    <w:rsid w:val="00667E23"/>
    <w:rsid w:val="006C6D07"/>
    <w:rsid w:val="007676E0"/>
    <w:rsid w:val="007F6468"/>
    <w:rsid w:val="00802F7B"/>
    <w:rsid w:val="00835638"/>
    <w:rsid w:val="008375FE"/>
    <w:rsid w:val="0089799D"/>
    <w:rsid w:val="00901086"/>
    <w:rsid w:val="00A23FDC"/>
    <w:rsid w:val="00A80ABA"/>
    <w:rsid w:val="00B64068"/>
    <w:rsid w:val="00CF736C"/>
    <w:rsid w:val="00D95E92"/>
    <w:rsid w:val="00E22707"/>
    <w:rsid w:val="00E32E50"/>
    <w:rsid w:val="00E9652B"/>
    <w:rsid w:val="00E97345"/>
    <w:rsid w:val="00EA4D1F"/>
    <w:rsid w:val="00EE1F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23FDC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37E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637E5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53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8419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03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6611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95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3099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18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375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37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4158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package" Target="embeddings/List_aplikace_Microsoft_Office_Excel1.xlsx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\LOCALS~1\Temp\uvodni%20strana%20-%20sablona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uvodni strana - sablona</Template>
  <TotalTime>7</TotalTime>
  <Pages>2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</dc:creator>
  <cp:keywords/>
  <cp:lastModifiedBy>martin</cp:lastModifiedBy>
  <cp:revision>2</cp:revision>
  <dcterms:created xsi:type="dcterms:W3CDTF">2012-07-17T20:01:00Z</dcterms:created>
  <dcterms:modified xsi:type="dcterms:W3CDTF">2012-07-17T20:01:00Z</dcterms:modified>
</cp:coreProperties>
</file>