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6C" w:rsidRDefault="00DE1087" w:rsidP="00637E59">
      <w:pPr>
        <w:jc w:val="center"/>
      </w:pPr>
      <w:r>
        <w:rPr>
          <w:noProof/>
        </w:rPr>
        <w:pict>
          <v:roundrect id="Zaoblený obdélník 1" o:spid="_x0000_s1026" style="position:absolute;left:0;text-align:left;margin-left:42.55pt;margin-top:175.55pt;width:378.3pt;height:326.05pt;z-index:25165772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" fillcolor="#f8de9e" strokeweight="2pt">
            <v:textbox>
              <w:txbxContent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 školy: Soukromá základní škola Adélka,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o.p.s.</w:t>
                  </w:r>
                </w:p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Autor: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Martin Anderle</w:t>
                  </w:r>
                </w:p>
                <w:p w:rsidR="002C0F1F" w:rsidRPr="00637E59" w:rsidRDefault="00637E59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</w:t>
                  </w:r>
                  <w:r w:rsidR="002C0F1F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: VY_32_INOVACE_04_</w:t>
                  </w:r>
                </w:p>
                <w:p w:rsidR="00637E59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Téma: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B55F67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opakování </w:t>
                  </w:r>
                  <w:proofErr w:type="gramStart"/>
                  <w:r w:rsidR="00B55F67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pojmů 5.ročníku</w:t>
                  </w:r>
                  <w:proofErr w:type="gramEnd"/>
                </w:p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Číslo projektu: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CZ.1.07/1.4.00/21.3045</w:t>
                  </w:r>
                </w:p>
                <w:p w:rsidR="00637E59" w:rsidRPr="00637E59" w:rsidRDefault="00637E59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Anotace:</w:t>
                  </w:r>
                  <w:r w:rsidR="00B55F67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Křížovka za odměnu.</w:t>
                  </w:r>
                </w:p>
                <w:p w:rsidR="00637E59" w:rsidRDefault="00637E59" w:rsidP="00637E59">
                  <w:pPr>
                    <w:jc w:val="center"/>
                  </w:pPr>
                </w:p>
              </w:txbxContent>
            </v:textbox>
          </v:roundrect>
        </w:pict>
      </w:r>
      <w:r w:rsidR="00CF736C" w:rsidRPr="004D76FF">
        <w:rPr>
          <w:noProof/>
          <w:lang w:eastAsia="cs-CZ"/>
        </w:rPr>
        <w:t xml:space="preserve"> </w:t>
      </w:r>
      <w:r w:rsidR="007676E0">
        <w:rPr>
          <w:noProof/>
          <w:lang w:eastAsia="cs-CZ"/>
        </w:rPr>
        <w:drawing>
          <wp:inline distT="0" distB="0" distL="0" distR="0">
            <wp:extent cx="5401310" cy="1050290"/>
            <wp:effectExtent l="19050" t="0" r="889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F736C" w:rsidRDefault="00CF736C" w:rsidP="00CF736C"/>
    <w:p w:rsidR="0089799D" w:rsidRDefault="00CF736C" w:rsidP="00CF736C">
      <w:pPr>
        <w:tabs>
          <w:tab w:val="left" w:pos="7825"/>
        </w:tabs>
      </w:pPr>
      <w:r>
        <w:tab/>
      </w:r>
    </w:p>
    <w:p w:rsidR="00B55F67" w:rsidRDefault="0089799D" w:rsidP="00B55F67">
      <w:pPr>
        <w:rPr>
          <w:sz w:val="24"/>
          <w:szCs w:val="24"/>
        </w:rPr>
      </w:pPr>
      <w:r>
        <w:br w:type="page"/>
      </w:r>
      <w:r w:rsidR="00B55F67">
        <w:rPr>
          <w:sz w:val="24"/>
          <w:szCs w:val="24"/>
        </w:rPr>
        <w:lastRenderedPageBreak/>
        <w:t>Tajenka</w:t>
      </w:r>
    </w:p>
    <w:p w:rsidR="00B55F67" w:rsidRDefault="00B55F67" w:rsidP="00B55F67">
      <w:pPr>
        <w:rPr>
          <w:sz w:val="24"/>
          <w:szCs w:val="24"/>
        </w:rPr>
      </w:pPr>
    </w:p>
    <w:p w:rsidR="00B55F67" w:rsidRDefault="00B55F67" w:rsidP="00B55F67">
      <w:pPr>
        <w:rPr>
          <w:sz w:val="24"/>
          <w:szCs w:val="24"/>
        </w:rPr>
      </w:pPr>
      <w:r>
        <w:rPr>
          <w:sz w:val="24"/>
          <w:szCs w:val="24"/>
        </w:rPr>
        <w:t>1. Počet stran v šestiúhelníku</w:t>
      </w:r>
    </w:p>
    <w:p w:rsidR="00B55F67" w:rsidRDefault="00B55F67" w:rsidP="00B55F67">
      <w:pPr>
        <w:rPr>
          <w:sz w:val="24"/>
          <w:szCs w:val="24"/>
        </w:rPr>
      </w:pPr>
      <w:r>
        <w:rPr>
          <w:sz w:val="24"/>
          <w:szCs w:val="24"/>
        </w:rPr>
        <w:t>2. Uděláš-li dvě osové souměrnosti kružnice, tak získáš…</w:t>
      </w:r>
    </w:p>
    <w:p w:rsidR="00B55F67" w:rsidRDefault="00B55F67" w:rsidP="00B55F67">
      <w:pPr>
        <w:rPr>
          <w:sz w:val="24"/>
          <w:szCs w:val="24"/>
        </w:rPr>
      </w:pPr>
      <w:r>
        <w:rPr>
          <w:sz w:val="24"/>
          <w:szCs w:val="24"/>
        </w:rPr>
        <w:t xml:space="preserve">3. Metr je jednotkou… </w:t>
      </w:r>
    </w:p>
    <w:p w:rsidR="00B55F67" w:rsidRDefault="00B55F67" w:rsidP="00B55F67">
      <w:pPr>
        <w:rPr>
          <w:sz w:val="24"/>
          <w:szCs w:val="24"/>
        </w:rPr>
      </w:pPr>
      <w:r>
        <w:rPr>
          <w:sz w:val="24"/>
          <w:szCs w:val="24"/>
        </w:rPr>
        <w:t xml:space="preserve">4. Litr je jednotkou… </w:t>
      </w:r>
    </w:p>
    <w:p w:rsidR="00B55F67" w:rsidRDefault="00B55F67" w:rsidP="00B55F67">
      <w:pPr>
        <w:rPr>
          <w:sz w:val="24"/>
          <w:szCs w:val="24"/>
        </w:rPr>
      </w:pPr>
      <w:r>
        <w:rPr>
          <w:sz w:val="24"/>
          <w:szCs w:val="24"/>
        </w:rPr>
        <w:t>5. … čtverce je a x a</w:t>
      </w:r>
    </w:p>
    <w:p w:rsidR="00B55F67" w:rsidRDefault="00B55F67" w:rsidP="00B55F67">
      <w:pPr>
        <w:jc w:val="both"/>
        <w:rPr>
          <w:sz w:val="24"/>
          <w:szCs w:val="24"/>
        </w:rPr>
      </w:pPr>
      <w:r>
        <w:rPr>
          <w:sz w:val="24"/>
          <w:szCs w:val="24"/>
        </w:rPr>
        <w:t>6. Znaménko násobení</w:t>
      </w:r>
    </w:p>
    <w:p w:rsidR="00B55F67" w:rsidRDefault="00B55F67" w:rsidP="00B55F67">
      <w:pPr>
        <w:rPr>
          <w:sz w:val="24"/>
          <w:szCs w:val="24"/>
        </w:rPr>
      </w:pPr>
      <w:r>
        <w:rPr>
          <w:sz w:val="24"/>
          <w:szCs w:val="24"/>
        </w:rPr>
        <w:t>7. Rovnoběžník s pravými úhly a stejnými délkami stran</w:t>
      </w:r>
    </w:p>
    <w:tbl>
      <w:tblPr>
        <w:tblStyle w:val="Mkatabulky"/>
        <w:tblW w:w="0" w:type="auto"/>
        <w:tblLook w:val="04A0"/>
      </w:tblPr>
      <w:tblGrid>
        <w:gridCol w:w="905"/>
        <w:gridCol w:w="904"/>
        <w:gridCol w:w="904"/>
        <w:gridCol w:w="904"/>
        <w:gridCol w:w="904"/>
        <w:gridCol w:w="1147"/>
        <w:gridCol w:w="905"/>
        <w:gridCol w:w="905"/>
        <w:gridCol w:w="905"/>
        <w:gridCol w:w="905"/>
      </w:tblGrid>
      <w:tr w:rsidR="00B55F67" w:rsidTr="00E707A0">
        <w:tc>
          <w:tcPr>
            <w:tcW w:w="3617" w:type="dxa"/>
            <w:gridSpan w:val="4"/>
            <w:tcBorders>
              <w:top w:val="nil"/>
              <w:left w:val="nil"/>
              <w:bottom w:val="nil"/>
            </w:tcBorders>
            <w:shd w:val="clear" w:color="auto" w:fill="FFFFFF" w:themeFill="background1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tcBorders>
              <w:bottom w:val="single" w:sz="4" w:space="0" w:color="auto"/>
            </w:tcBorders>
            <w:shd w:val="clear" w:color="auto" w:fill="FF0000"/>
          </w:tcPr>
          <w:p w:rsidR="00B55F67" w:rsidRPr="00D92916" w:rsidRDefault="00B55F67" w:rsidP="00E707A0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147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5" w:type="dxa"/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5" w:type="dxa"/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1810" w:type="dxa"/>
            <w:gridSpan w:val="2"/>
            <w:vMerge w:val="restart"/>
            <w:tcBorders>
              <w:top w:val="nil"/>
              <w:right w:val="nil"/>
            </w:tcBorders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</w:tr>
      <w:tr w:rsidR="00B55F67" w:rsidTr="00E707A0">
        <w:trPr>
          <w:gridBefore w:val="1"/>
          <w:wBefore w:w="905" w:type="dxa"/>
        </w:trPr>
        <w:tc>
          <w:tcPr>
            <w:tcW w:w="904" w:type="dxa"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tcBorders>
              <w:right w:val="single" w:sz="4" w:space="0" w:color="auto"/>
            </w:tcBorders>
            <w:shd w:val="clear" w:color="auto" w:fill="FF0000"/>
          </w:tcPr>
          <w:p w:rsidR="00B55F67" w:rsidRPr="00D92916" w:rsidRDefault="00B55F67" w:rsidP="00E707A0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147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1810" w:type="dxa"/>
            <w:gridSpan w:val="2"/>
            <w:tcBorders>
              <w:right w:val="nil"/>
            </w:tcBorders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181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</w:tr>
      <w:tr w:rsidR="00B55F67" w:rsidTr="00E707A0">
        <w:trPr>
          <w:gridBefore w:val="1"/>
          <w:wBefore w:w="905" w:type="dxa"/>
        </w:trPr>
        <w:tc>
          <w:tcPr>
            <w:tcW w:w="2712" w:type="dxa"/>
            <w:gridSpan w:val="3"/>
            <w:tcBorders>
              <w:left w:val="nil"/>
            </w:tcBorders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shd w:val="clear" w:color="auto" w:fill="FF0000"/>
          </w:tcPr>
          <w:p w:rsidR="00B55F67" w:rsidRPr="00D92916" w:rsidRDefault="00B55F67" w:rsidP="00E707A0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147" w:type="dxa"/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5" w:type="dxa"/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5" w:type="dxa"/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5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FFFFFF" w:themeFill="background1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</w:tr>
      <w:tr w:rsidR="00B55F67" w:rsidTr="00E707A0">
        <w:trPr>
          <w:gridBefore w:val="1"/>
          <w:wBefore w:w="905" w:type="dxa"/>
        </w:trPr>
        <w:tc>
          <w:tcPr>
            <w:tcW w:w="904" w:type="dxa"/>
            <w:tcBorders>
              <w:top w:val="nil"/>
              <w:left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shd w:val="clear" w:color="auto" w:fill="FF0000"/>
          </w:tcPr>
          <w:p w:rsidR="00B55F67" w:rsidRPr="00D92916" w:rsidRDefault="00B55F67" w:rsidP="00E707A0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147" w:type="dxa"/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5" w:type="dxa"/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1810" w:type="dxa"/>
            <w:gridSpan w:val="2"/>
            <w:vMerge w:val="restart"/>
            <w:tcBorders>
              <w:right w:val="nil"/>
            </w:tcBorders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5" w:type="dxa"/>
            <w:vMerge/>
            <w:tcBorders>
              <w:left w:val="nil"/>
              <w:right w:val="nil"/>
            </w:tcBorders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</w:tr>
      <w:tr w:rsidR="00B55F67" w:rsidTr="00E707A0">
        <w:trPr>
          <w:gridBefore w:val="1"/>
          <w:wBefore w:w="905" w:type="dxa"/>
        </w:trPr>
        <w:tc>
          <w:tcPr>
            <w:tcW w:w="904" w:type="dxa"/>
            <w:vMerge w:val="restart"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tcBorders>
              <w:left w:val="single" w:sz="4" w:space="0" w:color="auto"/>
              <w:bottom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shd w:val="clear" w:color="auto" w:fill="FF0000"/>
          </w:tcPr>
          <w:p w:rsidR="00B55F67" w:rsidRPr="00D92916" w:rsidRDefault="00B55F67" w:rsidP="00E707A0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147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5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1810" w:type="dxa"/>
            <w:gridSpan w:val="2"/>
            <w:vMerge/>
            <w:tcBorders>
              <w:right w:val="nil"/>
            </w:tcBorders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5" w:type="dxa"/>
            <w:vMerge/>
            <w:tcBorders>
              <w:left w:val="nil"/>
              <w:right w:val="nil"/>
            </w:tcBorders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</w:tr>
      <w:tr w:rsidR="00B55F67" w:rsidTr="00E707A0">
        <w:trPr>
          <w:gridBefore w:val="1"/>
          <w:wBefore w:w="905" w:type="dxa"/>
        </w:trPr>
        <w:tc>
          <w:tcPr>
            <w:tcW w:w="90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shd w:val="clear" w:color="auto" w:fill="FF0000"/>
          </w:tcPr>
          <w:p w:rsidR="00B55F67" w:rsidRPr="00D92916" w:rsidRDefault="00B55F67" w:rsidP="00E707A0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5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1810" w:type="dxa"/>
            <w:gridSpan w:val="2"/>
            <w:vMerge/>
            <w:tcBorders>
              <w:left w:val="nil"/>
              <w:right w:val="nil"/>
            </w:tcBorders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5" w:type="dxa"/>
            <w:vMerge/>
            <w:tcBorders>
              <w:left w:val="nil"/>
              <w:right w:val="nil"/>
            </w:tcBorders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</w:tr>
      <w:tr w:rsidR="00B55F67" w:rsidTr="00E707A0">
        <w:trPr>
          <w:gridBefore w:val="1"/>
          <w:wBefore w:w="905" w:type="dxa"/>
          <w:trHeight w:val="151"/>
        </w:trPr>
        <w:tc>
          <w:tcPr>
            <w:tcW w:w="904" w:type="dxa"/>
            <w:vMerge/>
            <w:tcBorders>
              <w:left w:val="nil"/>
              <w:bottom w:val="nil"/>
              <w:right w:val="nil"/>
            </w:tcBorders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tcBorders>
              <w:left w:val="nil"/>
              <w:bottom w:val="nil"/>
            </w:tcBorders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shd w:val="clear" w:color="auto" w:fill="FF0000"/>
          </w:tcPr>
          <w:p w:rsidR="00B55F67" w:rsidRPr="00D92916" w:rsidRDefault="00B55F67" w:rsidP="00E707A0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147" w:type="dxa"/>
            <w:shd w:val="clear" w:color="auto" w:fill="C6D9F1" w:themeFill="text2" w:themeFillTint="33"/>
          </w:tcPr>
          <w:p w:rsidR="00B55F67" w:rsidRDefault="00B55F67" w:rsidP="00E707A0">
            <w:pPr>
              <w:tabs>
                <w:tab w:val="left" w:pos="91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  <w:tc>
          <w:tcPr>
            <w:tcW w:w="905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5" w:type="dxa"/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5" w:type="dxa"/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  <w:tc>
          <w:tcPr>
            <w:tcW w:w="905" w:type="dxa"/>
            <w:shd w:val="clear" w:color="auto" w:fill="C6D9F1" w:themeFill="text2" w:themeFillTint="33"/>
          </w:tcPr>
          <w:p w:rsidR="00B55F67" w:rsidRDefault="00B55F67" w:rsidP="00E707A0">
            <w:pPr>
              <w:rPr>
                <w:sz w:val="24"/>
                <w:szCs w:val="24"/>
              </w:rPr>
            </w:pPr>
          </w:p>
        </w:tc>
      </w:tr>
    </w:tbl>
    <w:p w:rsidR="00B55F67" w:rsidRDefault="00B55F67" w:rsidP="00B55F67">
      <w:pPr>
        <w:jc w:val="right"/>
        <w:rPr>
          <w:sz w:val="24"/>
          <w:szCs w:val="24"/>
        </w:rPr>
      </w:pPr>
    </w:p>
    <w:p w:rsidR="00B55F67" w:rsidRDefault="00B55F67" w:rsidP="00B55F67">
      <w:pPr>
        <w:rPr>
          <w:sz w:val="24"/>
          <w:szCs w:val="24"/>
        </w:rPr>
      </w:pPr>
      <w:r>
        <w:rPr>
          <w:sz w:val="24"/>
          <w:szCs w:val="24"/>
        </w:rPr>
        <w:t>Jak by mohla znít otázka k tajence?</w:t>
      </w:r>
    </w:p>
    <w:p w:rsidR="00B55F67" w:rsidRDefault="00B55F67" w:rsidP="00B55F67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55F67" w:rsidRDefault="00B55F67" w:rsidP="00B55F67">
      <w:pPr>
        <w:rPr>
          <w:sz w:val="24"/>
          <w:szCs w:val="24"/>
        </w:rPr>
      </w:pPr>
    </w:p>
    <w:p w:rsidR="00B55F67" w:rsidRDefault="00B55F67" w:rsidP="00B55F67">
      <w:pPr>
        <w:rPr>
          <w:sz w:val="24"/>
          <w:szCs w:val="24"/>
        </w:rPr>
      </w:pPr>
      <w:r>
        <w:rPr>
          <w:sz w:val="24"/>
          <w:szCs w:val="24"/>
        </w:rPr>
        <w:t>1. Počet stran v šestiúhelníku</w:t>
      </w:r>
    </w:p>
    <w:p w:rsidR="00B55F67" w:rsidRDefault="00B55F67" w:rsidP="00B55F67">
      <w:pPr>
        <w:rPr>
          <w:sz w:val="24"/>
          <w:szCs w:val="24"/>
        </w:rPr>
      </w:pPr>
      <w:r>
        <w:rPr>
          <w:sz w:val="24"/>
          <w:szCs w:val="24"/>
        </w:rPr>
        <w:t>2. Uděláš-li dvě osové souměrnosti kružnice, tak získáš…</w:t>
      </w:r>
    </w:p>
    <w:p w:rsidR="00B55F67" w:rsidRDefault="00B55F67" w:rsidP="00B55F67">
      <w:pPr>
        <w:rPr>
          <w:sz w:val="24"/>
          <w:szCs w:val="24"/>
        </w:rPr>
      </w:pPr>
      <w:r>
        <w:rPr>
          <w:sz w:val="24"/>
          <w:szCs w:val="24"/>
        </w:rPr>
        <w:t xml:space="preserve">3. Metr je jednotkou… </w:t>
      </w:r>
    </w:p>
    <w:p w:rsidR="00B55F67" w:rsidRDefault="00B55F67" w:rsidP="00B55F67">
      <w:pPr>
        <w:rPr>
          <w:sz w:val="24"/>
          <w:szCs w:val="24"/>
        </w:rPr>
      </w:pPr>
      <w:r>
        <w:rPr>
          <w:sz w:val="24"/>
          <w:szCs w:val="24"/>
        </w:rPr>
        <w:t xml:space="preserve">4. Litr je jednotkou… </w:t>
      </w:r>
    </w:p>
    <w:p w:rsidR="00B55F67" w:rsidRDefault="00B55F67" w:rsidP="00B55F67">
      <w:pPr>
        <w:rPr>
          <w:sz w:val="24"/>
          <w:szCs w:val="24"/>
        </w:rPr>
      </w:pPr>
      <w:r>
        <w:rPr>
          <w:sz w:val="24"/>
          <w:szCs w:val="24"/>
        </w:rPr>
        <w:t>5. … čtverce je a x a</w:t>
      </w:r>
    </w:p>
    <w:p w:rsidR="00B55F67" w:rsidRDefault="00B55F67" w:rsidP="00B55F67">
      <w:pPr>
        <w:jc w:val="both"/>
        <w:rPr>
          <w:sz w:val="24"/>
          <w:szCs w:val="24"/>
        </w:rPr>
      </w:pPr>
      <w:r>
        <w:rPr>
          <w:sz w:val="24"/>
          <w:szCs w:val="24"/>
        </w:rPr>
        <w:t>6. Znaménko násobení</w:t>
      </w:r>
    </w:p>
    <w:p w:rsidR="00B55F67" w:rsidRDefault="00B55F67" w:rsidP="00B55F67">
      <w:pPr>
        <w:rPr>
          <w:sz w:val="24"/>
          <w:szCs w:val="24"/>
        </w:rPr>
      </w:pPr>
      <w:r>
        <w:rPr>
          <w:sz w:val="24"/>
          <w:szCs w:val="24"/>
        </w:rPr>
        <w:t>7. Rovnoběžník s pravými úhly a stejnými délkami stran</w:t>
      </w:r>
    </w:p>
    <w:p w:rsidR="00B55F67" w:rsidRDefault="00B55F67" w:rsidP="00B55F67">
      <w:pPr>
        <w:jc w:val="right"/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2044" w:tblpY="398"/>
        <w:tblW w:w="0" w:type="auto"/>
        <w:tblLook w:val="04A0"/>
      </w:tblPr>
      <w:tblGrid>
        <w:gridCol w:w="901"/>
        <w:gridCol w:w="901"/>
        <w:gridCol w:w="901"/>
        <w:gridCol w:w="901"/>
        <w:gridCol w:w="929"/>
        <w:gridCol w:w="1147"/>
        <w:gridCol w:w="902"/>
        <w:gridCol w:w="902"/>
        <w:gridCol w:w="902"/>
        <w:gridCol w:w="902"/>
      </w:tblGrid>
      <w:tr w:rsidR="00B55F67" w:rsidTr="00E707A0">
        <w:tc>
          <w:tcPr>
            <w:tcW w:w="3604" w:type="dxa"/>
            <w:gridSpan w:val="4"/>
            <w:tcBorders>
              <w:top w:val="nil"/>
              <w:left w:val="nil"/>
              <w:bottom w:val="nil"/>
            </w:tcBorders>
            <w:shd w:val="clear" w:color="auto" w:fill="FFFFFF" w:themeFill="background1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bottom w:val="single" w:sz="4" w:space="0" w:color="auto"/>
            </w:tcBorders>
            <w:shd w:val="clear" w:color="auto" w:fill="FF0000"/>
          </w:tcPr>
          <w:p w:rsidR="00B55F67" w:rsidRPr="00E15885" w:rsidRDefault="00B55F67" w:rsidP="00E707A0">
            <w:pPr>
              <w:jc w:val="center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33šššš</w:t>
            </w:r>
            <w:r>
              <w:rPr>
                <w:sz w:val="24"/>
                <w:szCs w:val="24"/>
              </w:rPr>
              <w:t>š</w:t>
            </w:r>
          </w:p>
        </w:tc>
        <w:tc>
          <w:tcPr>
            <w:tcW w:w="1147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902" w:type="dxa"/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902" w:type="dxa"/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804" w:type="dxa"/>
            <w:gridSpan w:val="2"/>
            <w:vMerge w:val="restart"/>
            <w:tcBorders>
              <w:top w:val="nil"/>
              <w:right w:val="nil"/>
            </w:tcBorders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</w:p>
        </w:tc>
      </w:tr>
      <w:tr w:rsidR="00B55F67" w:rsidTr="00E707A0">
        <w:trPr>
          <w:gridBefore w:val="1"/>
          <w:wBefore w:w="901" w:type="dxa"/>
        </w:trPr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901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901" w:type="dxa"/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</w:t>
            </w:r>
          </w:p>
        </w:tc>
        <w:tc>
          <w:tcPr>
            <w:tcW w:w="929" w:type="dxa"/>
            <w:tcBorders>
              <w:right w:val="single" w:sz="4" w:space="0" w:color="auto"/>
            </w:tcBorders>
            <w:shd w:val="clear" w:color="auto" w:fill="FF0000"/>
          </w:tcPr>
          <w:p w:rsidR="00B55F67" w:rsidRPr="00D92916" w:rsidRDefault="00B55F67" w:rsidP="00E707A0">
            <w:pPr>
              <w:jc w:val="right"/>
              <w:rPr>
                <w:color w:val="FF0000"/>
                <w:sz w:val="24"/>
                <w:szCs w:val="24"/>
              </w:rPr>
            </w:pPr>
            <w:r w:rsidRPr="00E15885">
              <w:rPr>
                <w:sz w:val="24"/>
                <w:szCs w:val="24"/>
              </w:rPr>
              <w:t>e</w:t>
            </w:r>
          </w:p>
        </w:tc>
        <w:tc>
          <w:tcPr>
            <w:tcW w:w="1147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1804" w:type="dxa"/>
            <w:gridSpan w:val="2"/>
            <w:tcBorders>
              <w:right w:val="nil"/>
            </w:tcBorders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804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</w:p>
        </w:tc>
      </w:tr>
      <w:tr w:rsidR="00B55F67" w:rsidTr="00E707A0">
        <w:trPr>
          <w:gridBefore w:val="1"/>
          <w:wBefore w:w="901" w:type="dxa"/>
        </w:trPr>
        <w:tc>
          <w:tcPr>
            <w:tcW w:w="2703" w:type="dxa"/>
            <w:gridSpan w:val="3"/>
            <w:tcBorders>
              <w:left w:val="nil"/>
            </w:tcBorders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29" w:type="dxa"/>
            <w:shd w:val="clear" w:color="auto" w:fill="FF0000"/>
          </w:tcPr>
          <w:p w:rsidR="00B55F67" w:rsidRPr="00E15885" w:rsidRDefault="00B55F67" w:rsidP="00E707A0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color w:val="FF0000"/>
                <w:sz w:val="24"/>
                <w:szCs w:val="24"/>
              </w:rPr>
              <w:t>dd</w:t>
            </w:r>
            <w:r>
              <w:rPr>
                <w:sz w:val="24"/>
                <w:szCs w:val="24"/>
              </w:rPr>
              <w:t>d</w:t>
            </w:r>
            <w:proofErr w:type="spellEnd"/>
          </w:p>
        </w:tc>
        <w:tc>
          <w:tcPr>
            <w:tcW w:w="1147" w:type="dxa"/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é</w:t>
            </w:r>
          </w:p>
        </w:tc>
        <w:tc>
          <w:tcPr>
            <w:tcW w:w="902" w:type="dxa"/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902" w:type="dxa"/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902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902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FFFFFF" w:themeFill="background1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</w:p>
        </w:tc>
      </w:tr>
      <w:tr w:rsidR="00B55F67" w:rsidTr="00E707A0">
        <w:trPr>
          <w:gridBefore w:val="1"/>
          <w:wBefore w:w="901" w:type="dxa"/>
        </w:trPr>
        <w:tc>
          <w:tcPr>
            <w:tcW w:w="901" w:type="dxa"/>
            <w:tcBorders>
              <w:top w:val="nil"/>
              <w:left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901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901" w:type="dxa"/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</w:tc>
        <w:tc>
          <w:tcPr>
            <w:tcW w:w="929" w:type="dxa"/>
            <w:shd w:val="clear" w:color="auto" w:fill="FF0000"/>
          </w:tcPr>
          <w:p w:rsidR="00B55F67" w:rsidRPr="00E15885" w:rsidRDefault="00B55F67" w:rsidP="00E707A0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color w:val="FF0000"/>
                <w:sz w:val="24"/>
                <w:szCs w:val="24"/>
              </w:rPr>
              <w:t>ee</w:t>
            </w:r>
            <w:r>
              <w:rPr>
                <w:sz w:val="24"/>
                <w:szCs w:val="24"/>
              </w:rPr>
              <w:t>e</w:t>
            </w:r>
            <w:proofErr w:type="spellEnd"/>
          </w:p>
        </w:tc>
        <w:tc>
          <w:tcPr>
            <w:tcW w:w="1147" w:type="dxa"/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02" w:type="dxa"/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1804" w:type="dxa"/>
            <w:gridSpan w:val="2"/>
            <w:vMerge w:val="restart"/>
            <w:tcBorders>
              <w:right w:val="nil"/>
            </w:tcBorders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left w:val="nil"/>
              <w:right w:val="nil"/>
            </w:tcBorders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</w:p>
        </w:tc>
      </w:tr>
      <w:tr w:rsidR="00B55F67" w:rsidTr="00E707A0">
        <w:trPr>
          <w:gridBefore w:val="1"/>
          <w:wBefore w:w="901" w:type="dxa"/>
        </w:trPr>
        <w:tc>
          <w:tcPr>
            <w:tcW w:w="901" w:type="dxa"/>
            <w:vMerge w:val="restart"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901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929" w:type="dxa"/>
            <w:shd w:val="clear" w:color="auto" w:fill="FF0000"/>
          </w:tcPr>
          <w:p w:rsidR="00B55F67" w:rsidRPr="00E15885" w:rsidRDefault="00B55F67" w:rsidP="00E707A0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color w:val="FF0000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s</w:t>
            </w:r>
            <w:proofErr w:type="spellEnd"/>
          </w:p>
        </w:tc>
        <w:tc>
          <w:tcPr>
            <w:tcW w:w="1147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902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1804" w:type="dxa"/>
            <w:gridSpan w:val="2"/>
            <w:vMerge/>
            <w:tcBorders>
              <w:right w:val="nil"/>
            </w:tcBorders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left w:val="nil"/>
              <w:right w:val="nil"/>
            </w:tcBorders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</w:p>
        </w:tc>
      </w:tr>
      <w:tr w:rsidR="00B55F67" w:rsidTr="00E707A0">
        <w:trPr>
          <w:gridBefore w:val="1"/>
          <w:wBefore w:w="901" w:type="dxa"/>
        </w:trPr>
        <w:tc>
          <w:tcPr>
            <w:tcW w:w="901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901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929" w:type="dxa"/>
            <w:shd w:val="clear" w:color="auto" w:fill="FF0000"/>
          </w:tcPr>
          <w:p w:rsidR="00B55F67" w:rsidRPr="00E15885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1147" w:type="dxa"/>
            <w:tcBorders>
              <w:top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902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804" w:type="dxa"/>
            <w:gridSpan w:val="2"/>
            <w:vMerge/>
            <w:tcBorders>
              <w:left w:val="nil"/>
              <w:right w:val="nil"/>
            </w:tcBorders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left w:val="nil"/>
              <w:right w:val="nil"/>
            </w:tcBorders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</w:p>
        </w:tc>
      </w:tr>
      <w:tr w:rsidR="00B55F67" w:rsidTr="00E707A0">
        <w:trPr>
          <w:gridBefore w:val="1"/>
          <w:wBefore w:w="901" w:type="dxa"/>
          <w:trHeight w:val="151"/>
        </w:trPr>
        <w:tc>
          <w:tcPr>
            <w:tcW w:w="901" w:type="dxa"/>
            <w:vMerge/>
            <w:tcBorders>
              <w:left w:val="nil"/>
              <w:bottom w:val="nil"/>
              <w:right w:val="nil"/>
            </w:tcBorders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01" w:type="dxa"/>
            <w:tcBorders>
              <w:left w:val="nil"/>
              <w:bottom w:val="nil"/>
            </w:tcBorders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</w:t>
            </w:r>
          </w:p>
        </w:tc>
        <w:tc>
          <w:tcPr>
            <w:tcW w:w="929" w:type="dxa"/>
            <w:shd w:val="clear" w:color="auto" w:fill="FF0000"/>
          </w:tcPr>
          <w:p w:rsidR="00B55F67" w:rsidRPr="00E15885" w:rsidRDefault="00B55F67" w:rsidP="00E707A0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color w:val="FF0000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t</w:t>
            </w:r>
            <w:proofErr w:type="spellEnd"/>
          </w:p>
        </w:tc>
        <w:tc>
          <w:tcPr>
            <w:tcW w:w="1147" w:type="dxa"/>
            <w:shd w:val="clear" w:color="auto" w:fill="C6D9F1" w:themeFill="text2" w:themeFillTint="33"/>
          </w:tcPr>
          <w:p w:rsidR="00B55F67" w:rsidRDefault="00B55F67" w:rsidP="00E707A0">
            <w:pPr>
              <w:tabs>
                <w:tab w:val="left" w:pos="916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e</w:t>
            </w:r>
          </w:p>
        </w:tc>
        <w:tc>
          <w:tcPr>
            <w:tcW w:w="902" w:type="dxa"/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902" w:type="dxa"/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902" w:type="dxa"/>
            <w:shd w:val="clear" w:color="auto" w:fill="C6D9F1" w:themeFill="text2" w:themeFillTint="33"/>
          </w:tcPr>
          <w:p w:rsidR="00B55F67" w:rsidRDefault="00B55F67" w:rsidP="00E707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</w:tr>
    </w:tbl>
    <w:p w:rsidR="00B55F67" w:rsidRDefault="00B55F67" w:rsidP="00B55F67">
      <w:pPr>
        <w:jc w:val="center"/>
        <w:rPr>
          <w:sz w:val="24"/>
          <w:szCs w:val="24"/>
        </w:rPr>
      </w:pPr>
    </w:p>
    <w:p w:rsidR="00B55F67" w:rsidRDefault="00B55F67" w:rsidP="00B55F67">
      <w:pPr>
        <w:rPr>
          <w:sz w:val="24"/>
          <w:szCs w:val="24"/>
        </w:rPr>
      </w:pPr>
    </w:p>
    <w:p w:rsidR="00B55F67" w:rsidRDefault="00B55F67" w:rsidP="00B55F67">
      <w:pPr>
        <w:rPr>
          <w:sz w:val="24"/>
          <w:szCs w:val="24"/>
        </w:rPr>
      </w:pPr>
    </w:p>
    <w:p w:rsidR="00B55F67" w:rsidRDefault="00B55F67" w:rsidP="00B55F67">
      <w:pPr>
        <w:rPr>
          <w:sz w:val="24"/>
          <w:szCs w:val="24"/>
        </w:rPr>
      </w:pPr>
    </w:p>
    <w:p w:rsidR="00B55F67" w:rsidRDefault="00B55F67" w:rsidP="00B55F67">
      <w:pPr>
        <w:rPr>
          <w:sz w:val="24"/>
          <w:szCs w:val="24"/>
        </w:rPr>
      </w:pPr>
    </w:p>
    <w:p w:rsidR="00B55F67" w:rsidRDefault="00B55F67" w:rsidP="00B55F67">
      <w:pPr>
        <w:rPr>
          <w:sz w:val="24"/>
          <w:szCs w:val="24"/>
        </w:rPr>
      </w:pPr>
    </w:p>
    <w:p w:rsidR="00B55F67" w:rsidRDefault="00B55F67" w:rsidP="00B55F67">
      <w:pPr>
        <w:rPr>
          <w:sz w:val="24"/>
          <w:szCs w:val="24"/>
        </w:rPr>
      </w:pPr>
    </w:p>
    <w:p w:rsidR="00B55F67" w:rsidRDefault="00B55F67" w:rsidP="00B55F67">
      <w:pPr>
        <w:rPr>
          <w:sz w:val="24"/>
          <w:szCs w:val="24"/>
        </w:rPr>
      </w:pPr>
    </w:p>
    <w:p w:rsidR="00B55F67" w:rsidRDefault="00B55F67" w:rsidP="00B55F67">
      <w:pPr>
        <w:rPr>
          <w:sz w:val="24"/>
          <w:szCs w:val="24"/>
        </w:rPr>
      </w:pPr>
    </w:p>
    <w:p w:rsidR="00B55F67" w:rsidRDefault="00B55F67" w:rsidP="00B55F67">
      <w:pPr>
        <w:rPr>
          <w:sz w:val="24"/>
          <w:szCs w:val="24"/>
        </w:rPr>
      </w:pPr>
    </w:p>
    <w:p w:rsidR="00B55F67" w:rsidRDefault="00B55F67" w:rsidP="00B55F67">
      <w:pPr>
        <w:rPr>
          <w:sz w:val="24"/>
          <w:szCs w:val="24"/>
        </w:rPr>
      </w:pPr>
      <w:r>
        <w:rPr>
          <w:sz w:val="24"/>
          <w:szCs w:val="24"/>
        </w:rPr>
        <w:t>Jak by mohla znít otázka k tajence?</w:t>
      </w:r>
    </w:p>
    <w:p w:rsidR="00B55F67" w:rsidRDefault="00B55F67" w:rsidP="00B55F67">
      <w:pPr>
        <w:jc w:val="right"/>
        <w:rPr>
          <w:sz w:val="24"/>
          <w:szCs w:val="24"/>
        </w:rPr>
      </w:pPr>
    </w:p>
    <w:p w:rsidR="00B55F67" w:rsidRDefault="00B55F67" w:rsidP="00B55F67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Např. : Kolik</w:t>
      </w:r>
      <w:proofErr w:type="gramEnd"/>
      <w:r>
        <w:rPr>
          <w:sz w:val="24"/>
          <w:szCs w:val="24"/>
        </w:rPr>
        <w:t xml:space="preserve"> stupňů mají všechny úhly v rovnostranném trojúhelníku?</w:t>
      </w:r>
    </w:p>
    <w:p w:rsidR="006C6D07" w:rsidRPr="00CF736C" w:rsidRDefault="006C6D07" w:rsidP="00CF736C">
      <w:pPr>
        <w:tabs>
          <w:tab w:val="left" w:pos="7825"/>
        </w:tabs>
      </w:pPr>
    </w:p>
    <w:sectPr w:rsidR="006C6D07" w:rsidRPr="00CF736C" w:rsidSect="00A23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6E11"/>
    <w:multiLevelType w:val="hybridMultilevel"/>
    <w:tmpl w:val="C062288E"/>
    <w:lvl w:ilvl="0" w:tplc="26D289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328E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E8C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125A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2AD7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B40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80C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2142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6A09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0EA791C"/>
    <w:multiLevelType w:val="hybridMultilevel"/>
    <w:tmpl w:val="167A9CEE"/>
    <w:lvl w:ilvl="0" w:tplc="E8C697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E265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3A5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D86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C28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BEB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483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9623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FE70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1B13172"/>
    <w:multiLevelType w:val="hybridMultilevel"/>
    <w:tmpl w:val="63EA74A8"/>
    <w:lvl w:ilvl="0" w:tplc="BDA627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D88B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52D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4E3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0480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2886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1063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1423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A042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3B76146"/>
    <w:multiLevelType w:val="hybridMultilevel"/>
    <w:tmpl w:val="120A5BBA"/>
    <w:lvl w:ilvl="0" w:tplc="50DA3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2681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E87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8A6C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E20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4EAF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361A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FA9E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300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7E4748C2"/>
    <w:multiLevelType w:val="hybridMultilevel"/>
    <w:tmpl w:val="EE5494B0"/>
    <w:lvl w:ilvl="0" w:tplc="CAE092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266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FE87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B436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56A5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B228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861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D699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506A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compat/>
  <w:rsids>
    <w:rsidRoot w:val="00667E23"/>
    <w:rsid w:val="00032097"/>
    <w:rsid w:val="000F01EF"/>
    <w:rsid w:val="0022132B"/>
    <w:rsid w:val="002C0F1F"/>
    <w:rsid w:val="00316047"/>
    <w:rsid w:val="00432905"/>
    <w:rsid w:val="00530629"/>
    <w:rsid w:val="0057183E"/>
    <w:rsid w:val="005E1E70"/>
    <w:rsid w:val="00637E59"/>
    <w:rsid w:val="00667E23"/>
    <w:rsid w:val="006C6D07"/>
    <w:rsid w:val="007676E0"/>
    <w:rsid w:val="007E4EC4"/>
    <w:rsid w:val="00835638"/>
    <w:rsid w:val="008375FE"/>
    <w:rsid w:val="0089799D"/>
    <w:rsid w:val="00901086"/>
    <w:rsid w:val="00A23FDC"/>
    <w:rsid w:val="00AB1622"/>
    <w:rsid w:val="00AF752F"/>
    <w:rsid w:val="00B55F67"/>
    <w:rsid w:val="00B64068"/>
    <w:rsid w:val="00CF736C"/>
    <w:rsid w:val="00DE1087"/>
    <w:rsid w:val="00E22707"/>
    <w:rsid w:val="00E32E50"/>
    <w:rsid w:val="00E55862"/>
    <w:rsid w:val="00E9652B"/>
    <w:rsid w:val="00E97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FD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37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37E5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55F6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5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841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0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66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9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9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75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158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\LOCALS~1\Temp\uvodni%20strana%20-%20sablon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uvodni strana - sablona</Template>
  <TotalTime>3</TotalTime>
  <Pages>3</Pages>
  <Words>117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cp:lastModifiedBy>martin</cp:lastModifiedBy>
  <cp:revision>2</cp:revision>
  <dcterms:created xsi:type="dcterms:W3CDTF">2012-07-21T15:44:00Z</dcterms:created>
  <dcterms:modified xsi:type="dcterms:W3CDTF">2012-07-21T15:44:00Z</dcterms:modified>
</cp:coreProperties>
</file>