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354C1B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5137BE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CB74C8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zaokrouhlování </w:t>
                  </w:r>
                  <w:r w:rsidR="005137BE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desetinných čísel </w:t>
                  </w:r>
                </w:p>
                <w:p w:rsidR="002C0F1F" w:rsidRPr="005137BE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Default="00637E59" w:rsidP="005137BE">
                  <w:pPr>
                    <w:numPr>
                      <w:ilvl w:val="0"/>
                      <w:numId w:val="1"/>
                    </w:numPr>
                  </w:pPr>
                  <w:r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667E23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samostatné procvičování </w:t>
                  </w:r>
                  <w:r w:rsidR="00CB74C8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dovednosti zaokrouhlování </w:t>
                  </w:r>
                  <w:r w:rsidR="00667E23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s automatickým </w:t>
                  </w:r>
                  <w:r w:rsidR="005137BE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vyhodnocením.</w:t>
                  </w:r>
                  <w:r w:rsidR="00667E23" w:rsidRPr="005137BE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Default="0089799D" w:rsidP="00CF736C">
      <w:pPr>
        <w:tabs>
          <w:tab w:val="left" w:pos="7825"/>
        </w:tabs>
      </w:pPr>
      <w:r>
        <w:br w:type="page"/>
      </w:r>
      <w:r w:rsidR="005137BE">
        <w:object w:dxaOrig="9415" w:dyaOrig="52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7pt;height:262.85pt" o:ole="">
            <v:imagedata r:id="rId6" o:title=""/>
          </v:shape>
          <o:OLEObject Type="Embed" ProgID="Excel.Sheet.12" ShapeID="_x0000_i1025" DrawAspect="Content" ObjectID="_1404329355" r:id="rId7"/>
        </w:object>
      </w: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Pr="00CF736C" w:rsidRDefault="00CB74C8" w:rsidP="00CF736C">
      <w:pPr>
        <w:tabs>
          <w:tab w:val="left" w:pos="7825"/>
        </w:tabs>
      </w:pPr>
      <w:r>
        <w:t>Zdroj : autor</w:t>
      </w:r>
    </w:p>
    <w:sectPr w:rsidR="00CB74C8" w:rsidRPr="00CF736C" w:rsidSect="0089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57209"/>
    <w:rsid w:val="0022132B"/>
    <w:rsid w:val="002C0F1F"/>
    <w:rsid w:val="00316047"/>
    <w:rsid w:val="00354C1B"/>
    <w:rsid w:val="00381FBB"/>
    <w:rsid w:val="003A70CF"/>
    <w:rsid w:val="00432905"/>
    <w:rsid w:val="00456761"/>
    <w:rsid w:val="005137BE"/>
    <w:rsid w:val="005E1E70"/>
    <w:rsid w:val="00637E59"/>
    <w:rsid w:val="00667E23"/>
    <w:rsid w:val="006C6D07"/>
    <w:rsid w:val="007676E0"/>
    <w:rsid w:val="007950B5"/>
    <w:rsid w:val="00835638"/>
    <w:rsid w:val="008375FE"/>
    <w:rsid w:val="00895EBC"/>
    <w:rsid w:val="0089799D"/>
    <w:rsid w:val="008D2AE7"/>
    <w:rsid w:val="00901086"/>
    <w:rsid w:val="00B64068"/>
    <w:rsid w:val="00B8311F"/>
    <w:rsid w:val="00C61A2C"/>
    <w:rsid w:val="00CB74C8"/>
    <w:rsid w:val="00CF736C"/>
    <w:rsid w:val="00E22707"/>
    <w:rsid w:val="00E32E50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EB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1</TotalTime>
  <Pages>2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2012-07-20T20:43:00Z</dcterms:created>
  <dcterms:modified xsi:type="dcterms:W3CDTF">2012-07-20T20:43:00Z</dcterms:modified>
</cp:coreProperties>
</file>