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E12473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opakování </w:t>
                  </w:r>
                  <w:proofErr w:type="gramStart"/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pojmů 5.ročníku</w:t>
                  </w:r>
                  <w:proofErr w:type="gramEnd"/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B55F6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Křížovka za odměnu.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7D217B" w:rsidRDefault="0089799D" w:rsidP="007D217B">
      <w:pPr>
        <w:rPr>
          <w:sz w:val="36"/>
          <w:szCs w:val="36"/>
        </w:rPr>
      </w:pPr>
      <w:r>
        <w:br w:type="page"/>
      </w:r>
      <w:r w:rsidR="007D217B" w:rsidRPr="006C0D31">
        <w:rPr>
          <w:sz w:val="36"/>
          <w:szCs w:val="36"/>
        </w:rPr>
        <w:lastRenderedPageBreak/>
        <w:t xml:space="preserve">Tajenka </w:t>
      </w:r>
    </w:p>
    <w:p w:rsidR="007D217B" w:rsidRDefault="007D217B" w:rsidP="007D217B">
      <w:pPr>
        <w:rPr>
          <w:sz w:val="36"/>
          <w:szCs w:val="36"/>
        </w:rPr>
      </w:pPr>
    </w:p>
    <w:p w:rsidR="007D217B" w:rsidRDefault="007D217B" w:rsidP="007D217B">
      <w:pPr>
        <w:rPr>
          <w:sz w:val="36"/>
          <w:szCs w:val="36"/>
        </w:rPr>
      </w:pPr>
    </w:p>
    <w:p w:rsidR="007D217B" w:rsidRDefault="007D217B" w:rsidP="007D217B">
      <w:r w:rsidRPr="006C0D31">
        <w:t>1.</w:t>
      </w:r>
      <w:r>
        <w:t xml:space="preserve"> Vyplněná kružnice.</w:t>
      </w:r>
    </w:p>
    <w:p w:rsidR="007D217B" w:rsidRDefault="007D217B" w:rsidP="007D217B">
      <w:r>
        <w:t>2. Značí se křížkem.</w:t>
      </w:r>
    </w:p>
    <w:p w:rsidR="007D217B" w:rsidRDefault="007D217B" w:rsidP="007D217B">
      <w:r>
        <w:t>3. … měří se ve stupních.</w:t>
      </w:r>
    </w:p>
    <w:p w:rsidR="007D217B" w:rsidRDefault="007D217B" w:rsidP="007D217B">
      <w:r>
        <w:t>4. … je rovná a nekonečně dlouhá.</w:t>
      </w:r>
    </w:p>
    <w:p w:rsidR="007D217B" w:rsidRDefault="007D217B" w:rsidP="007D217B">
      <w:r>
        <w:t>5. Značíme jím záporná čísla.</w:t>
      </w:r>
    </w:p>
    <w:p w:rsidR="007D217B" w:rsidRDefault="007D217B" w:rsidP="007D217B">
      <w:r>
        <w:t>6. Stará jednotka délky (přibližně 2,5 cm).</w:t>
      </w:r>
    </w:p>
    <w:p w:rsidR="007D217B" w:rsidRDefault="007D217B" w:rsidP="007D217B">
      <w:r>
        <w:t>7. Přímá čára ohraničená body.</w:t>
      </w:r>
    </w:p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7D217B" w:rsidTr="009079C8">
        <w:tc>
          <w:tcPr>
            <w:tcW w:w="4604" w:type="dxa"/>
            <w:gridSpan w:val="4"/>
            <w:tcBorders>
              <w:top w:val="nil"/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</w:tr>
      <w:tr w:rsidR="007D217B" w:rsidTr="009079C8">
        <w:tc>
          <w:tcPr>
            <w:tcW w:w="3453" w:type="dxa"/>
            <w:gridSpan w:val="3"/>
            <w:tcBorders>
              <w:top w:val="nil"/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2304" w:type="dxa"/>
            <w:gridSpan w:val="2"/>
            <w:tcBorders>
              <w:bottom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 w:val="restart"/>
            <w:tcBorders>
              <w:top w:val="nil"/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3456" w:type="dxa"/>
            <w:gridSpan w:val="3"/>
            <w:tcBorders>
              <w:top w:val="nil"/>
              <w:bottom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/>
            <w:tcBorders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  <w:tcBorders>
              <w:top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/>
            <w:tcBorders>
              <w:left w:val="nil"/>
              <w:right w:val="nil"/>
            </w:tcBorders>
          </w:tcPr>
          <w:p w:rsidR="007D217B" w:rsidRDefault="007D217B" w:rsidP="009079C8"/>
        </w:tc>
        <w:tc>
          <w:tcPr>
            <w:tcW w:w="2302" w:type="dxa"/>
            <w:gridSpan w:val="2"/>
            <w:tcBorders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</w:tr>
      <w:tr w:rsidR="007D217B" w:rsidTr="009079C8"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3456" w:type="dxa"/>
            <w:gridSpan w:val="3"/>
            <w:tcBorders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2302" w:type="dxa"/>
            <w:gridSpan w:val="2"/>
            <w:tcBorders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  <w:tc>
          <w:tcPr>
            <w:tcW w:w="1152" w:type="dxa"/>
          </w:tcPr>
          <w:p w:rsidR="007D217B" w:rsidRDefault="007D217B" w:rsidP="009079C8"/>
        </w:tc>
      </w:tr>
    </w:tbl>
    <w:p w:rsidR="007D217B" w:rsidRDefault="007D217B" w:rsidP="007D217B"/>
    <w:p w:rsidR="007D217B" w:rsidRDefault="007D217B" w:rsidP="007D217B"/>
    <w:p w:rsidR="007D217B" w:rsidRDefault="007D217B" w:rsidP="007D217B">
      <w:r>
        <w:t>Na jakou otázku je v tajence odpověď</w:t>
      </w:r>
    </w:p>
    <w:p w:rsidR="007D217B" w:rsidRDefault="007D217B" w:rsidP="007D217B"/>
    <w:p w:rsidR="007D217B" w:rsidRDefault="007D217B">
      <w:pPr>
        <w:spacing w:after="0" w:line="240" w:lineRule="auto"/>
      </w:pPr>
      <w:r>
        <w:br w:type="page"/>
      </w:r>
    </w:p>
    <w:p w:rsidR="007D217B" w:rsidRDefault="007D217B" w:rsidP="007D217B"/>
    <w:p w:rsidR="007D217B" w:rsidRDefault="007D217B" w:rsidP="007D217B"/>
    <w:p w:rsidR="007D217B" w:rsidRDefault="007D217B" w:rsidP="007D217B"/>
    <w:tbl>
      <w:tblPr>
        <w:tblStyle w:val="Mkatabulky"/>
        <w:tblW w:w="0" w:type="auto"/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7D217B" w:rsidTr="009079C8">
        <w:tc>
          <w:tcPr>
            <w:tcW w:w="4604" w:type="dxa"/>
            <w:gridSpan w:val="4"/>
            <w:tcBorders>
              <w:top w:val="nil"/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k</w:t>
            </w:r>
          </w:p>
        </w:tc>
        <w:tc>
          <w:tcPr>
            <w:tcW w:w="1152" w:type="dxa"/>
          </w:tcPr>
          <w:p w:rsidR="007D217B" w:rsidRDefault="007D217B" w:rsidP="009079C8">
            <w:r>
              <w:t>r</w:t>
            </w:r>
          </w:p>
        </w:tc>
        <w:tc>
          <w:tcPr>
            <w:tcW w:w="1152" w:type="dxa"/>
          </w:tcPr>
          <w:p w:rsidR="007D217B" w:rsidRDefault="007D217B" w:rsidP="009079C8">
            <w:r>
              <w:t>u</w:t>
            </w:r>
          </w:p>
        </w:tc>
        <w:tc>
          <w:tcPr>
            <w:tcW w:w="1152" w:type="dxa"/>
          </w:tcPr>
          <w:p w:rsidR="007D217B" w:rsidRDefault="007D217B" w:rsidP="009079C8">
            <w:r>
              <w:t>h</w:t>
            </w:r>
          </w:p>
        </w:tc>
      </w:tr>
      <w:tr w:rsidR="007D217B" w:rsidTr="009079C8">
        <w:tc>
          <w:tcPr>
            <w:tcW w:w="3453" w:type="dxa"/>
            <w:gridSpan w:val="3"/>
            <w:tcBorders>
              <w:top w:val="nil"/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>
            <w:r>
              <w:t>b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o</w:t>
            </w:r>
          </w:p>
        </w:tc>
        <w:tc>
          <w:tcPr>
            <w:tcW w:w="1152" w:type="dxa"/>
          </w:tcPr>
          <w:p w:rsidR="007D217B" w:rsidRDefault="007D217B" w:rsidP="009079C8">
            <w:r>
              <w:t>d</w:t>
            </w:r>
          </w:p>
        </w:tc>
        <w:tc>
          <w:tcPr>
            <w:tcW w:w="2304" w:type="dxa"/>
            <w:gridSpan w:val="2"/>
            <w:tcBorders>
              <w:bottom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 w:val="restart"/>
            <w:tcBorders>
              <w:top w:val="nil"/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>
            <w:r>
              <w:t>ú</w:t>
            </w:r>
          </w:p>
        </w:tc>
        <w:tc>
          <w:tcPr>
            <w:tcW w:w="1151" w:type="dxa"/>
          </w:tcPr>
          <w:p w:rsidR="007D217B" w:rsidRDefault="007D217B" w:rsidP="009079C8">
            <w:r>
              <w:t>h</w:t>
            </w:r>
          </w:p>
        </w:tc>
        <w:tc>
          <w:tcPr>
            <w:tcW w:w="1151" w:type="dxa"/>
          </w:tcPr>
          <w:p w:rsidR="007D217B" w:rsidRDefault="007D217B" w:rsidP="009079C8">
            <w:r>
              <w:t>e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l</w:t>
            </w:r>
          </w:p>
        </w:tc>
        <w:tc>
          <w:tcPr>
            <w:tcW w:w="3456" w:type="dxa"/>
            <w:gridSpan w:val="3"/>
            <w:tcBorders>
              <w:top w:val="nil"/>
              <w:bottom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/>
            <w:tcBorders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>
            <w:r>
              <w:t>p</w:t>
            </w:r>
          </w:p>
        </w:tc>
        <w:tc>
          <w:tcPr>
            <w:tcW w:w="1151" w:type="dxa"/>
          </w:tcPr>
          <w:p w:rsidR="007D217B" w:rsidRDefault="007D217B" w:rsidP="009079C8">
            <w:r>
              <w:t>ř</w:t>
            </w:r>
          </w:p>
        </w:tc>
        <w:tc>
          <w:tcPr>
            <w:tcW w:w="1151" w:type="dxa"/>
          </w:tcPr>
          <w:p w:rsidR="007D217B" w:rsidRDefault="007D217B" w:rsidP="009079C8">
            <w:r>
              <w:t>í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m</w:t>
            </w:r>
          </w:p>
        </w:tc>
        <w:tc>
          <w:tcPr>
            <w:tcW w:w="1152" w:type="dxa"/>
          </w:tcPr>
          <w:p w:rsidR="007D217B" w:rsidRDefault="007D217B" w:rsidP="009079C8">
            <w:r>
              <w:t>k</w:t>
            </w:r>
          </w:p>
        </w:tc>
        <w:tc>
          <w:tcPr>
            <w:tcW w:w="1152" w:type="dxa"/>
          </w:tcPr>
          <w:p w:rsidR="007D217B" w:rsidRDefault="007D217B" w:rsidP="009079C8">
            <w:r>
              <w:t>a</w:t>
            </w:r>
          </w:p>
        </w:tc>
        <w:tc>
          <w:tcPr>
            <w:tcW w:w="1152" w:type="dxa"/>
            <w:tcBorders>
              <w:top w:val="nil"/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1151" w:type="dxa"/>
            <w:vMerge/>
            <w:tcBorders>
              <w:left w:val="nil"/>
              <w:right w:val="nil"/>
            </w:tcBorders>
          </w:tcPr>
          <w:p w:rsidR="007D217B" w:rsidRDefault="007D217B" w:rsidP="009079C8"/>
        </w:tc>
        <w:tc>
          <w:tcPr>
            <w:tcW w:w="2302" w:type="dxa"/>
            <w:gridSpan w:val="2"/>
            <w:tcBorders>
              <w:left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>
            <w:r>
              <w:t>m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i</w:t>
            </w:r>
          </w:p>
        </w:tc>
        <w:tc>
          <w:tcPr>
            <w:tcW w:w="1152" w:type="dxa"/>
          </w:tcPr>
          <w:p w:rsidR="007D217B" w:rsidRDefault="007D217B" w:rsidP="009079C8">
            <w:r>
              <w:t>n</w:t>
            </w:r>
          </w:p>
        </w:tc>
        <w:tc>
          <w:tcPr>
            <w:tcW w:w="1152" w:type="dxa"/>
          </w:tcPr>
          <w:p w:rsidR="007D217B" w:rsidRDefault="007D217B" w:rsidP="009079C8">
            <w:r>
              <w:t>u</w:t>
            </w:r>
          </w:p>
        </w:tc>
        <w:tc>
          <w:tcPr>
            <w:tcW w:w="1152" w:type="dxa"/>
          </w:tcPr>
          <w:p w:rsidR="007D217B" w:rsidRDefault="007D217B" w:rsidP="009079C8">
            <w:r>
              <w:t>s</w:t>
            </w:r>
          </w:p>
        </w:tc>
      </w:tr>
      <w:tr w:rsidR="007D217B" w:rsidTr="009079C8">
        <w:tc>
          <w:tcPr>
            <w:tcW w:w="1151" w:type="dxa"/>
          </w:tcPr>
          <w:p w:rsidR="007D217B" w:rsidRDefault="007D217B" w:rsidP="009079C8">
            <w:r>
              <w:t>p</w:t>
            </w:r>
          </w:p>
        </w:tc>
        <w:tc>
          <w:tcPr>
            <w:tcW w:w="1151" w:type="dxa"/>
          </w:tcPr>
          <w:p w:rsidR="007D217B" w:rsidRDefault="007D217B" w:rsidP="009079C8">
            <w:r>
              <w:t>a</w:t>
            </w:r>
          </w:p>
        </w:tc>
        <w:tc>
          <w:tcPr>
            <w:tcW w:w="1151" w:type="dxa"/>
          </w:tcPr>
          <w:p w:rsidR="007D217B" w:rsidRDefault="007D217B" w:rsidP="009079C8">
            <w:r>
              <w:t>l</w:t>
            </w:r>
          </w:p>
        </w:tc>
        <w:tc>
          <w:tcPr>
            <w:tcW w:w="1151" w:type="dxa"/>
          </w:tcPr>
          <w:p w:rsidR="007D217B" w:rsidRDefault="007D217B" w:rsidP="009079C8">
            <w:r>
              <w:t>e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c</w:t>
            </w:r>
          </w:p>
        </w:tc>
        <w:tc>
          <w:tcPr>
            <w:tcW w:w="3456" w:type="dxa"/>
            <w:gridSpan w:val="3"/>
            <w:tcBorders>
              <w:right w:val="nil"/>
            </w:tcBorders>
          </w:tcPr>
          <w:p w:rsidR="007D217B" w:rsidRDefault="007D217B" w:rsidP="009079C8"/>
        </w:tc>
      </w:tr>
      <w:tr w:rsidR="007D217B" w:rsidTr="009079C8">
        <w:tc>
          <w:tcPr>
            <w:tcW w:w="2302" w:type="dxa"/>
            <w:gridSpan w:val="2"/>
            <w:tcBorders>
              <w:left w:val="nil"/>
              <w:bottom w:val="nil"/>
            </w:tcBorders>
          </w:tcPr>
          <w:p w:rsidR="007D217B" w:rsidRDefault="007D217B" w:rsidP="009079C8"/>
        </w:tc>
        <w:tc>
          <w:tcPr>
            <w:tcW w:w="1151" w:type="dxa"/>
          </w:tcPr>
          <w:p w:rsidR="007D217B" w:rsidRDefault="007D217B" w:rsidP="009079C8">
            <w:r>
              <w:t>ú</w:t>
            </w:r>
          </w:p>
        </w:tc>
        <w:tc>
          <w:tcPr>
            <w:tcW w:w="1151" w:type="dxa"/>
          </w:tcPr>
          <w:p w:rsidR="007D217B" w:rsidRDefault="007D217B" w:rsidP="009079C8">
            <w:r>
              <w:t>s</w:t>
            </w:r>
          </w:p>
        </w:tc>
        <w:tc>
          <w:tcPr>
            <w:tcW w:w="1152" w:type="dxa"/>
            <w:shd w:val="clear" w:color="auto" w:fill="404040" w:themeFill="text1" w:themeFillTint="BF"/>
          </w:tcPr>
          <w:p w:rsidR="007D217B" w:rsidRDefault="007D217B" w:rsidP="009079C8">
            <w:r>
              <w:t>e</w:t>
            </w:r>
          </w:p>
        </w:tc>
        <w:tc>
          <w:tcPr>
            <w:tcW w:w="1152" w:type="dxa"/>
          </w:tcPr>
          <w:p w:rsidR="007D217B" w:rsidRDefault="007D217B" w:rsidP="009079C8">
            <w:r>
              <w:t>č</w:t>
            </w:r>
          </w:p>
        </w:tc>
        <w:tc>
          <w:tcPr>
            <w:tcW w:w="1152" w:type="dxa"/>
          </w:tcPr>
          <w:p w:rsidR="007D217B" w:rsidRDefault="007D217B" w:rsidP="009079C8">
            <w:r>
              <w:t>k</w:t>
            </w:r>
          </w:p>
        </w:tc>
        <w:tc>
          <w:tcPr>
            <w:tcW w:w="1152" w:type="dxa"/>
          </w:tcPr>
          <w:p w:rsidR="007D217B" w:rsidRDefault="007D217B" w:rsidP="009079C8">
            <w:r>
              <w:t>a</w:t>
            </w:r>
            <w:bookmarkStart w:id="0" w:name="_GoBack"/>
            <w:bookmarkEnd w:id="0"/>
          </w:p>
        </w:tc>
      </w:tr>
    </w:tbl>
    <w:p w:rsidR="007D217B" w:rsidRDefault="007D217B" w:rsidP="007D217B"/>
    <w:p w:rsidR="007D217B" w:rsidRDefault="007D217B" w:rsidP="007D217B"/>
    <w:p w:rsidR="007D217B" w:rsidRDefault="007D217B" w:rsidP="007D217B"/>
    <w:p w:rsidR="007D217B" w:rsidRDefault="007D217B" w:rsidP="007D217B">
      <w:r>
        <w:t>Na jakou otázku je v tajence odpověď?</w:t>
      </w:r>
    </w:p>
    <w:p w:rsidR="007D217B" w:rsidRDefault="007D217B" w:rsidP="007D217B">
      <w:pPr>
        <w:rPr>
          <w:sz w:val="24"/>
          <w:szCs w:val="24"/>
        </w:rPr>
      </w:pPr>
      <w:r w:rsidRPr="007D217B">
        <w:rPr>
          <w:sz w:val="24"/>
          <w:szCs w:val="24"/>
        </w:rPr>
        <w:t xml:space="preserve">Např.: Co </w:t>
      </w:r>
      <w:r>
        <w:rPr>
          <w:sz w:val="24"/>
          <w:szCs w:val="24"/>
        </w:rPr>
        <w:t>získáme, rozdělíme-li přímý úhel?</w:t>
      </w:r>
    </w:p>
    <w:p w:rsidR="006C6D07" w:rsidRPr="00CF736C" w:rsidRDefault="007D217B" w:rsidP="007D217B">
      <w:r>
        <w:rPr>
          <w:sz w:val="24"/>
          <w:szCs w:val="24"/>
        </w:rPr>
        <w:tab/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45521425"/>
    <w:multiLevelType w:val="hybridMultilevel"/>
    <w:tmpl w:val="F9D4E4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0F01EF"/>
    <w:rsid w:val="0022132B"/>
    <w:rsid w:val="002C0F1F"/>
    <w:rsid w:val="00316047"/>
    <w:rsid w:val="003603BD"/>
    <w:rsid w:val="00432905"/>
    <w:rsid w:val="00530629"/>
    <w:rsid w:val="0057183E"/>
    <w:rsid w:val="005E1E70"/>
    <w:rsid w:val="00637E59"/>
    <w:rsid w:val="00667E23"/>
    <w:rsid w:val="006C6D07"/>
    <w:rsid w:val="007676E0"/>
    <w:rsid w:val="007D217B"/>
    <w:rsid w:val="007E4EC4"/>
    <w:rsid w:val="00835638"/>
    <w:rsid w:val="008375FE"/>
    <w:rsid w:val="0089799D"/>
    <w:rsid w:val="00901086"/>
    <w:rsid w:val="00A23FDC"/>
    <w:rsid w:val="00AB1622"/>
    <w:rsid w:val="00AF752F"/>
    <w:rsid w:val="00B55F67"/>
    <w:rsid w:val="00B64068"/>
    <w:rsid w:val="00CF736C"/>
    <w:rsid w:val="00DE1087"/>
    <w:rsid w:val="00E12473"/>
    <w:rsid w:val="00E22707"/>
    <w:rsid w:val="00E32E50"/>
    <w:rsid w:val="00E55862"/>
    <w:rsid w:val="00E9652B"/>
    <w:rsid w:val="00E97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55F6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D21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1</TotalTime>
  <Pages>3</Pages>
  <Words>71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2012-07-23T09:15:00Z</dcterms:created>
  <dcterms:modified xsi:type="dcterms:W3CDTF">2012-07-23T09:15:00Z</dcterms:modified>
</cp:coreProperties>
</file>