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D034D6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Nejmenší společný násobek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447846" w:rsidRDefault="00637E59" w:rsidP="00637E59">
                  <w:pPr>
                    <w:numPr>
                      <w:ilvl w:val="0"/>
                      <w:numId w:val="1"/>
                    </w:num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Samostatné procvičování s automatickou kontrolou správnosti výsledku.</w:t>
                  </w:r>
                  <w:r w:rsidR="00447846" w:rsidRPr="00447846">
                    <w:rPr>
                      <w:rFonts w:ascii="Arial" w:hAnsi="Arial" w:cs="Arial"/>
                    </w:rPr>
                    <w:t xml:space="preserve"> </w:t>
                  </w:r>
                  <w:r w:rsidR="00447846" w:rsidRPr="00447846">
                    <w:rPr>
                      <w:rFonts w:ascii="Arial" w:hAnsi="Arial" w:cs="Arial"/>
                      <w:sz w:val="24"/>
                      <w:szCs w:val="24"/>
                    </w:rPr>
                    <w:t xml:space="preserve">Zadaná čísla lze libovolně měnit. </w:t>
                  </w: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447846">
      <w:r>
        <w:br w:type="page"/>
      </w:r>
      <w:r w:rsidR="00447846">
        <w:rPr>
          <w:sz w:val="24"/>
          <w:szCs w:val="24"/>
        </w:rPr>
        <w:object w:dxaOrig="9299" w:dyaOrig="13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3pt;height:673.15pt" o:ole="">
            <v:imagedata r:id="rId6" o:title=""/>
          </v:shape>
          <o:OLEObject Type="Embed" ProgID="Excel.Sheet.12" ShapeID="_x0000_i1025" DrawAspect="Content" ObjectID="_1404651728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22132B"/>
    <w:rsid w:val="002C0F1F"/>
    <w:rsid w:val="00316047"/>
    <w:rsid w:val="00396579"/>
    <w:rsid w:val="00432905"/>
    <w:rsid w:val="00447846"/>
    <w:rsid w:val="00530629"/>
    <w:rsid w:val="0057183E"/>
    <w:rsid w:val="005E1E70"/>
    <w:rsid w:val="00637E59"/>
    <w:rsid w:val="00667E23"/>
    <w:rsid w:val="006C6D07"/>
    <w:rsid w:val="007676E0"/>
    <w:rsid w:val="007E4EC4"/>
    <w:rsid w:val="00835638"/>
    <w:rsid w:val="008375FE"/>
    <w:rsid w:val="0089799D"/>
    <w:rsid w:val="00901086"/>
    <w:rsid w:val="00A23FDC"/>
    <w:rsid w:val="00AB1622"/>
    <w:rsid w:val="00AF752F"/>
    <w:rsid w:val="00B55F67"/>
    <w:rsid w:val="00B64068"/>
    <w:rsid w:val="00CF736C"/>
    <w:rsid w:val="00D034D6"/>
    <w:rsid w:val="00DE1087"/>
    <w:rsid w:val="00E22707"/>
    <w:rsid w:val="00E32E50"/>
    <w:rsid w:val="00E55862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11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2012-07-24T14:16:00Z</dcterms:created>
  <dcterms:modified xsi:type="dcterms:W3CDTF">2012-07-24T14:16:00Z</dcterms:modified>
</cp:coreProperties>
</file>