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7E51C5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Nej</w:t>
                  </w:r>
                  <w:r w:rsidR="009E13A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větší</w:t>
                  </w:r>
                  <w:r w:rsid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společný </w:t>
                  </w:r>
                  <w:r w:rsidR="009E13A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dělitel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447846" w:rsidRDefault="00637E59" w:rsidP="00637E59">
                  <w:pPr>
                    <w:numPr>
                      <w:ilvl w:val="0"/>
                      <w:numId w:val="1"/>
                    </w:num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47846"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Samostatné procvičování s automatickou kontrolou správnosti výsledku.</w:t>
                  </w:r>
                  <w:r w:rsidR="00447846" w:rsidRPr="00447846">
                    <w:rPr>
                      <w:rFonts w:ascii="Arial" w:hAnsi="Arial" w:cs="Arial"/>
                    </w:rPr>
                    <w:t xml:space="preserve"> </w:t>
                  </w:r>
                  <w:r w:rsidR="00447846" w:rsidRPr="00447846">
                    <w:rPr>
                      <w:rFonts w:ascii="Arial" w:hAnsi="Arial" w:cs="Arial"/>
                      <w:sz w:val="24"/>
                      <w:szCs w:val="24"/>
                    </w:rPr>
                    <w:t xml:space="preserve">Zadaná čísla lze libovolně měnit. </w:t>
                  </w: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447846">
      <w:r>
        <w:br w:type="page"/>
      </w:r>
      <w:r w:rsidR="009E13A6">
        <w:object w:dxaOrig="10329" w:dyaOrig="142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35pt;height:686.7pt" o:ole="">
            <v:imagedata r:id="rId6" o:title=""/>
          </v:shape>
          <o:OLEObject Type="Embed" ProgID="Excel.Sheet.12" ShapeID="_x0000_i1025" DrawAspect="Content" ObjectID="_1404714496" r:id="rId7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22132B"/>
    <w:rsid w:val="002C0F1F"/>
    <w:rsid w:val="00316047"/>
    <w:rsid w:val="00396579"/>
    <w:rsid w:val="00432905"/>
    <w:rsid w:val="00436F43"/>
    <w:rsid w:val="00447846"/>
    <w:rsid w:val="00475FA5"/>
    <w:rsid w:val="00530629"/>
    <w:rsid w:val="0057183E"/>
    <w:rsid w:val="005E1E70"/>
    <w:rsid w:val="00637E59"/>
    <w:rsid w:val="00667E23"/>
    <w:rsid w:val="006C6D07"/>
    <w:rsid w:val="007676E0"/>
    <w:rsid w:val="007E4EC4"/>
    <w:rsid w:val="007E51C5"/>
    <w:rsid w:val="00835638"/>
    <w:rsid w:val="008375FE"/>
    <w:rsid w:val="0089799D"/>
    <w:rsid w:val="00901086"/>
    <w:rsid w:val="009E13A6"/>
    <w:rsid w:val="00A23FDC"/>
    <w:rsid w:val="00AB1622"/>
    <w:rsid w:val="00AF752F"/>
    <w:rsid w:val="00B55F67"/>
    <w:rsid w:val="00B64068"/>
    <w:rsid w:val="00CF736C"/>
    <w:rsid w:val="00D034D6"/>
    <w:rsid w:val="00DE1087"/>
    <w:rsid w:val="00E22707"/>
    <w:rsid w:val="00E32E50"/>
    <w:rsid w:val="00E55862"/>
    <w:rsid w:val="00E9652B"/>
    <w:rsid w:val="00E97345"/>
    <w:rsid w:val="00F31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2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2012-07-25T07:42:00Z</dcterms:created>
  <dcterms:modified xsi:type="dcterms:W3CDTF">2012-07-25T07:42:00Z</dcterms:modified>
</cp:coreProperties>
</file>