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7E51C5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E97FB4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rozklad na prvočinitele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447846" w:rsidRDefault="00637E59" w:rsidP="00637E59">
                  <w:pPr>
                    <w:numPr>
                      <w:ilvl w:val="0"/>
                      <w:numId w:val="1"/>
                    </w:num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B55F67" w:rsidRP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447846" w:rsidRP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Samostatné procvičování s automatickou kontrolou správnosti výsledku.</w:t>
                  </w:r>
                  <w:r w:rsidR="00447846" w:rsidRPr="00447846">
                    <w:rPr>
                      <w:rFonts w:ascii="Arial" w:hAnsi="Arial" w:cs="Arial"/>
                    </w:rPr>
                    <w:t xml:space="preserve"> </w:t>
                  </w:r>
                  <w:r w:rsidR="00447846" w:rsidRPr="00447846">
                    <w:rPr>
                      <w:rFonts w:ascii="Arial" w:hAnsi="Arial" w:cs="Arial"/>
                      <w:sz w:val="24"/>
                      <w:szCs w:val="24"/>
                    </w:rPr>
                    <w:t xml:space="preserve">Zadaná čísla lze libovolně měnit. </w:t>
                  </w: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6C6D07" w:rsidRPr="00CF736C" w:rsidRDefault="0089799D" w:rsidP="00447846">
      <w:r>
        <w:br w:type="page"/>
      </w:r>
      <w:r w:rsidR="00E97FB4">
        <w:object w:dxaOrig="9810" w:dyaOrig="139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9pt;height:672.45pt" o:ole="">
            <v:imagedata r:id="rId6" o:title=""/>
          </v:shape>
          <o:OLEObject Type="Embed" ProgID="Excel.Sheet.12" ShapeID="_x0000_i1025" DrawAspect="Content" ObjectID="_1404727836" r:id="rId7"/>
        </w:object>
      </w:r>
    </w:p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32097"/>
    <w:rsid w:val="000F01EF"/>
    <w:rsid w:val="0022132B"/>
    <w:rsid w:val="002C0F1F"/>
    <w:rsid w:val="00316047"/>
    <w:rsid w:val="00396579"/>
    <w:rsid w:val="00432905"/>
    <w:rsid w:val="00436F43"/>
    <w:rsid w:val="00447846"/>
    <w:rsid w:val="00475FA5"/>
    <w:rsid w:val="00530629"/>
    <w:rsid w:val="0057183E"/>
    <w:rsid w:val="005E1E70"/>
    <w:rsid w:val="00637E59"/>
    <w:rsid w:val="00667E23"/>
    <w:rsid w:val="006C6D07"/>
    <w:rsid w:val="007102AE"/>
    <w:rsid w:val="007676E0"/>
    <w:rsid w:val="007E4EC4"/>
    <w:rsid w:val="007E51C5"/>
    <w:rsid w:val="00835638"/>
    <w:rsid w:val="008375FE"/>
    <w:rsid w:val="0089799D"/>
    <w:rsid w:val="00901086"/>
    <w:rsid w:val="009E13A6"/>
    <w:rsid w:val="00A23FDC"/>
    <w:rsid w:val="00AB1622"/>
    <w:rsid w:val="00AF752F"/>
    <w:rsid w:val="00B55F67"/>
    <w:rsid w:val="00B64068"/>
    <w:rsid w:val="00CF736C"/>
    <w:rsid w:val="00D034D6"/>
    <w:rsid w:val="00DE1087"/>
    <w:rsid w:val="00E22707"/>
    <w:rsid w:val="00E32E50"/>
    <w:rsid w:val="00E55862"/>
    <w:rsid w:val="00E9652B"/>
    <w:rsid w:val="00E97345"/>
    <w:rsid w:val="00E9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5F6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222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2012-07-25T11:24:00Z</dcterms:created>
  <dcterms:modified xsi:type="dcterms:W3CDTF">2012-07-25T11:24:00Z</dcterms:modified>
</cp:coreProperties>
</file>