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F4720E" w:rsidTr="00F4720E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F4720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F4720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F4720E" w:rsidTr="00F4720E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8F08B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F4720E" w:rsidTr="00F4720E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Pr="008F08B6" w:rsidRDefault="0097120F" w:rsidP="008F08B6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VY_52_INOVACE_2204_S.el.odporů</w:t>
            </w:r>
          </w:p>
        </w:tc>
      </w:tr>
      <w:tr w:rsidR="00F4720E" w:rsidTr="00F4720E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E12AD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8F08B6">
              <w:rPr>
                <w:rFonts w:cstheme="minorHAnsi"/>
                <w:sz w:val="36"/>
                <w:szCs w:val="36"/>
              </w:rPr>
              <w:t>Sestavení elektrických obvodů</w:t>
            </w:r>
          </w:p>
        </w:tc>
      </w:tr>
      <w:tr w:rsidR="00F4720E" w:rsidTr="00F4720E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F4720E" w:rsidTr="00F4720E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8F08B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F4720E" w:rsidTr="00F4720E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4773ED">
              <w:rPr>
                <w:rFonts w:cstheme="minorHAnsi"/>
              </w:rPr>
              <w:t>Sestavení elektrických obvodů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4773ED" w:rsidRDefault="004773ED" w:rsidP="004773E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F4720E" w:rsidRDefault="004773ED" w:rsidP="004773E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F4720E" w:rsidTr="00F4720E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8F08B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23. 4. 2012</w:t>
            </w:r>
          </w:p>
        </w:tc>
      </w:tr>
      <w:tr w:rsidR="00F4720E" w:rsidTr="00F4720E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20E" w:rsidRDefault="00F4720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20E" w:rsidRDefault="008F08B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13. 6. 2012</w:t>
            </w:r>
          </w:p>
        </w:tc>
      </w:tr>
    </w:tbl>
    <w:p w:rsidR="00F4720E" w:rsidRDefault="00F4720E" w:rsidP="00F4720E">
      <w:pPr>
        <w:rPr>
          <w:rFonts w:ascii="Calibri" w:hAnsi="Calibri" w:cs="Calibri"/>
        </w:rPr>
      </w:pPr>
    </w:p>
    <w:p w:rsidR="00F4720E" w:rsidRDefault="00F4720E" w:rsidP="00F4720E"/>
    <w:p w:rsidR="00F4720E" w:rsidRDefault="00F4720E" w:rsidP="00F4720E"/>
    <w:p w:rsidR="00F4720E" w:rsidRDefault="00F4720E" w:rsidP="00F4720E">
      <w:pPr>
        <w:tabs>
          <w:tab w:val="left" w:pos="2040"/>
        </w:tabs>
      </w:pPr>
      <w:r>
        <w:tab/>
      </w:r>
    </w:p>
    <w:p w:rsidR="00F4720E" w:rsidRDefault="00F4720E" w:rsidP="00F4720E"/>
    <w:p w:rsidR="00F4720E" w:rsidRDefault="00F4720E" w:rsidP="00F4720E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C01EC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283694">
        <w:rPr>
          <w:rFonts w:ascii="Times New Roman" w:hAnsi="Times New Roman" w:cs="Times New Roman"/>
          <w:b/>
          <w:sz w:val="32"/>
          <w:szCs w:val="32"/>
        </w:rPr>
        <w:t xml:space="preserve"> Sestavení elektrických obvodů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3F1D31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861B1F" w:rsidRPr="004901CB">
        <w:rPr>
          <w:rFonts w:ascii="Times New Roman" w:hAnsi="Times New Roman" w:cs="Times New Roman"/>
          <w:sz w:val="32"/>
          <w:szCs w:val="32"/>
        </w:rPr>
        <w:t>:</w:t>
      </w:r>
      <w:r w:rsidR="00405C71" w:rsidRPr="004901CB">
        <w:rPr>
          <w:rFonts w:ascii="Times New Roman" w:hAnsi="Times New Roman" w:cs="Times New Roman"/>
          <w:sz w:val="32"/>
          <w:szCs w:val="32"/>
        </w:rPr>
        <w:t xml:space="preserve"> </w:t>
      </w:r>
      <w:r w:rsidR="004901CB">
        <w:rPr>
          <w:rFonts w:ascii="Times New Roman" w:hAnsi="Times New Roman" w:cs="Times New Roman"/>
          <w:sz w:val="32"/>
          <w:szCs w:val="32"/>
        </w:rPr>
        <w:t xml:space="preserve"> </w:t>
      </w:r>
      <w:r w:rsidR="004901CB" w:rsidRPr="004901CB">
        <w:rPr>
          <w:rFonts w:ascii="Times New Roman" w:hAnsi="Times New Roman" w:cs="Times New Roman"/>
          <w:sz w:val="32"/>
          <w:szCs w:val="32"/>
        </w:rPr>
        <w:t>zdroj</w:t>
      </w:r>
      <w:r w:rsidR="004901CB">
        <w:rPr>
          <w:rFonts w:ascii="Times New Roman" w:hAnsi="Times New Roman" w:cs="Times New Roman"/>
          <w:sz w:val="32"/>
          <w:szCs w:val="32"/>
        </w:rPr>
        <w:t xml:space="preserve"> el. </w:t>
      </w:r>
      <w:proofErr w:type="gramStart"/>
      <w:r w:rsidR="004901CB">
        <w:rPr>
          <w:rFonts w:ascii="Times New Roman" w:hAnsi="Times New Roman" w:cs="Times New Roman"/>
          <w:sz w:val="32"/>
          <w:szCs w:val="32"/>
        </w:rPr>
        <w:t>proudu</w:t>
      </w:r>
      <w:proofErr w:type="gramEnd"/>
      <w:r w:rsidR="004901CB">
        <w:rPr>
          <w:rFonts w:ascii="Times New Roman" w:hAnsi="Times New Roman" w:cs="Times New Roman"/>
          <w:sz w:val="32"/>
          <w:szCs w:val="32"/>
        </w:rPr>
        <w:t>, vodiče, spínač, žárovky</w:t>
      </w:r>
    </w:p>
    <w:p w:rsidR="004901CB" w:rsidRDefault="009B5BFD" w:rsidP="004901CB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4901CB">
        <w:rPr>
          <w:rFonts w:ascii="Times New Roman" w:hAnsi="Times New Roman" w:cs="Times New Roman"/>
          <w:sz w:val="32"/>
          <w:szCs w:val="32"/>
        </w:rPr>
        <w:t xml:space="preserve"> Zopakuj</w:t>
      </w:r>
      <w:proofErr w:type="gramEnd"/>
      <w:r w:rsidR="004901CB">
        <w:rPr>
          <w:rFonts w:ascii="Times New Roman" w:hAnsi="Times New Roman" w:cs="Times New Roman"/>
          <w:sz w:val="32"/>
          <w:szCs w:val="32"/>
        </w:rPr>
        <w:t xml:space="preserve"> si příklady elektrických zdrojů a spotřebičů, zásady </w:t>
      </w:r>
    </w:p>
    <w:p w:rsidR="004F0C46" w:rsidRPr="003F1D31" w:rsidRDefault="004901CB" w:rsidP="004901C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vedení el. </w:t>
      </w:r>
      <w:proofErr w:type="gramStart"/>
      <w:r>
        <w:rPr>
          <w:rFonts w:ascii="Times New Roman" w:hAnsi="Times New Roman" w:cs="Times New Roman"/>
          <w:sz w:val="32"/>
          <w:szCs w:val="32"/>
        </w:rPr>
        <w:t>proudu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v obvodu.</w:t>
      </w:r>
    </w:p>
    <w:p w:rsidR="00861B1F" w:rsidRPr="003F1D31" w:rsidRDefault="00861B1F" w:rsidP="004901C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4901CB" w:rsidRDefault="00A3269D" w:rsidP="004901C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981589</wp:posOffset>
            </wp:positionH>
            <wp:positionV relativeFrom="paragraph">
              <wp:posOffset>249555</wp:posOffset>
            </wp:positionV>
            <wp:extent cx="3019425" cy="2133600"/>
            <wp:effectExtent l="19050" t="0" r="9525" b="0"/>
            <wp:wrapNone/>
            <wp:docPr id="3" name="obrázek 2" descr="E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01CB">
        <w:rPr>
          <w:rFonts w:ascii="Times New Roman" w:hAnsi="Times New Roman" w:cs="Times New Roman"/>
          <w:sz w:val="32"/>
          <w:szCs w:val="32"/>
        </w:rPr>
        <w:t>Sestav jednoduchý nerozvětvený elektrický obvod podle obrázku č. 1</w:t>
      </w:r>
      <w:r w:rsidR="0025665F">
        <w:rPr>
          <w:rFonts w:ascii="Times New Roman" w:hAnsi="Times New Roman" w:cs="Times New Roman"/>
          <w:sz w:val="32"/>
          <w:szCs w:val="32"/>
        </w:rPr>
        <w:t>.</w:t>
      </w:r>
    </w:p>
    <w:p w:rsidR="004901CB" w:rsidRDefault="004901CB" w:rsidP="004901CB">
      <w:pPr>
        <w:rPr>
          <w:rFonts w:ascii="Times New Roman" w:hAnsi="Times New Roman" w:cs="Times New Roman"/>
          <w:sz w:val="32"/>
          <w:szCs w:val="32"/>
        </w:rPr>
      </w:pPr>
    </w:p>
    <w:p w:rsidR="004901CB" w:rsidRDefault="004901CB" w:rsidP="004901CB">
      <w:pPr>
        <w:rPr>
          <w:rFonts w:ascii="Times New Roman" w:hAnsi="Times New Roman" w:cs="Times New Roman"/>
          <w:sz w:val="32"/>
          <w:szCs w:val="32"/>
        </w:rPr>
      </w:pPr>
    </w:p>
    <w:p w:rsidR="004901CB" w:rsidRDefault="004901CB" w:rsidP="004901CB">
      <w:pPr>
        <w:rPr>
          <w:rFonts w:ascii="Times New Roman" w:hAnsi="Times New Roman" w:cs="Times New Roman"/>
          <w:sz w:val="32"/>
          <w:szCs w:val="32"/>
        </w:rPr>
      </w:pPr>
    </w:p>
    <w:p w:rsidR="004901CB" w:rsidRDefault="004901CB" w:rsidP="004901CB">
      <w:pPr>
        <w:rPr>
          <w:rFonts w:ascii="Times New Roman" w:hAnsi="Times New Roman" w:cs="Times New Roman"/>
          <w:sz w:val="32"/>
          <w:szCs w:val="32"/>
        </w:rPr>
      </w:pPr>
    </w:p>
    <w:p w:rsidR="004901CB" w:rsidRDefault="004901CB" w:rsidP="004901CB">
      <w:pPr>
        <w:rPr>
          <w:rFonts w:ascii="Times New Roman" w:hAnsi="Times New Roman" w:cs="Times New Roman"/>
          <w:sz w:val="32"/>
          <w:szCs w:val="32"/>
        </w:rPr>
      </w:pPr>
    </w:p>
    <w:p w:rsidR="004901CB" w:rsidRDefault="004901CB" w:rsidP="004901C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Sepnutím a rozepnutím spínače rozsviť a zhasni žárovku.</w:t>
      </w:r>
      <w:r w:rsidR="00C6642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901CB" w:rsidRDefault="004901CB" w:rsidP="004901C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Sepni spínač – rozsviť žárovku. Nyní se rozpojením vodiče na libovolném místě přesvě</w:t>
      </w:r>
      <w:r w:rsidR="0049314D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č, že</w:t>
      </w:r>
      <w:r w:rsidR="0049314D">
        <w:rPr>
          <w:rFonts w:ascii="Times New Roman" w:hAnsi="Times New Roman" w:cs="Times New Roman"/>
          <w:sz w:val="32"/>
          <w:szCs w:val="32"/>
        </w:rPr>
        <w:t xml:space="preserve"> žárovka zhasne – elektrický proud obvodem neprochází.</w:t>
      </w:r>
    </w:p>
    <w:p w:rsidR="0049314D" w:rsidRDefault="00A3269D" w:rsidP="0049314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250825</wp:posOffset>
            </wp:positionV>
            <wp:extent cx="2743200" cy="2114550"/>
            <wp:effectExtent l="19050" t="0" r="0" b="0"/>
            <wp:wrapNone/>
            <wp:docPr id="4" name="obrázek 3" descr="E:\615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615 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14D">
        <w:rPr>
          <w:rFonts w:ascii="Times New Roman" w:hAnsi="Times New Roman" w:cs="Times New Roman"/>
          <w:sz w:val="32"/>
          <w:szCs w:val="32"/>
        </w:rPr>
        <w:t>Sestav rozvětvený elektrický obvod podle obrázku č. 2.</w:t>
      </w:r>
    </w:p>
    <w:p w:rsidR="0049314D" w:rsidRDefault="0049314D" w:rsidP="0049314D">
      <w:pPr>
        <w:rPr>
          <w:rFonts w:ascii="Times New Roman" w:hAnsi="Times New Roman" w:cs="Times New Roman"/>
          <w:sz w:val="32"/>
          <w:szCs w:val="32"/>
        </w:rPr>
      </w:pPr>
    </w:p>
    <w:p w:rsidR="0049314D" w:rsidRDefault="0049314D" w:rsidP="0049314D">
      <w:pPr>
        <w:rPr>
          <w:rFonts w:ascii="Times New Roman" w:hAnsi="Times New Roman" w:cs="Times New Roman"/>
          <w:sz w:val="32"/>
          <w:szCs w:val="32"/>
        </w:rPr>
      </w:pPr>
    </w:p>
    <w:p w:rsidR="0049314D" w:rsidRDefault="0049314D" w:rsidP="0049314D">
      <w:pPr>
        <w:rPr>
          <w:rFonts w:ascii="Times New Roman" w:hAnsi="Times New Roman" w:cs="Times New Roman"/>
          <w:sz w:val="32"/>
          <w:szCs w:val="32"/>
        </w:rPr>
      </w:pPr>
    </w:p>
    <w:p w:rsidR="0049314D" w:rsidRDefault="0049314D" w:rsidP="0049314D">
      <w:pPr>
        <w:rPr>
          <w:rFonts w:ascii="Times New Roman" w:hAnsi="Times New Roman" w:cs="Times New Roman"/>
          <w:sz w:val="32"/>
          <w:szCs w:val="32"/>
        </w:rPr>
      </w:pPr>
    </w:p>
    <w:p w:rsidR="0049314D" w:rsidRDefault="0049314D" w:rsidP="0049314D">
      <w:pPr>
        <w:rPr>
          <w:rFonts w:ascii="Times New Roman" w:hAnsi="Times New Roman" w:cs="Times New Roman"/>
          <w:sz w:val="32"/>
          <w:szCs w:val="32"/>
        </w:rPr>
      </w:pPr>
    </w:p>
    <w:p w:rsidR="0049314D" w:rsidRDefault="0049314D" w:rsidP="0049314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Sepnutím spínače se přesvědč, že svítí obě žárovky v obou větvích obvodu.</w:t>
      </w:r>
    </w:p>
    <w:p w:rsidR="00B020E9" w:rsidRPr="009A20C2" w:rsidRDefault="0049314D" w:rsidP="00B020E9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vyšroubuj žárovku v jedné větvi obvodu a sleduj</w:t>
      </w:r>
      <w:r w:rsidR="005600BD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co se stane s druhou žárovkou v druhé větvi elektrického obvodu.</w:t>
      </w:r>
    </w:p>
    <w:p w:rsidR="00B020E9" w:rsidRDefault="00B020E9" w:rsidP="00B020E9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Pomocí vodiče propoj,</w:t>
      </w:r>
      <w:r w:rsidR="005600B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na krátkou dobu, elektrický obvod před a za </w:t>
      </w:r>
      <w:r w:rsidR="009A20C2">
        <w:rPr>
          <w:rFonts w:ascii="Times New Roman" w:hAnsi="Times New Roman" w:cs="Times New Roman"/>
          <w:sz w:val="32"/>
          <w:szCs w:val="32"/>
        </w:rPr>
        <w:t>žárovkou podle obrázku č. 3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020E9" w:rsidRDefault="00A3269D" w:rsidP="00B020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1171574</wp:posOffset>
            </wp:positionH>
            <wp:positionV relativeFrom="paragraph">
              <wp:posOffset>31115</wp:posOffset>
            </wp:positionV>
            <wp:extent cx="2333625" cy="2989957"/>
            <wp:effectExtent l="19050" t="0" r="9525" b="0"/>
            <wp:wrapNone/>
            <wp:docPr id="2" name="obrázek 1" descr="E:\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6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8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0E9" w:rsidRDefault="00B020E9" w:rsidP="00B020E9">
      <w:pPr>
        <w:rPr>
          <w:rFonts w:ascii="Times New Roman" w:hAnsi="Times New Roman" w:cs="Times New Roman"/>
          <w:sz w:val="32"/>
          <w:szCs w:val="32"/>
        </w:rPr>
      </w:pPr>
    </w:p>
    <w:p w:rsidR="00B020E9" w:rsidRDefault="00B020E9" w:rsidP="00B020E9">
      <w:pPr>
        <w:rPr>
          <w:rFonts w:ascii="Times New Roman" w:hAnsi="Times New Roman" w:cs="Times New Roman"/>
          <w:sz w:val="32"/>
          <w:szCs w:val="32"/>
        </w:rPr>
      </w:pPr>
    </w:p>
    <w:p w:rsidR="00B020E9" w:rsidRDefault="00B020E9" w:rsidP="00B020E9">
      <w:pPr>
        <w:rPr>
          <w:rFonts w:ascii="Times New Roman" w:hAnsi="Times New Roman" w:cs="Times New Roman"/>
          <w:sz w:val="32"/>
          <w:szCs w:val="32"/>
        </w:rPr>
      </w:pPr>
    </w:p>
    <w:p w:rsidR="00B020E9" w:rsidRDefault="00B020E9" w:rsidP="00B020E9">
      <w:pPr>
        <w:rPr>
          <w:rFonts w:ascii="Times New Roman" w:hAnsi="Times New Roman" w:cs="Times New Roman"/>
          <w:sz w:val="32"/>
          <w:szCs w:val="32"/>
        </w:rPr>
      </w:pPr>
    </w:p>
    <w:p w:rsidR="009A20C2" w:rsidRDefault="009A20C2" w:rsidP="00B020E9">
      <w:pPr>
        <w:rPr>
          <w:rFonts w:ascii="Times New Roman" w:hAnsi="Times New Roman" w:cs="Times New Roman"/>
          <w:sz w:val="32"/>
          <w:szCs w:val="32"/>
        </w:rPr>
      </w:pPr>
    </w:p>
    <w:p w:rsidR="009A20C2" w:rsidRDefault="009A20C2" w:rsidP="00B020E9">
      <w:pPr>
        <w:rPr>
          <w:rFonts w:ascii="Times New Roman" w:hAnsi="Times New Roman" w:cs="Times New Roman"/>
          <w:sz w:val="32"/>
          <w:szCs w:val="32"/>
        </w:rPr>
      </w:pPr>
    </w:p>
    <w:p w:rsidR="00A3269D" w:rsidRDefault="00A3269D" w:rsidP="00B020E9">
      <w:pPr>
        <w:rPr>
          <w:rFonts w:ascii="Times New Roman" w:hAnsi="Times New Roman" w:cs="Times New Roman"/>
          <w:sz w:val="32"/>
          <w:szCs w:val="32"/>
        </w:rPr>
      </w:pPr>
    </w:p>
    <w:p w:rsidR="00B020E9" w:rsidRPr="00A3269D" w:rsidRDefault="00B020E9" w:rsidP="00B020E9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Vysvětli</w:t>
      </w:r>
      <w:r w:rsidR="005600BD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k čemu došlo a v čem je velké nebezpečí tohoto stavu.</w:t>
      </w:r>
    </w:p>
    <w:p w:rsidR="00B020E9" w:rsidRPr="00B020E9" w:rsidRDefault="00B020E9" w:rsidP="00B020E9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Své poznatky zapiš do závěru.</w:t>
      </w: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6642E" w:rsidRDefault="00C6642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OBRÁZKY :</w:t>
      </w:r>
      <w:proofErr w:type="gramEnd"/>
    </w:p>
    <w:p w:rsidR="00C6642E" w:rsidRDefault="0025665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</w:t>
      </w:r>
      <w:r w:rsidR="00C6642E" w:rsidRPr="00C6642E">
        <w:rPr>
          <w:rFonts w:ascii="Times New Roman" w:hAnsi="Times New Roman" w:cs="Times New Roman"/>
          <w:b/>
          <w:sz w:val="32"/>
          <w:szCs w:val="32"/>
        </w:rPr>
        <w:t>br. č. 1</w:t>
      </w:r>
    </w:p>
    <w:p w:rsidR="00C6642E" w:rsidRPr="00C6642E" w:rsidRDefault="00C6642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5277526" cy="3948628"/>
            <wp:effectExtent l="19050" t="0" r="0" b="0"/>
            <wp:docPr id="5" name="obrázek 1" descr="C:\foto dumy\100OLYMP\P101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429" cy="395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2E" w:rsidRDefault="0025665F" w:rsidP="00C6642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</w:t>
      </w:r>
      <w:r w:rsidR="00C6642E" w:rsidRPr="00C6642E">
        <w:rPr>
          <w:rFonts w:ascii="Times New Roman" w:hAnsi="Times New Roman" w:cs="Times New Roman"/>
          <w:b/>
          <w:sz w:val="32"/>
          <w:szCs w:val="32"/>
        </w:rPr>
        <w:t>br.</w:t>
      </w:r>
      <w:r w:rsidR="00C6642E">
        <w:rPr>
          <w:rFonts w:ascii="Times New Roman" w:hAnsi="Times New Roman" w:cs="Times New Roman"/>
          <w:b/>
          <w:sz w:val="32"/>
          <w:szCs w:val="32"/>
        </w:rPr>
        <w:t xml:space="preserve"> č. 2</w:t>
      </w:r>
    </w:p>
    <w:p w:rsidR="00C6642E" w:rsidRDefault="00C6642E" w:rsidP="00C6642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5276850" cy="3948122"/>
            <wp:effectExtent l="19050" t="0" r="0" b="0"/>
            <wp:docPr id="6" name="obrázek 2" descr="C:\foto dumy\100OLYMP\P101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731" cy="394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2E" w:rsidRDefault="00C6642E" w:rsidP="00C6642E">
      <w:pPr>
        <w:rPr>
          <w:rFonts w:ascii="Times New Roman" w:hAnsi="Times New Roman" w:cs="Times New Roman"/>
          <w:b/>
          <w:sz w:val="32"/>
          <w:szCs w:val="32"/>
        </w:rPr>
      </w:pPr>
    </w:p>
    <w:p w:rsidR="00C6642E" w:rsidRDefault="0025665F" w:rsidP="00C6642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</w:t>
      </w:r>
      <w:r w:rsidR="00C6642E" w:rsidRPr="00C6642E">
        <w:rPr>
          <w:rFonts w:ascii="Times New Roman" w:hAnsi="Times New Roman" w:cs="Times New Roman"/>
          <w:b/>
          <w:sz w:val="32"/>
          <w:szCs w:val="32"/>
        </w:rPr>
        <w:t>br.</w:t>
      </w:r>
      <w:r w:rsidR="00C6642E">
        <w:rPr>
          <w:rFonts w:ascii="Times New Roman" w:hAnsi="Times New Roman" w:cs="Times New Roman"/>
          <w:b/>
          <w:sz w:val="32"/>
          <w:szCs w:val="32"/>
        </w:rPr>
        <w:t xml:space="preserve"> č. 3</w:t>
      </w:r>
    </w:p>
    <w:p w:rsidR="00C6642E" w:rsidRDefault="00C6642E" w:rsidP="00C6642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6219825" cy="4653653"/>
            <wp:effectExtent l="19050" t="0" r="0" b="0"/>
            <wp:docPr id="7" name="obrázek 3" descr="C:\foto dumy\100OLYMP\P101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323" cy="465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94927" w:rsidRDefault="00494927" w:rsidP="0049492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CITACE : </w:t>
      </w:r>
    </w:p>
    <w:p w:rsidR="00494927" w:rsidRDefault="00494927" w:rsidP="0049492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494927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>
    <w:nsid w:val="65390B9A"/>
    <w:multiLevelType w:val="hybridMultilevel"/>
    <w:tmpl w:val="E07CA6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8B27B5"/>
    <w:multiLevelType w:val="hybridMultilevel"/>
    <w:tmpl w:val="A0EC2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7"/>
  </w:num>
  <w:num w:numId="10">
    <w:abstractNumId w:val="20"/>
  </w:num>
  <w:num w:numId="11">
    <w:abstractNumId w:val="24"/>
  </w:num>
  <w:num w:numId="12">
    <w:abstractNumId w:val="16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2"/>
  </w:num>
  <w:num w:numId="18">
    <w:abstractNumId w:val="19"/>
  </w:num>
  <w:num w:numId="19">
    <w:abstractNumId w:val="22"/>
  </w:num>
  <w:num w:numId="20">
    <w:abstractNumId w:val="14"/>
  </w:num>
  <w:num w:numId="21">
    <w:abstractNumId w:val="15"/>
  </w:num>
  <w:num w:numId="22">
    <w:abstractNumId w:val="6"/>
  </w:num>
  <w:num w:numId="23">
    <w:abstractNumId w:val="11"/>
  </w:num>
  <w:num w:numId="24">
    <w:abstractNumId w:val="21"/>
  </w:num>
  <w:num w:numId="25">
    <w:abstractNumId w:val="10"/>
  </w:num>
  <w:num w:numId="26">
    <w:abstractNumId w:val="13"/>
  </w:num>
  <w:num w:numId="27">
    <w:abstractNumId w:val="1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106F35"/>
    <w:rsid w:val="00030F4A"/>
    <w:rsid w:val="00070B14"/>
    <w:rsid w:val="000B34E5"/>
    <w:rsid w:val="00106F35"/>
    <w:rsid w:val="001165CF"/>
    <w:rsid w:val="00123487"/>
    <w:rsid w:val="0025665F"/>
    <w:rsid w:val="0027723C"/>
    <w:rsid w:val="00283694"/>
    <w:rsid w:val="00375D7F"/>
    <w:rsid w:val="003F1D31"/>
    <w:rsid w:val="00405C71"/>
    <w:rsid w:val="004773ED"/>
    <w:rsid w:val="004823C5"/>
    <w:rsid w:val="00487716"/>
    <w:rsid w:val="004901CB"/>
    <w:rsid w:val="00492C90"/>
    <w:rsid w:val="0049314D"/>
    <w:rsid w:val="00494927"/>
    <w:rsid w:val="004F0C46"/>
    <w:rsid w:val="00521CCA"/>
    <w:rsid w:val="005600BD"/>
    <w:rsid w:val="00567C30"/>
    <w:rsid w:val="00581181"/>
    <w:rsid w:val="00656CB7"/>
    <w:rsid w:val="00671289"/>
    <w:rsid w:val="00852102"/>
    <w:rsid w:val="00861B1F"/>
    <w:rsid w:val="008E312A"/>
    <w:rsid w:val="008F08B6"/>
    <w:rsid w:val="00943C70"/>
    <w:rsid w:val="0097120F"/>
    <w:rsid w:val="009A20C2"/>
    <w:rsid w:val="009B5BFD"/>
    <w:rsid w:val="00A3269D"/>
    <w:rsid w:val="00A727DF"/>
    <w:rsid w:val="00AC2D2F"/>
    <w:rsid w:val="00AE2B2D"/>
    <w:rsid w:val="00AF440F"/>
    <w:rsid w:val="00B020E9"/>
    <w:rsid w:val="00B45DE3"/>
    <w:rsid w:val="00B73767"/>
    <w:rsid w:val="00BD595D"/>
    <w:rsid w:val="00C01EC4"/>
    <w:rsid w:val="00C42027"/>
    <w:rsid w:val="00C6642E"/>
    <w:rsid w:val="00CA0F1B"/>
    <w:rsid w:val="00DF40EF"/>
    <w:rsid w:val="00E12ADD"/>
    <w:rsid w:val="00E30AA0"/>
    <w:rsid w:val="00E8425C"/>
    <w:rsid w:val="00F33892"/>
    <w:rsid w:val="00F47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5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8B484-7839-4FF5-9C71-1E69A6D47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6.15</Template>
  <TotalTime>43</TotalTime>
  <Pages>1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26</cp:revision>
  <dcterms:created xsi:type="dcterms:W3CDTF">2012-06-12T05:28:00Z</dcterms:created>
  <dcterms:modified xsi:type="dcterms:W3CDTF">2012-06-29T04:50:00Z</dcterms:modified>
</cp:coreProperties>
</file>