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1B0D12" w:rsidTr="001B0D12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1B0D12" w:rsidTr="001B0D12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1B0D12" w:rsidTr="001B0D12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Pr="001B0D12" w:rsidRDefault="001A3267" w:rsidP="001B0D12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VY_52_INOVACE_2304_M.teploty v.</w:t>
            </w:r>
          </w:p>
        </w:tc>
      </w:tr>
      <w:tr w:rsidR="001B0D12" w:rsidTr="001B0D12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7F239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1B0D12">
              <w:rPr>
                <w:rFonts w:cstheme="minorHAnsi"/>
                <w:sz w:val="36"/>
                <w:szCs w:val="36"/>
              </w:rPr>
              <w:t>Měření teploty vody</w:t>
            </w:r>
          </w:p>
        </w:tc>
      </w:tr>
      <w:tr w:rsidR="001B0D12" w:rsidTr="001B0D12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1B0D12" w:rsidTr="001B0D12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1B0D12" w:rsidTr="001B0D12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0F6" w:rsidRDefault="00974FC3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6F10F6">
              <w:rPr>
                <w:sz w:val="24"/>
                <w:szCs w:val="24"/>
              </w:rPr>
              <w:t xml:space="preserve">:  Dokument MS Word </w:t>
            </w:r>
          </w:p>
          <w:p w:rsidR="006F10F6" w:rsidRDefault="00974FC3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6F10F6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6F10F6">
              <w:rPr>
                <w:sz w:val="24"/>
                <w:szCs w:val="24"/>
              </w:rPr>
              <w:t>téma     "</w:t>
            </w:r>
            <w:r w:rsidR="006F10F6" w:rsidRPr="006F10F6">
              <w:rPr>
                <w:rFonts w:cstheme="minorHAnsi"/>
              </w:rPr>
              <w:t>Měření</w:t>
            </w:r>
            <w:proofErr w:type="gramEnd"/>
            <w:r w:rsidR="006F10F6" w:rsidRPr="006F10F6">
              <w:rPr>
                <w:rFonts w:cstheme="minorHAnsi"/>
              </w:rPr>
              <w:t xml:space="preserve"> teploty vody</w:t>
            </w:r>
            <w:r w:rsidR="006F10F6">
              <w:rPr>
                <w:rFonts w:cstheme="minorHAnsi"/>
                <w:sz w:val="36"/>
                <w:szCs w:val="36"/>
              </w:rPr>
              <w:t xml:space="preserve"> </w:t>
            </w:r>
            <w:r w:rsidR="006F10F6">
              <w:rPr>
                <w:sz w:val="24"/>
                <w:szCs w:val="24"/>
              </w:rPr>
              <w:t xml:space="preserve">".  </w:t>
            </w:r>
          </w:p>
          <w:p w:rsidR="006F10F6" w:rsidRDefault="006F10F6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6F10F6" w:rsidRDefault="00974FC3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6F10F6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6F10F6" w:rsidRDefault="00974FC3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6F10F6">
              <w:rPr>
                <w:sz w:val="24"/>
                <w:szCs w:val="24"/>
              </w:rPr>
              <w:t>:  datový</w:t>
            </w:r>
            <w:proofErr w:type="gramEnd"/>
            <w:r w:rsidR="006F10F6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6F10F6" w:rsidRDefault="00974FC3" w:rsidP="006F10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6F10F6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1B0D12" w:rsidRDefault="006F10F6" w:rsidP="006F10F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1B0D12" w:rsidTr="001B0D12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22. 4. 2012</w:t>
            </w:r>
          </w:p>
        </w:tc>
      </w:tr>
      <w:tr w:rsidR="001B0D12" w:rsidTr="001B0D12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D12" w:rsidRDefault="001B0D1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6. 6. 2012</w:t>
            </w:r>
          </w:p>
        </w:tc>
      </w:tr>
    </w:tbl>
    <w:p w:rsidR="001B0D12" w:rsidRDefault="001B0D12" w:rsidP="001B0D12">
      <w:pPr>
        <w:rPr>
          <w:rFonts w:ascii="Calibri" w:hAnsi="Calibri" w:cs="Calibri"/>
        </w:rPr>
      </w:pPr>
    </w:p>
    <w:p w:rsidR="001B0D12" w:rsidRDefault="001B0D12" w:rsidP="001B0D12"/>
    <w:p w:rsidR="001B0D12" w:rsidRDefault="001B0D12" w:rsidP="001B0D12"/>
    <w:p w:rsidR="001B0D12" w:rsidRDefault="001B0D12" w:rsidP="001B0D12">
      <w:pPr>
        <w:tabs>
          <w:tab w:val="left" w:pos="2040"/>
        </w:tabs>
      </w:pPr>
      <w:r>
        <w:tab/>
      </w:r>
    </w:p>
    <w:p w:rsidR="001B0D12" w:rsidRDefault="001B0D12" w:rsidP="001B0D12"/>
    <w:p w:rsidR="001B0D12" w:rsidRDefault="001B0D12" w:rsidP="001B0D12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127BB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656C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523DE" w:rsidRDefault="00974FC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3A39AD">
        <w:rPr>
          <w:rFonts w:ascii="Times New Roman" w:hAnsi="Times New Roman" w:cs="Times New Roman"/>
          <w:b/>
          <w:sz w:val="32"/>
          <w:szCs w:val="32"/>
        </w:rPr>
        <w:t xml:space="preserve"> Měření teploty vody </w:t>
      </w:r>
    </w:p>
    <w:p w:rsidR="009B5BFD" w:rsidRPr="009B5BFD" w:rsidRDefault="00974FC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                                                                  DATUM: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A523DE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 w:rsidRPr="00A523DE">
        <w:rPr>
          <w:rFonts w:ascii="Times New Roman" w:hAnsi="Times New Roman" w:cs="Times New Roman"/>
          <w:sz w:val="32"/>
          <w:szCs w:val="32"/>
        </w:rPr>
        <w:t>:</w:t>
      </w:r>
      <w:r w:rsidR="00A523DE" w:rsidRPr="00A523DE">
        <w:rPr>
          <w:rFonts w:ascii="Times New Roman" w:hAnsi="Times New Roman" w:cs="Times New Roman"/>
          <w:sz w:val="32"/>
          <w:szCs w:val="32"/>
        </w:rPr>
        <w:t xml:space="preserve"> plynový kahan, kádinka, stojan, kapalina, teploměr, míchačka</w:t>
      </w:r>
    </w:p>
    <w:p w:rsidR="00A523DE" w:rsidRDefault="009B5BFD" w:rsidP="00A523D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A523DE">
        <w:rPr>
          <w:rFonts w:ascii="Times New Roman" w:hAnsi="Times New Roman" w:cs="Times New Roman"/>
          <w:sz w:val="32"/>
          <w:szCs w:val="32"/>
        </w:rPr>
        <w:t xml:space="preserve">Zopakuj si zápis fyzikální veličiny teplota, používané jednotky </w:t>
      </w:r>
    </w:p>
    <w:p w:rsidR="004F0C46" w:rsidRPr="003F1D31" w:rsidRDefault="00A523DE" w:rsidP="00A523D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teploty a druhy teploměrů </w:t>
      </w:r>
    </w:p>
    <w:p w:rsidR="00861B1F" w:rsidRPr="003F1D31" w:rsidRDefault="00861B1F" w:rsidP="00A523D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74FC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A523DE" w:rsidRDefault="00A523DE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3DE">
        <w:rPr>
          <w:rFonts w:ascii="Times New Roman" w:hAnsi="Times New Roman" w:cs="Times New Roman"/>
          <w:sz w:val="32"/>
          <w:szCs w:val="32"/>
        </w:rPr>
        <w:t>Sestav stojan dle obrázku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0B7C64" w:rsidRDefault="000B7C64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="00974FC3">
        <w:rPr>
          <w:rFonts w:ascii="Times New Roman" w:hAnsi="Times New Roman" w:cs="Times New Roman"/>
          <w:sz w:val="32"/>
          <w:szCs w:val="32"/>
        </w:rPr>
        <w:t>rozkoumej teploměr a urči u něj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0B7C64" w:rsidRPr="000B7C64" w:rsidRDefault="000B7C64" w:rsidP="000B7C64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Druh teploměru</w:t>
      </w:r>
    </w:p>
    <w:p w:rsidR="000B7C64" w:rsidRDefault="000B7C64" w:rsidP="000B7C64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Rozsah měření</w:t>
      </w:r>
    </w:p>
    <w:p w:rsidR="000B7C64" w:rsidRDefault="000B7C64" w:rsidP="000B7C64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Jednotky měření</w:t>
      </w:r>
    </w:p>
    <w:p w:rsidR="000B7C64" w:rsidRDefault="000B7C64" w:rsidP="000B7C64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Nejmenší dílek</w:t>
      </w:r>
    </w:p>
    <w:p w:rsidR="000B7C64" w:rsidRDefault="000B7C64" w:rsidP="000B7C64">
      <w:pPr>
        <w:pStyle w:val="Odstavecseseznamem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Odchylka měření</w:t>
      </w:r>
    </w:p>
    <w:p w:rsidR="00A523DE" w:rsidRDefault="00A523DE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Kádinku naplň vodou.</w:t>
      </w:r>
    </w:p>
    <w:p w:rsidR="00A523DE" w:rsidRDefault="00A523DE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Kádinku postav na stojan a upevni do stojanu teploměr, tak aby se nedotýkal dna kádinky.</w:t>
      </w:r>
    </w:p>
    <w:p w:rsidR="00A523DE" w:rsidRDefault="00A523DE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Zapal plynový kahan a zaznamenávej teplotu po 1 minutě po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dobu </w:t>
      </w:r>
      <w:r w:rsidR="00974FC3">
        <w:rPr>
          <w:rFonts w:ascii="Times New Roman" w:hAnsi="Times New Roman" w:cs="Times New Roman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</w:rPr>
        <w:t>10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minut do připravené tabulky.</w:t>
      </w:r>
    </w:p>
    <w:p w:rsidR="00A523DE" w:rsidRPr="00A523DE" w:rsidRDefault="00A523DE" w:rsidP="00A523DE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Pokus se naměřené hodnoty ve stupních celsia převést na stupně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Kelvi</w:t>
      </w:r>
      <w:r w:rsidR="000B7C64">
        <w:rPr>
          <w:rFonts w:ascii="Times New Roman" w:hAnsi="Times New Roman" w:cs="Times New Roman"/>
          <w:sz w:val="32"/>
          <w:szCs w:val="32"/>
        </w:rPr>
        <w:t>na</w:t>
      </w:r>
      <w:proofErr w:type="spellEnd"/>
      <w:r w:rsidR="000B7C64">
        <w:rPr>
          <w:rFonts w:ascii="Times New Roman" w:hAnsi="Times New Roman" w:cs="Times New Roman"/>
          <w:sz w:val="32"/>
          <w:szCs w:val="32"/>
        </w:rPr>
        <w:t xml:space="preserve"> </w:t>
      </w:r>
      <w:r w:rsidR="00974FC3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0B7C64">
        <w:rPr>
          <w:rFonts w:ascii="Times New Roman" w:hAnsi="Times New Roman" w:cs="Times New Roman"/>
          <w:sz w:val="32"/>
          <w:szCs w:val="32"/>
        </w:rPr>
        <w:t xml:space="preserve">a </w:t>
      </w:r>
      <w:proofErr w:type="spellStart"/>
      <w:r w:rsidR="000B7C64">
        <w:rPr>
          <w:rFonts w:ascii="Times New Roman" w:hAnsi="Times New Roman" w:cs="Times New Roman"/>
          <w:sz w:val="32"/>
          <w:szCs w:val="32"/>
        </w:rPr>
        <w:t>Farenhe</w:t>
      </w:r>
      <w:r>
        <w:rPr>
          <w:rFonts w:ascii="Times New Roman" w:hAnsi="Times New Roman" w:cs="Times New Roman"/>
          <w:sz w:val="32"/>
          <w:szCs w:val="32"/>
        </w:rPr>
        <w:t>ita</w:t>
      </w:r>
      <w:proofErr w:type="spellEnd"/>
      <w:proofErr w:type="gramEnd"/>
      <w:r w:rsidR="000B7C64">
        <w:rPr>
          <w:rFonts w:ascii="Times New Roman" w:hAnsi="Times New Roman" w:cs="Times New Roman"/>
          <w:sz w:val="32"/>
          <w:szCs w:val="32"/>
        </w:rPr>
        <w:t>.</w:t>
      </w:r>
    </w:p>
    <w:tbl>
      <w:tblPr>
        <w:tblW w:w="8906" w:type="dxa"/>
        <w:tblInd w:w="995" w:type="dxa"/>
        <w:tblCellMar>
          <w:left w:w="70" w:type="dxa"/>
          <w:right w:w="70" w:type="dxa"/>
        </w:tblCellMar>
        <w:tblLook w:val="04A0"/>
      </w:tblPr>
      <w:tblGrid>
        <w:gridCol w:w="2186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</w:tblGrid>
      <w:tr w:rsidR="00C215AE" w:rsidRPr="00C215AE" w:rsidTr="00C215AE">
        <w:trPr>
          <w:trHeight w:val="351"/>
        </w:trPr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čas v minutách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</w:tr>
      <w:tr w:rsidR="00C215AE" w:rsidRPr="00C215AE" w:rsidTr="00C215AE">
        <w:trPr>
          <w:trHeight w:val="669"/>
        </w:trPr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teplota -Celsiova  °C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215AE" w:rsidRPr="00C215AE" w:rsidTr="00C215AE">
        <w:trPr>
          <w:trHeight w:val="669"/>
        </w:trPr>
        <w:tc>
          <w:tcPr>
            <w:tcW w:w="21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teplota-</w:t>
            </w:r>
            <w:proofErr w:type="spellStart"/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Kelvinova</w:t>
            </w:r>
            <w:proofErr w:type="spellEnd"/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215AE" w:rsidRPr="00C215AE" w:rsidTr="00C215AE">
        <w:trPr>
          <w:trHeight w:val="669"/>
        </w:trPr>
        <w:tc>
          <w:tcPr>
            <w:tcW w:w="21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tep.-</w:t>
            </w:r>
            <w:proofErr w:type="spellStart"/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Farenheitova</w:t>
            </w:r>
            <w:proofErr w:type="spellEnd"/>
            <w:proofErr w:type="gramEnd"/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F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AE" w:rsidRPr="00C215AE" w:rsidRDefault="00C215AE" w:rsidP="00C215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15A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0E501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207645</wp:posOffset>
            </wp:positionV>
            <wp:extent cx="5024755" cy="6762750"/>
            <wp:effectExtent l="19050" t="0" r="4445" b="0"/>
            <wp:wrapNone/>
            <wp:docPr id="1" name="obrázek 1" descr="C:\foto dumy\100OLYMP\P101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755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>OBRÁZEK :</w:t>
      </w:r>
      <w:proofErr w:type="gramEnd"/>
    </w:p>
    <w:p w:rsidR="000E501E" w:rsidRDefault="000E501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366AA" w:rsidRDefault="00A366AA" w:rsidP="00A366A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A366AA" w:rsidRDefault="00A366AA" w:rsidP="00A366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A366AA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A1A562F"/>
    <w:multiLevelType w:val="hybridMultilevel"/>
    <w:tmpl w:val="1B5CDF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CF12EA"/>
    <w:multiLevelType w:val="hybridMultilevel"/>
    <w:tmpl w:val="B986F62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5"/>
  </w:num>
  <w:num w:numId="8">
    <w:abstractNumId w:val="7"/>
  </w:num>
  <w:num w:numId="9">
    <w:abstractNumId w:val="18"/>
  </w:num>
  <w:num w:numId="10">
    <w:abstractNumId w:val="20"/>
  </w:num>
  <w:num w:numId="11">
    <w:abstractNumId w:val="24"/>
  </w:num>
  <w:num w:numId="12">
    <w:abstractNumId w:val="17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3"/>
  </w:num>
  <w:num w:numId="18">
    <w:abstractNumId w:val="19"/>
  </w:num>
  <w:num w:numId="19">
    <w:abstractNumId w:val="23"/>
  </w:num>
  <w:num w:numId="20">
    <w:abstractNumId w:val="15"/>
  </w:num>
  <w:num w:numId="21">
    <w:abstractNumId w:val="16"/>
  </w:num>
  <w:num w:numId="22">
    <w:abstractNumId w:val="6"/>
  </w:num>
  <w:num w:numId="23">
    <w:abstractNumId w:val="12"/>
  </w:num>
  <w:num w:numId="24">
    <w:abstractNumId w:val="22"/>
  </w:num>
  <w:num w:numId="25">
    <w:abstractNumId w:val="11"/>
  </w:num>
  <w:num w:numId="26">
    <w:abstractNumId w:val="14"/>
  </w:num>
  <w:num w:numId="27">
    <w:abstractNumId w:val="8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A46BE2"/>
    <w:rsid w:val="00030F4A"/>
    <w:rsid w:val="000562E7"/>
    <w:rsid w:val="000B7C64"/>
    <w:rsid w:val="000E501E"/>
    <w:rsid w:val="00107F90"/>
    <w:rsid w:val="001165CF"/>
    <w:rsid w:val="00127BB3"/>
    <w:rsid w:val="001A3267"/>
    <w:rsid w:val="001B0D12"/>
    <w:rsid w:val="002125F2"/>
    <w:rsid w:val="00375D7F"/>
    <w:rsid w:val="003A39AD"/>
    <w:rsid w:val="003F1D31"/>
    <w:rsid w:val="004823C5"/>
    <w:rsid w:val="004F0C46"/>
    <w:rsid w:val="00521CCA"/>
    <w:rsid w:val="00567C30"/>
    <w:rsid w:val="00656CB7"/>
    <w:rsid w:val="00686143"/>
    <w:rsid w:val="006F10F6"/>
    <w:rsid w:val="007F2393"/>
    <w:rsid w:val="00852102"/>
    <w:rsid w:val="00861B1F"/>
    <w:rsid w:val="008C76E3"/>
    <w:rsid w:val="008D52E0"/>
    <w:rsid w:val="009031F0"/>
    <w:rsid w:val="00974FC3"/>
    <w:rsid w:val="009B5BFD"/>
    <w:rsid w:val="00A366AA"/>
    <w:rsid w:val="00A46BE2"/>
    <w:rsid w:val="00A523DE"/>
    <w:rsid w:val="00A727DF"/>
    <w:rsid w:val="00AC1740"/>
    <w:rsid w:val="00AC2D2F"/>
    <w:rsid w:val="00AE2B2D"/>
    <w:rsid w:val="00B0087B"/>
    <w:rsid w:val="00B45DE3"/>
    <w:rsid w:val="00C215AE"/>
    <w:rsid w:val="00C42027"/>
    <w:rsid w:val="00C91F20"/>
    <w:rsid w:val="00CA0F1B"/>
    <w:rsid w:val="00F33892"/>
    <w:rsid w:val="00F3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4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6.14</Template>
  <TotalTime>2</TotalTime>
  <Pages>1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2012-08-05T09:48:00Z</dcterms:created>
  <dcterms:modified xsi:type="dcterms:W3CDTF">2012-08-05T09:48:00Z</dcterms:modified>
</cp:coreProperties>
</file>