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373C4D" w:rsidTr="00373C4D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C4D" w:rsidRDefault="00373C4D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373C4D" w:rsidRDefault="00373C4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C4D" w:rsidRDefault="00373C4D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373C4D" w:rsidRDefault="00373C4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373C4D" w:rsidTr="00373C4D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C4D" w:rsidRDefault="00373C4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C4D" w:rsidRDefault="00E636B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373C4D" w:rsidTr="00373C4D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C4D" w:rsidRDefault="00373C4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C4D" w:rsidRPr="00E636BD" w:rsidRDefault="00DF24CE" w:rsidP="00E636BD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VY_52_INOVACE_2404_M.času</w:t>
            </w:r>
          </w:p>
        </w:tc>
      </w:tr>
      <w:tr w:rsidR="00373C4D" w:rsidTr="00373C4D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C4D" w:rsidRDefault="00373C4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C4D" w:rsidRDefault="00575EB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E636BD">
              <w:rPr>
                <w:rFonts w:cstheme="minorHAnsi"/>
                <w:sz w:val="36"/>
                <w:szCs w:val="36"/>
              </w:rPr>
              <w:t>Měření času</w:t>
            </w:r>
          </w:p>
        </w:tc>
      </w:tr>
      <w:tr w:rsidR="00373C4D" w:rsidTr="00373C4D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C4D" w:rsidRDefault="00373C4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C4D" w:rsidRDefault="00373C4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373C4D" w:rsidTr="00373C4D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C4D" w:rsidRDefault="00373C4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C4D" w:rsidRDefault="00E636B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373C4D" w:rsidTr="00373C4D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C4D" w:rsidRDefault="00373C4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200" w:rsidRDefault="00EF4200" w:rsidP="00EF4200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EF4200" w:rsidRDefault="00EF4200" w:rsidP="00EF4200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EF4200">
              <w:rPr>
                <w:rFonts w:cstheme="minorHAnsi"/>
              </w:rPr>
              <w:t>Měření času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EF4200" w:rsidRDefault="00EF4200" w:rsidP="00EF420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EF4200" w:rsidRDefault="00EF4200" w:rsidP="00EF420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EF4200" w:rsidRDefault="00EF4200" w:rsidP="00EF420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EF4200" w:rsidRDefault="00EF4200" w:rsidP="00EF4200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373C4D" w:rsidRDefault="00EF4200" w:rsidP="00EF420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373C4D" w:rsidTr="00373C4D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C4D" w:rsidRDefault="00373C4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C4D" w:rsidRDefault="00E636B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22. 4. 2012</w:t>
            </w:r>
          </w:p>
        </w:tc>
      </w:tr>
      <w:tr w:rsidR="00373C4D" w:rsidTr="00373C4D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C4D" w:rsidRDefault="00373C4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C4D" w:rsidRDefault="00E636B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14. 5. 2012</w:t>
            </w:r>
          </w:p>
        </w:tc>
      </w:tr>
    </w:tbl>
    <w:p w:rsidR="00373C4D" w:rsidRDefault="00373C4D" w:rsidP="00373C4D">
      <w:pPr>
        <w:rPr>
          <w:rFonts w:ascii="Calibri" w:hAnsi="Calibri" w:cs="Calibri"/>
        </w:rPr>
      </w:pPr>
    </w:p>
    <w:p w:rsidR="00373C4D" w:rsidRDefault="00373C4D" w:rsidP="00373C4D"/>
    <w:p w:rsidR="00373C4D" w:rsidRDefault="00373C4D" w:rsidP="00373C4D"/>
    <w:p w:rsidR="00373C4D" w:rsidRDefault="00373C4D" w:rsidP="00373C4D">
      <w:pPr>
        <w:tabs>
          <w:tab w:val="left" w:pos="2040"/>
        </w:tabs>
      </w:pPr>
      <w:r>
        <w:tab/>
      </w:r>
    </w:p>
    <w:p w:rsidR="00373C4D" w:rsidRDefault="00373C4D" w:rsidP="00373C4D"/>
    <w:p w:rsidR="00373C4D" w:rsidRDefault="00373C4D" w:rsidP="00373C4D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7734F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9D7EF5">
        <w:rPr>
          <w:rFonts w:ascii="Times New Roman" w:hAnsi="Times New Roman" w:cs="Times New Roman"/>
          <w:b/>
          <w:sz w:val="32"/>
          <w:szCs w:val="32"/>
        </w:rPr>
        <w:t xml:space="preserve"> Měření</w:t>
      </w:r>
      <w:proofErr w:type="gramEnd"/>
      <w:r w:rsidR="009D7EF5">
        <w:rPr>
          <w:rFonts w:ascii="Times New Roman" w:hAnsi="Times New Roman" w:cs="Times New Roman"/>
          <w:b/>
          <w:sz w:val="32"/>
          <w:szCs w:val="32"/>
        </w:rPr>
        <w:t xml:space="preserve"> času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61B1F" w:rsidRPr="009D7EF5" w:rsidRDefault="009B5BFD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9D7EF5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9D7EF5" w:rsidRPr="009D7EF5">
        <w:rPr>
          <w:rFonts w:ascii="Times New Roman" w:hAnsi="Times New Roman" w:cs="Times New Roman"/>
          <w:sz w:val="32"/>
          <w:szCs w:val="32"/>
        </w:rPr>
        <w:t>stopky</w:t>
      </w:r>
      <w:proofErr w:type="gramEnd"/>
      <w:r w:rsidR="009D7EF5">
        <w:rPr>
          <w:rFonts w:ascii="Times New Roman" w:hAnsi="Times New Roman" w:cs="Times New Roman"/>
          <w:sz w:val="32"/>
          <w:szCs w:val="32"/>
        </w:rPr>
        <w:t>, ručičkové hodinky</w:t>
      </w:r>
      <w:r w:rsidR="00976B0E">
        <w:rPr>
          <w:rFonts w:ascii="Times New Roman" w:hAnsi="Times New Roman" w:cs="Times New Roman"/>
          <w:sz w:val="32"/>
          <w:szCs w:val="32"/>
        </w:rPr>
        <w:t>, puzzle</w:t>
      </w:r>
      <w:r w:rsidR="00B005A0">
        <w:rPr>
          <w:rFonts w:ascii="Times New Roman" w:hAnsi="Times New Roman" w:cs="Times New Roman"/>
          <w:sz w:val="32"/>
          <w:szCs w:val="32"/>
        </w:rPr>
        <w:t>, plastová lahev, kapalina, jehla</w:t>
      </w:r>
    </w:p>
    <w:p w:rsidR="009D7EF5" w:rsidRDefault="009B5BFD" w:rsidP="009D7EF5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9D7EF5">
        <w:rPr>
          <w:rFonts w:ascii="Times New Roman" w:hAnsi="Times New Roman" w:cs="Times New Roman"/>
          <w:sz w:val="32"/>
          <w:szCs w:val="32"/>
        </w:rPr>
        <w:t>Zopakujte</w:t>
      </w:r>
      <w:proofErr w:type="gramEnd"/>
      <w:r w:rsidR="009D7EF5">
        <w:rPr>
          <w:rFonts w:ascii="Times New Roman" w:hAnsi="Times New Roman" w:cs="Times New Roman"/>
          <w:sz w:val="32"/>
          <w:szCs w:val="32"/>
        </w:rPr>
        <w:t xml:space="preserve"> si zápis fyzikální veličiny čas, jednotky času a jejich </w:t>
      </w:r>
    </w:p>
    <w:p w:rsidR="00861B1F" w:rsidRPr="00C2104A" w:rsidRDefault="009D7EF5" w:rsidP="009D7EF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vzájemné převody a způsoby měření času</w:t>
      </w:r>
    </w:p>
    <w:p w:rsidR="00976B0E" w:rsidRDefault="00976B0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976B0E" w:rsidRDefault="00976B0E" w:rsidP="00B005A0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Měření času digitálními stopkami.</w:t>
      </w:r>
    </w:p>
    <w:p w:rsidR="00976B0E" w:rsidRDefault="00976B0E" w:rsidP="00B005A0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Připrav si skládačku puzzle.</w:t>
      </w:r>
    </w:p>
    <w:p w:rsidR="00976B0E" w:rsidRDefault="00976B0E" w:rsidP="00B005A0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Zapiš tvůj odhad času, za který složíš puzzle T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.</w:t>
      </w:r>
    </w:p>
    <w:p w:rsidR="00976B0E" w:rsidRPr="00976B0E" w:rsidRDefault="00976B0E" w:rsidP="00B005A0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|T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= ………………………</w:t>
      </w:r>
    </w:p>
    <w:p w:rsidR="00976B0E" w:rsidRDefault="00976B0E" w:rsidP="00B005A0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Zaznamenej pomocí digitálních stopek čas T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potřebný na složení skládačky.</w:t>
      </w:r>
    </w:p>
    <w:p w:rsidR="00976B0E" w:rsidRDefault="00976B0E" w:rsidP="00B005A0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= ……………………….</w:t>
      </w:r>
    </w:p>
    <w:p w:rsidR="00976B0E" w:rsidRDefault="00976B0E" w:rsidP="00B005A0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Porovnej čas odhadu T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se změřeným časem T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="00B005A0">
        <w:rPr>
          <w:rFonts w:ascii="Times New Roman" w:hAnsi="Times New Roman" w:cs="Times New Roman"/>
          <w:sz w:val="32"/>
          <w:szCs w:val="32"/>
        </w:rPr>
        <w:t>.</w:t>
      </w:r>
    </w:p>
    <w:p w:rsidR="00B005A0" w:rsidRDefault="00B005A0" w:rsidP="00B005A0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Pokud máte k dispozici ručičkové stopky, tak proveďte obdobné měření času. Porovnejte kvalitu a náročnost při tomto měření času.</w:t>
      </w:r>
    </w:p>
    <w:p w:rsidR="00B005A0" w:rsidRDefault="00B005A0" w:rsidP="00B005A0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Pomocí plastové lahve vytvořte model vodních hodin. U dna plastové lahve vytvořte malý otvor. Láhev naplňte vodou. Sledujte pokles hladiny a každou minutu označte výšku hladiny lihovým popisovačem. Zapište si rozsah měření pomocí vaší lahve. </w:t>
      </w:r>
    </w:p>
    <w:p w:rsidR="00B005A0" w:rsidRDefault="00B005A0" w:rsidP="00B005A0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Nyní se pokuste pomocí svých vodních hodin změřit čas. Kontrolujte tuto činnost pomocí digitálních stopek. Výsledky porovnejte.</w:t>
      </w:r>
    </w:p>
    <w:p w:rsidR="00B005A0" w:rsidRPr="00976B0E" w:rsidRDefault="00B005A0" w:rsidP="00B005A0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Všechny získané poznatky zapište do závěru.</w:t>
      </w: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C42027" w:rsidRPr="003F1D31" w:rsidRDefault="00861B1F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ZÁVĚR :</w:t>
      </w:r>
      <w:proofErr w:type="gramEnd"/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005A0" w:rsidRDefault="00B005A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OBRÁZEK :</w:t>
      </w:r>
      <w:proofErr w:type="gramEnd"/>
    </w:p>
    <w:p w:rsidR="00521504" w:rsidRDefault="0032170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-2540</wp:posOffset>
            </wp:positionV>
            <wp:extent cx="6343250" cy="4791075"/>
            <wp:effectExtent l="19050" t="0" r="400" b="0"/>
            <wp:wrapNone/>
            <wp:docPr id="2" name="obrázek 1" descr="E:\DCIM\100OLYMP\P101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0OLYMP\P10101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250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21504" w:rsidRDefault="00521504" w:rsidP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521504" w:rsidRDefault="00521504" w:rsidP="0052150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521504" w:rsidRPr="001165CF" w:rsidRDefault="0052150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521504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0">
    <w:nsid w:val="35715CFD"/>
    <w:multiLevelType w:val="hybridMultilevel"/>
    <w:tmpl w:val="8EA01D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9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5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4"/>
  </w:num>
  <w:num w:numId="8">
    <w:abstractNumId w:val="7"/>
  </w:num>
  <w:num w:numId="9">
    <w:abstractNumId w:val="18"/>
  </w:num>
  <w:num w:numId="10">
    <w:abstractNumId w:val="20"/>
  </w:num>
  <w:num w:numId="11">
    <w:abstractNumId w:val="23"/>
  </w:num>
  <w:num w:numId="12">
    <w:abstractNumId w:val="17"/>
  </w:num>
  <w:num w:numId="13">
    <w:abstractNumId w:val="26"/>
  </w:num>
  <w:num w:numId="14">
    <w:abstractNumId w:val="25"/>
  </w:num>
  <w:num w:numId="15">
    <w:abstractNumId w:val="2"/>
  </w:num>
  <w:num w:numId="16">
    <w:abstractNumId w:val="5"/>
  </w:num>
  <w:num w:numId="17">
    <w:abstractNumId w:val="13"/>
  </w:num>
  <w:num w:numId="18">
    <w:abstractNumId w:val="19"/>
  </w:num>
  <w:num w:numId="19">
    <w:abstractNumId w:val="22"/>
  </w:num>
  <w:num w:numId="20">
    <w:abstractNumId w:val="15"/>
  </w:num>
  <w:num w:numId="21">
    <w:abstractNumId w:val="16"/>
  </w:num>
  <w:num w:numId="22">
    <w:abstractNumId w:val="6"/>
  </w:num>
  <w:num w:numId="23">
    <w:abstractNumId w:val="12"/>
  </w:num>
  <w:num w:numId="24">
    <w:abstractNumId w:val="21"/>
  </w:num>
  <w:num w:numId="25">
    <w:abstractNumId w:val="11"/>
  </w:num>
  <w:num w:numId="26">
    <w:abstractNumId w:val="14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2F2F74"/>
    <w:rsid w:val="00030F4A"/>
    <w:rsid w:val="001165CF"/>
    <w:rsid w:val="001311C0"/>
    <w:rsid w:val="002B3B4A"/>
    <w:rsid w:val="002F2F74"/>
    <w:rsid w:val="00321701"/>
    <w:rsid w:val="00373C4D"/>
    <w:rsid w:val="00375D7F"/>
    <w:rsid w:val="003F1D31"/>
    <w:rsid w:val="004823C5"/>
    <w:rsid w:val="004C3482"/>
    <w:rsid w:val="004F0C46"/>
    <w:rsid w:val="00521504"/>
    <w:rsid w:val="00521CCA"/>
    <w:rsid w:val="00567C30"/>
    <w:rsid w:val="00575EB4"/>
    <w:rsid w:val="005C746D"/>
    <w:rsid w:val="00656CB7"/>
    <w:rsid w:val="006A46EF"/>
    <w:rsid w:val="007734FA"/>
    <w:rsid w:val="00852102"/>
    <w:rsid w:val="00861B1F"/>
    <w:rsid w:val="00976B0E"/>
    <w:rsid w:val="009B5BFD"/>
    <w:rsid w:val="009D7EF5"/>
    <w:rsid w:val="00A727DF"/>
    <w:rsid w:val="00AC2D2F"/>
    <w:rsid w:val="00AD56F3"/>
    <w:rsid w:val="00AE2B2D"/>
    <w:rsid w:val="00B005A0"/>
    <w:rsid w:val="00B06A41"/>
    <w:rsid w:val="00B45DE3"/>
    <w:rsid w:val="00C42027"/>
    <w:rsid w:val="00C84F47"/>
    <w:rsid w:val="00CA0F1B"/>
    <w:rsid w:val="00D6329C"/>
    <w:rsid w:val="00D77FC2"/>
    <w:rsid w:val="00DF24CE"/>
    <w:rsid w:val="00E636BD"/>
    <w:rsid w:val="00EF4200"/>
    <w:rsid w:val="00F33892"/>
    <w:rsid w:val="00F953F4"/>
    <w:rsid w:val="00FD1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13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6.13</Template>
  <TotalTime>7</TotalTime>
  <Pages>1</Pages>
  <Words>320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18</cp:revision>
  <dcterms:created xsi:type="dcterms:W3CDTF">2012-06-12T05:33:00Z</dcterms:created>
  <dcterms:modified xsi:type="dcterms:W3CDTF">2012-06-28T13:17:00Z</dcterms:modified>
</cp:coreProperties>
</file>