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577A0F" w:rsidTr="00577A0F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A0F" w:rsidRDefault="00577A0F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577A0F" w:rsidRDefault="00577A0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A0F" w:rsidRDefault="00577A0F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577A0F" w:rsidRDefault="00577A0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577A0F" w:rsidTr="00577A0F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A0F" w:rsidRDefault="00577A0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A0F" w:rsidRDefault="006F779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577A0F" w:rsidTr="00577A0F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A0F" w:rsidRDefault="00577A0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A0F" w:rsidRPr="006F7792" w:rsidRDefault="00DE6583" w:rsidP="006F7792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 xml:space="preserve">VY_52_INOVACE_2704_U.hustoty </w:t>
            </w:r>
            <w:proofErr w:type="gramStart"/>
            <w:r>
              <w:rPr>
                <w:rFonts w:cstheme="minorHAnsi"/>
                <w:sz w:val="36"/>
                <w:szCs w:val="36"/>
              </w:rPr>
              <w:t>p.t.</w:t>
            </w:r>
            <w:proofErr w:type="gramEnd"/>
          </w:p>
        </w:tc>
      </w:tr>
      <w:tr w:rsidR="00577A0F" w:rsidTr="00577A0F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A0F" w:rsidRDefault="00577A0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A0F" w:rsidRDefault="0081692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 w:rsidRPr="006F7792">
              <w:rPr>
                <w:rFonts w:cstheme="minorHAnsi"/>
                <w:sz w:val="36"/>
                <w:szCs w:val="36"/>
              </w:rPr>
              <w:t>Určení hustoty pevného tělesa</w:t>
            </w:r>
          </w:p>
        </w:tc>
      </w:tr>
      <w:tr w:rsidR="00577A0F" w:rsidTr="00577A0F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A0F" w:rsidRDefault="00577A0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A0F" w:rsidRDefault="00577A0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577A0F" w:rsidTr="00577A0F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A0F" w:rsidRDefault="00577A0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A0F" w:rsidRDefault="006F779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6.</w:t>
            </w:r>
          </w:p>
        </w:tc>
      </w:tr>
      <w:tr w:rsidR="00577A0F" w:rsidTr="00577A0F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A0F" w:rsidRDefault="00577A0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FA2" w:rsidRDefault="001316D0" w:rsidP="00501FA2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Formát</w:t>
            </w:r>
            <w:r w:rsidR="00501FA2">
              <w:rPr>
                <w:sz w:val="24"/>
                <w:szCs w:val="24"/>
              </w:rPr>
              <w:t xml:space="preserve">:  Dokument MS Word </w:t>
            </w:r>
          </w:p>
          <w:p w:rsidR="00501FA2" w:rsidRDefault="001316D0" w:rsidP="00501FA2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Výukový </w:t>
            </w:r>
            <w:r w:rsidR="00501FA2">
              <w:rPr>
                <w:sz w:val="24"/>
                <w:szCs w:val="24"/>
              </w:rPr>
              <w:t xml:space="preserve">materiál slouží k provedení laboratorní práce na </w:t>
            </w:r>
            <w:proofErr w:type="gramStart"/>
            <w:r w:rsidR="00501FA2">
              <w:rPr>
                <w:sz w:val="24"/>
                <w:szCs w:val="24"/>
              </w:rPr>
              <w:t>téma     "</w:t>
            </w:r>
            <w:r w:rsidR="00501FA2" w:rsidRPr="00501FA2">
              <w:rPr>
                <w:rFonts w:cstheme="minorHAnsi"/>
              </w:rPr>
              <w:t>Určení</w:t>
            </w:r>
            <w:proofErr w:type="gramEnd"/>
            <w:r w:rsidR="00501FA2" w:rsidRPr="00501FA2">
              <w:rPr>
                <w:rFonts w:cstheme="minorHAnsi"/>
              </w:rPr>
              <w:t xml:space="preserve"> hustoty pevného tělesa</w:t>
            </w:r>
            <w:r w:rsidR="00501FA2">
              <w:rPr>
                <w:sz w:val="24"/>
                <w:szCs w:val="24"/>
              </w:rPr>
              <w:t xml:space="preserve">".  </w:t>
            </w:r>
          </w:p>
          <w:p w:rsidR="00501FA2" w:rsidRDefault="00501FA2" w:rsidP="00501FA2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</w:t>
            </w:r>
            <w:r w:rsidR="001316D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6. ročníku.</w:t>
            </w:r>
          </w:p>
          <w:p w:rsidR="00501FA2" w:rsidRDefault="001316D0" w:rsidP="00501FA2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ověřování</w:t>
            </w:r>
            <w:r w:rsidR="00501FA2">
              <w:rPr>
                <w:sz w:val="24"/>
                <w:szCs w:val="24"/>
              </w:rPr>
              <w:t>: obrazový materiál žákům velmi pomáhá ke správnému  provedení práce</w:t>
            </w:r>
          </w:p>
          <w:p w:rsidR="00501FA2" w:rsidRDefault="001316D0" w:rsidP="00501FA2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 xml:space="preserve">použití:  </w:t>
            </w:r>
            <w:r w:rsidR="00501FA2">
              <w:rPr>
                <w:sz w:val="24"/>
                <w:szCs w:val="24"/>
              </w:rPr>
              <w:t>datový</w:t>
            </w:r>
            <w:proofErr w:type="gramEnd"/>
            <w:r w:rsidR="00501FA2"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501FA2" w:rsidRDefault="001316D0" w:rsidP="00501FA2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Zařazení</w:t>
            </w:r>
            <w:r w:rsidR="00501FA2">
              <w:rPr>
                <w:sz w:val="24"/>
                <w:szCs w:val="24"/>
              </w:rPr>
              <w:t>:  Základní vzdělávání druhý stupeň » Člověk a příroda - fyzika</w:t>
            </w:r>
          </w:p>
          <w:p w:rsidR="00577A0F" w:rsidRDefault="00501FA2" w:rsidP="00501FA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577A0F" w:rsidTr="00577A0F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A0F" w:rsidRDefault="00577A0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A0F" w:rsidRDefault="006F779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20. 3. 2012</w:t>
            </w:r>
          </w:p>
        </w:tc>
      </w:tr>
      <w:tr w:rsidR="00577A0F" w:rsidTr="00577A0F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A0F" w:rsidRDefault="00577A0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A0F" w:rsidRDefault="006F779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23. 4. 2012</w:t>
            </w:r>
          </w:p>
        </w:tc>
      </w:tr>
    </w:tbl>
    <w:p w:rsidR="00577A0F" w:rsidRDefault="00577A0F" w:rsidP="00577A0F">
      <w:pPr>
        <w:rPr>
          <w:rFonts w:ascii="Calibri" w:hAnsi="Calibri" w:cs="Calibri"/>
        </w:rPr>
      </w:pPr>
    </w:p>
    <w:p w:rsidR="00577A0F" w:rsidRDefault="00577A0F" w:rsidP="00577A0F"/>
    <w:p w:rsidR="00577A0F" w:rsidRDefault="00577A0F" w:rsidP="00577A0F"/>
    <w:p w:rsidR="00577A0F" w:rsidRDefault="00577A0F" w:rsidP="00577A0F">
      <w:pPr>
        <w:tabs>
          <w:tab w:val="left" w:pos="2040"/>
        </w:tabs>
      </w:pPr>
      <w:r>
        <w:tab/>
      </w:r>
    </w:p>
    <w:p w:rsidR="00577A0F" w:rsidRDefault="00577A0F" w:rsidP="00577A0F"/>
    <w:p w:rsidR="00577A0F" w:rsidRDefault="00577A0F" w:rsidP="00577A0F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C25A1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  <w:r w:rsidR="001165C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56CB7" w:rsidRDefault="001316D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NÁZEV</w:t>
      </w:r>
      <w:r w:rsidR="001165CF">
        <w:rPr>
          <w:rFonts w:ascii="Times New Roman" w:hAnsi="Times New Roman" w:cs="Times New Roman"/>
          <w:b/>
          <w:sz w:val="32"/>
          <w:szCs w:val="32"/>
        </w:rPr>
        <w:t>:</w:t>
      </w:r>
      <w:r w:rsidR="008A52BD">
        <w:rPr>
          <w:rFonts w:ascii="Times New Roman" w:hAnsi="Times New Roman" w:cs="Times New Roman"/>
          <w:b/>
          <w:sz w:val="32"/>
          <w:szCs w:val="32"/>
        </w:rPr>
        <w:t xml:space="preserve"> Určení hustoty pevného tělesa</w:t>
      </w:r>
    </w:p>
    <w:p w:rsidR="009B5BFD" w:rsidRPr="009B5BFD" w:rsidRDefault="00B45DE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316D0">
        <w:rPr>
          <w:rFonts w:ascii="Times New Roman" w:hAnsi="Times New Roman" w:cs="Times New Roman"/>
          <w:b/>
          <w:sz w:val="32"/>
          <w:szCs w:val="32"/>
        </w:rPr>
        <w:t>JMÉNO</w:t>
      </w:r>
      <w:r w:rsidR="009B5BFD" w:rsidRPr="009B5BFD">
        <w:rPr>
          <w:rFonts w:ascii="Times New Roman" w:hAnsi="Times New Roman" w:cs="Times New Roman"/>
          <w:b/>
          <w:sz w:val="32"/>
          <w:szCs w:val="32"/>
        </w:rPr>
        <w:t xml:space="preserve">:                                           </w:t>
      </w:r>
      <w:r w:rsidR="001316D0">
        <w:rPr>
          <w:rFonts w:ascii="Times New Roman" w:hAnsi="Times New Roman" w:cs="Times New Roman"/>
          <w:b/>
          <w:sz w:val="32"/>
          <w:szCs w:val="32"/>
        </w:rPr>
        <w:t xml:space="preserve">                       DATUM</w:t>
      </w:r>
      <w:r w:rsidR="009B5BFD" w:rsidRPr="009B5BFD">
        <w:rPr>
          <w:rFonts w:ascii="Times New Roman" w:hAnsi="Times New Roman" w:cs="Times New Roman"/>
          <w:b/>
          <w:sz w:val="32"/>
          <w:szCs w:val="32"/>
        </w:rPr>
        <w:t>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861B1F" w:rsidRPr="008A52BD" w:rsidRDefault="009B5BFD">
      <w:pPr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 w:rsidRPr="008A52BD">
        <w:rPr>
          <w:rFonts w:ascii="Times New Roman" w:hAnsi="Times New Roman" w:cs="Times New Roman"/>
          <w:sz w:val="32"/>
          <w:szCs w:val="32"/>
        </w:rPr>
        <w:t>:</w:t>
      </w:r>
      <w:r w:rsidR="008A52BD" w:rsidRPr="008A52BD">
        <w:rPr>
          <w:rFonts w:ascii="Times New Roman" w:hAnsi="Times New Roman" w:cs="Times New Roman"/>
          <w:sz w:val="32"/>
          <w:szCs w:val="32"/>
        </w:rPr>
        <w:t xml:space="preserve"> odměrný válec, váhy, kapalina, pevné těleso</w:t>
      </w:r>
      <w:r w:rsidR="008A52BD">
        <w:rPr>
          <w:rFonts w:ascii="Times New Roman" w:hAnsi="Times New Roman" w:cs="Times New Roman"/>
          <w:sz w:val="32"/>
          <w:szCs w:val="32"/>
        </w:rPr>
        <w:t xml:space="preserve">, fyzikální tabulky </w:t>
      </w:r>
    </w:p>
    <w:p w:rsidR="008A52BD" w:rsidRDefault="001316D0" w:rsidP="008A52BD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PŘÍPRAVA</w:t>
      </w:r>
      <w:r w:rsidR="009B5BFD" w:rsidRPr="001165CF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  <w:r w:rsidR="008A52BD">
        <w:rPr>
          <w:rFonts w:ascii="Times New Roman" w:hAnsi="Times New Roman" w:cs="Times New Roman"/>
          <w:b/>
          <w:sz w:val="32"/>
          <w:szCs w:val="32"/>
          <w:u w:val="single"/>
        </w:rPr>
        <w:t xml:space="preserve">  </w:t>
      </w:r>
      <w:r w:rsidR="008A52BD">
        <w:rPr>
          <w:rFonts w:ascii="Times New Roman" w:hAnsi="Times New Roman" w:cs="Times New Roman"/>
          <w:sz w:val="32"/>
          <w:szCs w:val="32"/>
        </w:rPr>
        <w:t>Z</w:t>
      </w:r>
      <w:r w:rsidR="008A52BD" w:rsidRPr="008A52BD">
        <w:rPr>
          <w:rFonts w:ascii="Times New Roman" w:hAnsi="Times New Roman" w:cs="Times New Roman"/>
          <w:sz w:val="32"/>
          <w:szCs w:val="32"/>
        </w:rPr>
        <w:t>apiš vzorec na výpočet hustoty.</w:t>
      </w:r>
      <w:r w:rsidR="008A52BD">
        <w:rPr>
          <w:rFonts w:ascii="Times New Roman" w:hAnsi="Times New Roman" w:cs="Times New Roman"/>
          <w:sz w:val="32"/>
          <w:szCs w:val="32"/>
        </w:rPr>
        <w:t xml:space="preserve"> Zopakuj si jednotky hustoty a </w:t>
      </w:r>
    </w:p>
    <w:p w:rsidR="004F0C46" w:rsidRPr="008A52BD" w:rsidRDefault="001316D0" w:rsidP="008A52BD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="008A52BD">
        <w:rPr>
          <w:rFonts w:ascii="Times New Roman" w:hAnsi="Times New Roman" w:cs="Times New Roman"/>
          <w:sz w:val="32"/>
          <w:szCs w:val="32"/>
        </w:rPr>
        <w:t xml:space="preserve">jejich převody. </w:t>
      </w:r>
      <w:r w:rsidR="008A52BD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4F0C46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8A52BD" w:rsidRDefault="008A52B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B5BFD" w:rsidRDefault="001316D0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ŘEŠENÍ</w:t>
      </w:r>
      <w:r w:rsidR="009B5BFD" w:rsidRPr="001165CF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</w:p>
    <w:p w:rsidR="008A52BD" w:rsidRDefault="008A52BD" w:rsidP="008A52BD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A52BD">
        <w:rPr>
          <w:rFonts w:ascii="Times New Roman" w:hAnsi="Times New Roman" w:cs="Times New Roman"/>
          <w:sz w:val="32"/>
          <w:szCs w:val="32"/>
        </w:rPr>
        <w:t>Pomocí vah zjisti hmotnost pevného tělesa m</w:t>
      </w:r>
      <w:r>
        <w:rPr>
          <w:rFonts w:ascii="Times New Roman" w:hAnsi="Times New Roman" w:cs="Times New Roman"/>
          <w:sz w:val="32"/>
          <w:szCs w:val="32"/>
        </w:rPr>
        <w:t>.</w:t>
      </w:r>
      <w:r w:rsidR="009A792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A52BD" w:rsidRDefault="008A52BD" w:rsidP="008A52BD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 =………………………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…..</w:t>
      </w:r>
      <w:proofErr w:type="gramEnd"/>
    </w:p>
    <w:p w:rsidR="008A52BD" w:rsidRPr="009A7925" w:rsidRDefault="008A52BD" w:rsidP="009A7925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Pomocí odměrného válce zjisti objem pevného tělesa V.</w:t>
      </w:r>
      <w:r w:rsidR="009A7925">
        <w:rPr>
          <w:rFonts w:ascii="Times New Roman" w:hAnsi="Times New Roman" w:cs="Times New Roman"/>
          <w:sz w:val="32"/>
          <w:szCs w:val="32"/>
        </w:rPr>
        <w:t xml:space="preserve"> Viz obr. č. 1 a 2</w:t>
      </w:r>
    </w:p>
    <w:p w:rsidR="008A52BD" w:rsidRDefault="008A52BD" w:rsidP="008A52BD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 = V</w:t>
      </w:r>
      <w:r>
        <w:rPr>
          <w:rFonts w:ascii="Times New Roman" w:hAnsi="Times New Roman" w:cs="Times New Roman"/>
          <w:sz w:val="32"/>
          <w:szCs w:val="32"/>
          <w:vertAlign w:val="subscript"/>
        </w:rPr>
        <w:t>2</w:t>
      </w:r>
      <w:r>
        <w:rPr>
          <w:rFonts w:ascii="Times New Roman" w:hAnsi="Times New Roman" w:cs="Times New Roman"/>
          <w:sz w:val="32"/>
          <w:szCs w:val="32"/>
        </w:rPr>
        <w:t xml:space="preserve"> – V</w:t>
      </w:r>
      <w:r>
        <w:rPr>
          <w:rFonts w:ascii="Times New Roman" w:hAnsi="Times New Roman" w:cs="Times New Roman"/>
          <w:sz w:val="32"/>
          <w:szCs w:val="32"/>
          <w:vertAlign w:val="subscript"/>
        </w:rPr>
        <w:t>1</w:t>
      </w:r>
      <w:r>
        <w:rPr>
          <w:rFonts w:ascii="Times New Roman" w:hAnsi="Times New Roman" w:cs="Times New Roman"/>
          <w:sz w:val="32"/>
          <w:szCs w:val="32"/>
        </w:rPr>
        <w:t xml:space="preserve"> = 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….. - …</w:t>
      </w:r>
      <w:proofErr w:type="gramEnd"/>
      <w:r>
        <w:rPr>
          <w:rFonts w:ascii="Times New Roman" w:hAnsi="Times New Roman" w:cs="Times New Roman"/>
          <w:sz w:val="32"/>
          <w:szCs w:val="32"/>
        </w:rPr>
        <w:t>……………. = ………………..</w:t>
      </w:r>
    </w:p>
    <w:p w:rsidR="008A52BD" w:rsidRPr="008A52BD" w:rsidRDefault="008A52BD" w:rsidP="008A52BD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</w:t>
      </w:r>
      <w:r>
        <w:rPr>
          <w:rFonts w:ascii="Times New Roman" w:hAnsi="Times New Roman" w:cs="Times New Roman"/>
          <w:sz w:val="32"/>
          <w:szCs w:val="32"/>
          <w:vertAlign w:val="subscript"/>
        </w:rPr>
        <w:t xml:space="preserve">1 </w:t>
      </w:r>
      <w:r>
        <w:rPr>
          <w:rFonts w:ascii="Times New Roman" w:hAnsi="Times New Roman" w:cs="Times New Roman"/>
          <w:sz w:val="32"/>
          <w:szCs w:val="32"/>
        </w:rPr>
        <w:t>objem kapaliny v odměrném válci …………………</w:t>
      </w:r>
    </w:p>
    <w:p w:rsidR="008A52BD" w:rsidRDefault="008A52BD" w:rsidP="008A52BD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</w:t>
      </w:r>
      <w:r>
        <w:rPr>
          <w:rFonts w:ascii="Times New Roman" w:hAnsi="Times New Roman" w:cs="Times New Roman"/>
          <w:sz w:val="32"/>
          <w:szCs w:val="32"/>
          <w:vertAlign w:val="subscript"/>
        </w:rPr>
        <w:t xml:space="preserve">2 </w:t>
      </w:r>
      <w:r>
        <w:rPr>
          <w:rFonts w:ascii="Times New Roman" w:hAnsi="Times New Roman" w:cs="Times New Roman"/>
          <w:sz w:val="32"/>
          <w:szCs w:val="32"/>
        </w:rPr>
        <w:t>objem kapaliny a pevného tělesa v odměrném válci ……………….</w:t>
      </w:r>
    </w:p>
    <w:p w:rsidR="008A52BD" w:rsidRPr="008A52BD" w:rsidRDefault="008A52BD" w:rsidP="008A52BD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Z naměřené hmotnosti a objemu </w:t>
      </w:r>
      <w:r w:rsidR="001316D0">
        <w:rPr>
          <w:rFonts w:ascii="Times New Roman" w:hAnsi="Times New Roman" w:cs="Times New Roman"/>
          <w:sz w:val="32"/>
          <w:szCs w:val="32"/>
        </w:rPr>
        <w:t>pevného tělesa vypočítej hustotu</w:t>
      </w:r>
      <w:r>
        <w:rPr>
          <w:rFonts w:ascii="Times New Roman" w:hAnsi="Times New Roman" w:cs="Times New Roman"/>
          <w:sz w:val="32"/>
          <w:szCs w:val="32"/>
        </w:rPr>
        <w:t xml:space="preserve"> tělesa </w:t>
      </w:r>
      <w:proofErr w:type="spellStart"/>
      <w:r w:rsidR="006B655A">
        <w:rPr>
          <w:rFonts w:ascii="Times New Roman" w:hAnsi="Times New Roman" w:cs="Times New Roman"/>
          <w:sz w:val="32"/>
          <w:szCs w:val="32"/>
        </w:rPr>
        <w:t>ρ</w:t>
      </w:r>
      <w:proofErr w:type="spellEnd"/>
      <w:r w:rsidR="00513074">
        <w:rPr>
          <w:rFonts w:ascii="Times New Roman" w:hAnsi="Times New Roman" w:cs="Times New Roman"/>
          <w:sz w:val="32"/>
          <w:szCs w:val="32"/>
        </w:rPr>
        <w:t>.</w:t>
      </w:r>
    </w:p>
    <w:p w:rsidR="00861B1F" w:rsidRDefault="00513074" w:rsidP="00513074">
      <w:pPr>
        <w:spacing w:line="360" w:lineRule="auto"/>
        <w:ind w:left="720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6B655A">
        <w:rPr>
          <w:rFonts w:ascii="Times New Roman" w:hAnsi="Times New Roman" w:cs="Times New Roman"/>
          <w:sz w:val="32"/>
          <w:szCs w:val="32"/>
        </w:rPr>
        <w:t>ρ</w:t>
      </w:r>
      <w:r>
        <w:rPr>
          <w:rFonts w:ascii="Times New Roman" w:hAnsi="Times New Roman" w:cs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m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V</m:t>
            </m:r>
          </m:den>
        </m:f>
        <m:r>
          <w:rPr>
            <w:rFonts w:ascii="Cambria Math" w:hAnsi="Cambria Math" w:cs="Times New Roman"/>
            <w:sz w:val="32"/>
            <w:szCs w:val="32"/>
          </w:rPr>
          <m:t xml:space="preserve"> </m:t>
        </m:r>
      </m:oMath>
      <w:r>
        <w:rPr>
          <w:rFonts w:ascii="Times New Roman" w:eastAsiaTheme="minorEastAsia" w:hAnsi="Times New Roman" w:cs="Times New Roman"/>
          <w:sz w:val="32"/>
          <w:szCs w:val="32"/>
        </w:rPr>
        <w:t xml:space="preserve"> = </w:t>
      </w:r>
      <m:oMath>
        <m:r>
          <w:rPr>
            <w:rFonts w:ascii="Cambria Math" w:eastAsiaTheme="minorEastAsia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/>
          <m:den/>
        </m:f>
      </m:oMath>
      <w:r>
        <w:rPr>
          <w:rFonts w:ascii="Times New Roman" w:eastAsiaTheme="minorEastAsia" w:hAnsi="Times New Roman" w:cs="Times New Roman"/>
          <w:sz w:val="32"/>
          <w:szCs w:val="32"/>
        </w:rPr>
        <w:t xml:space="preserve">  = ……………</w:t>
      </w:r>
      <w:proofErr w:type="gramStart"/>
      <w:r>
        <w:rPr>
          <w:rFonts w:ascii="Times New Roman" w:eastAsiaTheme="minorEastAsia" w:hAnsi="Times New Roman" w:cs="Times New Roman"/>
          <w:sz w:val="32"/>
          <w:szCs w:val="32"/>
        </w:rPr>
        <w:t xml:space="preserve">…..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g</m:t>
            </m:r>
            <w:proofErr w:type="gramEnd"/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cm</m:t>
            </m:r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³</m:t>
            </m:r>
          </m:den>
        </m:f>
      </m:oMath>
      <w:r w:rsidR="006B655A">
        <w:rPr>
          <w:rFonts w:ascii="Times New Roman" w:eastAsiaTheme="minorEastAsia" w:hAnsi="Times New Roman" w:cs="Times New Roman"/>
          <w:sz w:val="32"/>
          <w:szCs w:val="32"/>
        </w:rPr>
        <w:t xml:space="preserve">  </w:t>
      </w:r>
    </w:p>
    <w:p w:rsidR="00861B1F" w:rsidRDefault="00513074" w:rsidP="00513074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 w:rsidRPr="00513074">
        <w:rPr>
          <w:rFonts w:ascii="Times New Roman" w:hAnsi="Times New Roman" w:cs="Times New Roman"/>
          <w:sz w:val="32"/>
          <w:szCs w:val="32"/>
        </w:rPr>
        <w:t xml:space="preserve">Pokuste se zjistit pomocí fyzikálních tabulek </w:t>
      </w:r>
      <w:r>
        <w:rPr>
          <w:rFonts w:ascii="Times New Roman" w:hAnsi="Times New Roman" w:cs="Times New Roman"/>
          <w:sz w:val="32"/>
          <w:szCs w:val="32"/>
        </w:rPr>
        <w:t>a vypočítané hustoty</w:t>
      </w:r>
      <w:r w:rsidR="001316D0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z jakého materiálu je zkoumané těleso.</w:t>
      </w:r>
    </w:p>
    <w:p w:rsidR="00513074" w:rsidRPr="00513074" w:rsidRDefault="00513074" w:rsidP="00513074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Výsledky měření a zamyšlení nad tím, kde mohly nastat chyby, které významně ovlivnily měření, zapište do závěru.</w:t>
      </w:r>
    </w:p>
    <w:p w:rsidR="00C42027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9A7925" w:rsidRDefault="009A7925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A7925" w:rsidRDefault="009A7925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A7925" w:rsidRDefault="009A7925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A7925" w:rsidRDefault="009A7925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A7925" w:rsidRDefault="009A7925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OBRÁZEK :</w:t>
      </w:r>
      <w:proofErr w:type="gramEnd"/>
    </w:p>
    <w:p w:rsidR="009A7925" w:rsidRDefault="007C4D12" w:rsidP="009A7925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</w:t>
      </w:r>
      <w:r w:rsidR="009A7925">
        <w:rPr>
          <w:rFonts w:ascii="Times New Roman" w:hAnsi="Times New Roman" w:cs="Times New Roman"/>
          <w:sz w:val="32"/>
          <w:szCs w:val="32"/>
        </w:rPr>
        <w:t xml:space="preserve">br. č. </w:t>
      </w:r>
      <w:r w:rsidR="009A7925" w:rsidRPr="009A7925">
        <w:rPr>
          <w:rFonts w:ascii="Times New Roman" w:hAnsi="Times New Roman" w:cs="Times New Roman"/>
          <w:sz w:val="32"/>
          <w:szCs w:val="32"/>
        </w:rPr>
        <w:t>1</w:t>
      </w:r>
    </w:p>
    <w:p w:rsidR="009A7925" w:rsidRDefault="009A7925" w:rsidP="009A7925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645910" cy="8882570"/>
            <wp:effectExtent l="19050" t="0" r="2540" b="0"/>
            <wp:docPr id="2" name="obrázek 1" descr="C:\foto dumy\100OLYMP\P101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82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925" w:rsidRDefault="003D13BB" w:rsidP="009A7925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295275</wp:posOffset>
            </wp:positionH>
            <wp:positionV relativeFrom="paragraph">
              <wp:posOffset>400050</wp:posOffset>
            </wp:positionV>
            <wp:extent cx="6169660" cy="8248650"/>
            <wp:effectExtent l="19050" t="0" r="2540" b="0"/>
            <wp:wrapNone/>
            <wp:docPr id="3" name="obrázek 2" descr="C:\foto dumy\100OLYMP\P101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foto dumy\100OLYMP\P10100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660" cy="824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4D12">
        <w:rPr>
          <w:rFonts w:ascii="Times New Roman" w:hAnsi="Times New Roman" w:cs="Times New Roman"/>
          <w:sz w:val="32"/>
          <w:szCs w:val="32"/>
        </w:rPr>
        <w:t>O</w:t>
      </w:r>
      <w:r w:rsidR="009A7925">
        <w:rPr>
          <w:rFonts w:ascii="Times New Roman" w:hAnsi="Times New Roman" w:cs="Times New Roman"/>
          <w:sz w:val="32"/>
          <w:szCs w:val="32"/>
        </w:rPr>
        <w:t>br. č. 2</w:t>
      </w:r>
    </w:p>
    <w:p w:rsidR="003D13BB" w:rsidRDefault="003D13BB" w:rsidP="009A792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3D13BB" w:rsidRDefault="003D13BB" w:rsidP="009A792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3D13BB" w:rsidRDefault="003D13BB" w:rsidP="009A792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3D13BB" w:rsidRDefault="003D13BB" w:rsidP="009A792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9A7925" w:rsidRDefault="009A7925" w:rsidP="009A792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3D13BB" w:rsidRDefault="003D13BB" w:rsidP="009A792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3D13BB" w:rsidRDefault="003D13BB" w:rsidP="009A792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3D13BB" w:rsidRDefault="003D13BB" w:rsidP="009A792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3D13BB" w:rsidRDefault="003D13BB" w:rsidP="009A792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3D13BB" w:rsidRDefault="003D13BB" w:rsidP="009A792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3D13BB" w:rsidRDefault="003D13BB" w:rsidP="009A792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3D13BB" w:rsidRDefault="003D13BB" w:rsidP="009A792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3D13BB" w:rsidRDefault="003D13BB" w:rsidP="009A792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3D13BB" w:rsidRDefault="003D13BB" w:rsidP="009A792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3D13BB" w:rsidRDefault="003D13BB" w:rsidP="009A792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3D13BB" w:rsidRDefault="003D13BB" w:rsidP="009A792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3D13BB" w:rsidRDefault="003D13BB" w:rsidP="009A792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3D13BB" w:rsidRDefault="003D13BB" w:rsidP="009A792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3D13BB" w:rsidRDefault="003D13BB" w:rsidP="003D13BB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3D13BB" w:rsidRDefault="003D13BB" w:rsidP="003D13B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sectPr w:rsidR="003D13BB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9">
    <w:nsid w:val="2EF644AF"/>
    <w:multiLevelType w:val="hybridMultilevel"/>
    <w:tmpl w:val="F0C8D8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1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9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2D4159"/>
    <w:multiLevelType w:val="hybridMultilevel"/>
    <w:tmpl w:val="F0C8D8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6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10"/>
  </w:num>
  <w:num w:numId="7">
    <w:abstractNumId w:val="25"/>
  </w:num>
  <w:num w:numId="8">
    <w:abstractNumId w:val="7"/>
  </w:num>
  <w:num w:numId="9">
    <w:abstractNumId w:val="18"/>
  </w:num>
  <w:num w:numId="10">
    <w:abstractNumId w:val="20"/>
  </w:num>
  <w:num w:numId="11">
    <w:abstractNumId w:val="24"/>
  </w:num>
  <w:num w:numId="12">
    <w:abstractNumId w:val="17"/>
  </w:num>
  <w:num w:numId="13">
    <w:abstractNumId w:val="27"/>
  </w:num>
  <w:num w:numId="14">
    <w:abstractNumId w:val="26"/>
  </w:num>
  <w:num w:numId="15">
    <w:abstractNumId w:val="2"/>
  </w:num>
  <w:num w:numId="16">
    <w:abstractNumId w:val="5"/>
  </w:num>
  <w:num w:numId="17">
    <w:abstractNumId w:val="13"/>
  </w:num>
  <w:num w:numId="18">
    <w:abstractNumId w:val="19"/>
  </w:num>
  <w:num w:numId="19">
    <w:abstractNumId w:val="23"/>
  </w:num>
  <w:num w:numId="20">
    <w:abstractNumId w:val="15"/>
  </w:num>
  <w:num w:numId="21">
    <w:abstractNumId w:val="16"/>
  </w:num>
  <w:num w:numId="22">
    <w:abstractNumId w:val="6"/>
  </w:num>
  <w:num w:numId="23">
    <w:abstractNumId w:val="12"/>
  </w:num>
  <w:num w:numId="24">
    <w:abstractNumId w:val="22"/>
  </w:num>
  <w:num w:numId="25">
    <w:abstractNumId w:val="11"/>
  </w:num>
  <w:num w:numId="26">
    <w:abstractNumId w:val="14"/>
  </w:num>
  <w:num w:numId="27">
    <w:abstractNumId w:val="21"/>
  </w:num>
  <w:num w:numId="2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compat/>
  <w:rsids>
    <w:rsidRoot w:val="0012199A"/>
    <w:rsid w:val="00030F4A"/>
    <w:rsid w:val="001165CF"/>
    <w:rsid w:val="0012199A"/>
    <w:rsid w:val="001316D0"/>
    <w:rsid w:val="001E20F7"/>
    <w:rsid w:val="002B6F4A"/>
    <w:rsid w:val="00375D7F"/>
    <w:rsid w:val="003A024E"/>
    <w:rsid w:val="003B130D"/>
    <w:rsid w:val="003C7A75"/>
    <w:rsid w:val="003D13BB"/>
    <w:rsid w:val="004823C5"/>
    <w:rsid w:val="004B10B7"/>
    <w:rsid w:val="004F0C46"/>
    <w:rsid w:val="00501FA2"/>
    <w:rsid w:val="00513074"/>
    <w:rsid w:val="00521CCA"/>
    <w:rsid w:val="00522AB7"/>
    <w:rsid w:val="00566C6D"/>
    <w:rsid w:val="00567C30"/>
    <w:rsid w:val="00577A0F"/>
    <w:rsid w:val="00656CB7"/>
    <w:rsid w:val="006B655A"/>
    <w:rsid w:val="006F7792"/>
    <w:rsid w:val="0074734A"/>
    <w:rsid w:val="007C4D12"/>
    <w:rsid w:val="0081692F"/>
    <w:rsid w:val="00852102"/>
    <w:rsid w:val="00861B1F"/>
    <w:rsid w:val="008A52BD"/>
    <w:rsid w:val="00900EC1"/>
    <w:rsid w:val="009A7925"/>
    <w:rsid w:val="009B5BFD"/>
    <w:rsid w:val="00AC2D2F"/>
    <w:rsid w:val="00AE2B2D"/>
    <w:rsid w:val="00B45DE3"/>
    <w:rsid w:val="00BC67B5"/>
    <w:rsid w:val="00BF08E7"/>
    <w:rsid w:val="00C25A1A"/>
    <w:rsid w:val="00C42027"/>
    <w:rsid w:val="00C61A63"/>
    <w:rsid w:val="00CA0F1B"/>
    <w:rsid w:val="00DE6583"/>
    <w:rsid w:val="00E603D3"/>
    <w:rsid w:val="00E71BCB"/>
    <w:rsid w:val="00F33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26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umy%20lab.%20fyzika\LABORATORN&#205;%20PR&#193;CE%20&#269;.%206.10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LABORATORNÍ PRÁCE č. 6.10</Template>
  <TotalTime>1</TotalTime>
  <Pages>1</Pages>
  <Words>299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Dum</cp:lastModifiedBy>
  <cp:revision>3</cp:revision>
  <dcterms:created xsi:type="dcterms:W3CDTF">2012-08-05T10:09:00Z</dcterms:created>
  <dcterms:modified xsi:type="dcterms:W3CDTF">2012-08-05T10:09:00Z</dcterms:modified>
</cp:coreProperties>
</file>