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5F6520" w:rsidTr="005F6520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520" w:rsidRDefault="005F6520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520" w:rsidRDefault="005F6520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5F6520" w:rsidTr="005F6520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520" w:rsidRDefault="00D5298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5F6520" w:rsidTr="005F6520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520" w:rsidRPr="00D5298B" w:rsidRDefault="0046425A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VY_52_INOVACE_2804_U.hmotnosti k.</w:t>
            </w:r>
          </w:p>
        </w:tc>
      </w:tr>
      <w:tr w:rsidR="005F6520" w:rsidTr="005F6520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520" w:rsidRDefault="000169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D5298B">
              <w:rPr>
                <w:rFonts w:cstheme="minorHAnsi"/>
                <w:sz w:val="36"/>
                <w:szCs w:val="36"/>
              </w:rPr>
              <w:t>Určení hmotnosti kapaliny</w:t>
            </w:r>
          </w:p>
        </w:tc>
      </w:tr>
      <w:tr w:rsidR="005F6520" w:rsidTr="005F6520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5F6520" w:rsidTr="005F6520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520" w:rsidRDefault="00D5298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5F6520" w:rsidTr="005F6520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E8" w:rsidRDefault="007B15E8" w:rsidP="007B15E8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7B15E8" w:rsidRDefault="007B15E8" w:rsidP="007B15E8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7B15E8">
              <w:rPr>
                <w:rFonts w:cstheme="minorHAnsi"/>
              </w:rPr>
              <w:t>Určení hmotnosti kapaliny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7B15E8" w:rsidRDefault="007B15E8" w:rsidP="007B15E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7B15E8" w:rsidRDefault="007B15E8" w:rsidP="007B15E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7B15E8" w:rsidRDefault="007B15E8" w:rsidP="007B15E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7B15E8" w:rsidRDefault="007B15E8" w:rsidP="007B15E8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5F6520" w:rsidRDefault="007B15E8" w:rsidP="007B15E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5F6520" w:rsidTr="005F6520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520" w:rsidRDefault="00D5298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20. 5. 2012</w:t>
            </w:r>
          </w:p>
        </w:tc>
      </w:tr>
      <w:tr w:rsidR="005F6520" w:rsidTr="005F6520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520" w:rsidRDefault="005F652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520" w:rsidRDefault="00D5298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18. 4. 2012</w:t>
            </w:r>
          </w:p>
        </w:tc>
      </w:tr>
    </w:tbl>
    <w:p w:rsidR="005F6520" w:rsidRDefault="005F6520" w:rsidP="005F6520">
      <w:pPr>
        <w:rPr>
          <w:rFonts w:ascii="Calibri" w:hAnsi="Calibri" w:cs="Calibri"/>
        </w:rPr>
      </w:pPr>
    </w:p>
    <w:p w:rsidR="005F6520" w:rsidRDefault="005F6520" w:rsidP="005F6520"/>
    <w:p w:rsidR="005F6520" w:rsidRDefault="005F6520" w:rsidP="005F6520"/>
    <w:p w:rsidR="005F6520" w:rsidRDefault="005F6520" w:rsidP="005F6520">
      <w:pPr>
        <w:tabs>
          <w:tab w:val="left" w:pos="2040"/>
        </w:tabs>
      </w:pPr>
      <w:r>
        <w:tab/>
      </w:r>
    </w:p>
    <w:p w:rsidR="005F6520" w:rsidRDefault="005F6520" w:rsidP="005F6520"/>
    <w:p w:rsidR="005F6520" w:rsidRDefault="005F6520" w:rsidP="005F6520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692B0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506E72">
        <w:rPr>
          <w:rFonts w:ascii="Times New Roman" w:hAnsi="Times New Roman" w:cs="Times New Roman"/>
          <w:b/>
          <w:sz w:val="32"/>
          <w:szCs w:val="32"/>
        </w:rPr>
        <w:t xml:space="preserve"> Určení</w:t>
      </w:r>
      <w:proofErr w:type="gramEnd"/>
      <w:r w:rsidR="00506E72">
        <w:rPr>
          <w:rFonts w:ascii="Times New Roman" w:hAnsi="Times New Roman" w:cs="Times New Roman"/>
          <w:b/>
          <w:sz w:val="32"/>
          <w:szCs w:val="32"/>
        </w:rPr>
        <w:t xml:space="preserve"> hmotnosti kapaliny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861B1F" w:rsidRPr="00506E72">
        <w:rPr>
          <w:rFonts w:ascii="Times New Roman" w:hAnsi="Times New Roman" w:cs="Times New Roman"/>
          <w:sz w:val="32"/>
          <w:szCs w:val="32"/>
        </w:rPr>
        <w:t>:</w:t>
      </w:r>
      <w:r w:rsidR="00506E72" w:rsidRPr="00506E72">
        <w:rPr>
          <w:rFonts w:ascii="Times New Roman" w:hAnsi="Times New Roman" w:cs="Times New Roman"/>
          <w:sz w:val="32"/>
          <w:szCs w:val="32"/>
        </w:rPr>
        <w:t xml:space="preserve"> kapalina</w:t>
      </w:r>
      <w:r w:rsidR="00506E72">
        <w:rPr>
          <w:rFonts w:ascii="Times New Roman" w:hAnsi="Times New Roman" w:cs="Times New Roman"/>
          <w:sz w:val="32"/>
          <w:szCs w:val="32"/>
        </w:rPr>
        <w:t xml:space="preserve"> ( voda, </w:t>
      </w:r>
      <w:proofErr w:type="gramStart"/>
      <w:r w:rsidR="00506E72">
        <w:rPr>
          <w:rFonts w:ascii="Times New Roman" w:hAnsi="Times New Roman" w:cs="Times New Roman"/>
          <w:sz w:val="32"/>
          <w:szCs w:val="32"/>
        </w:rPr>
        <w:t>olej ), kádinka</w:t>
      </w:r>
      <w:proofErr w:type="gramEnd"/>
      <w:r w:rsidR="00506E72">
        <w:rPr>
          <w:rFonts w:ascii="Times New Roman" w:hAnsi="Times New Roman" w:cs="Times New Roman"/>
          <w:sz w:val="32"/>
          <w:szCs w:val="32"/>
        </w:rPr>
        <w:t>, váhy</w:t>
      </w:r>
    </w:p>
    <w:p w:rsidR="00506E72" w:rsidRDefault="009B5BFD" w:rsidP="00506E72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 :</w:t>
      </w:r>
      <w:r w:rsidR="004F0C46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506E72" w:rsidRPr="009F2041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506E72" w:rsidRPr="009F2041">
        <w:rPr>
          <w:rFonts w:ascii="Times New Roman" w:hAnsi="Times New Roman" w:cs="Times New Roman"/>
          <w:sz w:val="32"/>
          <w:szCs w:val="32"/>
        </w:rPr>
        <w:t xml:space="preserve"> si zápis fyzikální veličiny hmotnost, základní a vedlejší </w:t>
      </w:r>
    </w:p>
    <w:p w:rsidR="00506E72" w:rsidRPr="009F2041" w:rsidRDefault="00506E72" w:rsidP="00506E72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9F2041">
        <w:rPr>
          <w:rFonts w:ascii="Times New Roman" w:hAnsi="Times New Roman" w:cs="Times New Roman"/>
          <w:sz w:val="32"/>
          <w:szCs w:val="32"/>
        </w:rPr>
        <w:t>jednotky hmotnosti</w:t>
      </w:r>
      <w:r>
        <w:rPr>
          <w:rFonts w:ascii="Times New Roman" w:hAnsi="Times New Roman" w:cs="Times New Roman"/>
          <w:sz w:val="32"/>
          <w:szCs w:val="32"/>
        </w:rPr>
        <w:t xml:space="preserve"> a druhy vah.</w:t>
      </w:r>
    </w:p>
    <w:p w:rsidR="004F0C46" w:rsidRPr="00506E72" w:rsidRDefault="004F0C46" w:rsidP="004F0C46">
      <w:pPr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506E72" w:rsidRDefault="00506E72" w:rsidP="00506E72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Připrav </w:t>
      </w:r>
      <w:proofErr w:type="gramStart"/>
      <w:r>
        <w:rPr>
          <w:rFonts w:ascii="Times New Roman" w:hAnsi="Times New Roman" w:cs="Times New Roman"/>
          <w:sz w:val="32"/>
          <w:szCs w:val="32"/>
        </w:rPr>
        <w:t>si  váhy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a zjisti u nich rozsah měření a jednotky.</w:t>
      </w:r>
    </w:p>
    <w:p w:rsidR="00506E72" w:rsidRDefault="00506E72" w:rsidP="00506E72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Rozsah měření je od ……………  do 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506E72" w:rsidRDefault="00506E72" w:rsidP="00506E72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Pomocí vah z</w:t>
      </w:r>
      <w:r w:rsidRPr="00506E72">
        <w:rPr>
          <w:rFonts w:ascii="Times New Roman" w:hAnsi="Times New Roman" w:cs="Times New Roman"/>
          <w:sz w:val="32"/>
          <w:szCs w:val="32"/>
        </w:rPr>
        <w:t xml:space="preserve">jisti hmotnost </w:t>
      </w:r>
      <w:r>
        <w:rPr>
          <w:rFonts w:ascii="Times New Roman" w:hAnsi="Times New Roman" w:cs="Times New Roman"/>
          <w:sz w:val="32"/>
          <w:szCs w:val="32"/>
        </w:rPr>
        <w:t xml:space="preserve">prázdné </w:t>
      </w:r>
      <w:r w:rsidRPr="00506E72">
        <w:rPr>
          <w:rFonts w:ascii="Times New Roman" w:hAnsi="Times New Roman" w:cs="Times New Roman"/>
          <w:sz w:val="32"/>
          <w:szCs w:val="32"/>
        </w:rPr>
        <w:t>kádinky m</w:t>
      </w:r>
      <w:r w:rsidRPr="00506E72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DF53AF">
        <w:rPr>
          <w:rFonts w:ascii="Times New Roman" w:hAnsi="Times New Roman" w:cs="Times New Roman"/>
          <w:sz w:val="32"/>
          <w:szCs w:val="32"/>
        </w:rPr>
        <w:t>Viz obr. č. 1</w:t>
      </w:r>
    </w:p>
    <w:p w:rsidR="00506E72" w:rsidRDefault="00506E72" w:rsidP="00506E72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1 </w:t>
      </w:r>
      <w:r>
        <w:rPr>
          <w:rFonts w:ascii="Times New Roman" w:hAnsi="Times New Roman" w:cs="Times New Roman"/>
          <w:sz w:val="32"/>
          <w:szCs w:val="32"/>
        </w:rPr>
        <w:t>= ……………………….</w:t>
      </w:r>
    </w:p>
    <w:p w:rsidR="00506E72" w:rsidRDefault="00506E72" w:rsidP="00506E72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Nalij kapalinu do kádinky.</w:t>
      </w:r>
    </w:p>
    <w:p w:rsidR="00506E72" w:rsidRDefault="00506E72" w:rsidP="00506E72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Zjisti hmotnost kádinky s kapalinou </w:t>
      </w:r>
      <w:proofErr w:type="gramStart"/>
      <w:r>
        <w:rPr>
          <w:rFonts w:ascii="Times New Roman" w:hAnsi="Times New Roman" w:cs="Times New Roman"/>
          <w:sz w:val="32"/>
          <w:szCs w:val="32"/>
        </w:rPr>
        <w:t>m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.</w:t>
      </w:r>
      <w:r w:rsidR="00DF53AF">
        <w:rPr>
          <w:rFonts w:ascii="Times New Roman" w:hAnsi="Times New Roman" w:cs="Times New Roman"/>
          <w:sz w:val="32"/>
          <w:szCs w:val="32"/>
        </w:rPr>
        <w:t xml:space="preserve"> Viz</w:t>
      </w:r>
      <w:proofErr w:type="gramEnd"/>
      <w:r w:rsidR="00DF53AF">
        <w:rPr>
          <w:rFonts w:ascii="Times New Roman" w:hAnsi="Times New Roman" w:cs="Times New Roman"/>
          <w:sz w:val="32"/>
          <w:szCs w:val="32"/>
        </w:rPr>
        <w:t xml:space="preserve"> obr. č. 2</w:t>
      </w:r>
    </w:p>
    <w:p w:rsidR="00506E72" w:rsidRDefault="00506E72" w:rsidP="00506E72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= ………………………</w:t>
      </w:r>
    </w:p>
    <w:p w:rsidR="00506E72" w:rsidRDefault="00506E72" w:rsidP="00506E72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Hmotnost kapaliny získáš odečtením m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od </w:t>
      </w:r>
      <w:proofErr w:type="gramStart"/>
      <w:r>
        <w:rPr>
          <w:rFonts w:ascii="Times New Roman" w:hAnsi="Times New Roman" w:cs="Times New Roman"/>
          <w:sz w:val="32"/>
          <w:szCs w:val="32"/>
        </w:rPr>
        <w:t>m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861B1F" w:rsidRDefault="00506E72" w:rsidP="00052C01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 = m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– m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…………</w:t>
      </w:r>
      <w:r w:rsidR="00052C01">
        <w:rPr>
          <w:rFonts w:ascii="Times New Roman" w:hAnsi="Times New Roman" w:cs="Times New Roman"/>
          <w:sz w:val="32"/>
          <w:szCs w:val="32"/>
        </w:rPr>
        <w:t xml:space="preserve">-  </w:t>
      </w:r>
      <w:r>
        <w:rPr>
          <w:rFonts w:ascii="Times New Roman" w:hAnsi="Times New Roman" w:cs="Times New Roman"/>
          <w:sz w:val="32"/>
          <w:szCs w:val="32"/>
        </w:rPr>
        <w:t>…………</w:t>
      </w:r>
      <w:r w:rsidR="00052C01">
        <w:rPr>
          <w:rFonts w:ascii="Times New Roman" w:hAnsi="Times New Roman" w:cs="Times New Roman"/>
          <w:sz w:val="32"/>
          <w:szCs w:val="32"/>
        </w:rPr>
        <w:t xml:space="preserve"> = ………………</w:t>
      </w:r>
      <w:proofErr w:type="gramStart"/>
      <w:r w:rsidR="00052C01"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052C01" w:rsidRDefault="00052C01" w:rsidP="00052C01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Pokud máš další jinou kapalinu</w:t>
      </w:r>
      <w:r w:rsidR="00DF53AF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proveď ještě jedno obdobné měření hmotnosti.</w:t>
      </w:r>
    </w:p>
    <w:p w:rsidR="00052C01" w:rsidRPr="00052C01" w:rsidRDefault="00052C01" w:rsidP="00052C01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Výsledky měření a své poznatky zaznamenej do závěru.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52C01" w:rsidRDefault="00052C0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52C01" w:rsidRDefault="00052C0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F53AF" w:rsidRDefault="00861B1F" w:rsidP="00DF53A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</w:t>
      </w:r>
    </w:p>
    <w:p w:rsidR="00DF53AF" w:rsidRDefault="002E2D57" w:rsidP="00DF53A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DF53AF" w:rsidRPr="00DF53AF">
        <w:rPr>
          <w:rFonts w:ascii="Times New Roman" w:hAnsi="Times New Roman" w:cs="Times New Roman"/>
          <w:sz w:val="32"/>
          <w:szCs w:val="32"/>
        </w:rPr>
        <w:t>br. č. 1</w:t>
      </w:r>
    </w:p>
    <w:p w:rsidR="00DF53AF" w:rsidRDefault="00DF53AF" w:rsidP="00DF53A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6645910" cy="8882570"/>
            <wp:effectExtent l="19050" t="0" r="2540" b="0"/>
            <wp:docPr id="2" name="obrázek 1" descr="C:\foto dumy\100OLYMP\P101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8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3AF" w:rsidRDefault="002E2D57" w:rsidP="00DF53A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</w:t>
      </w:r>
      <w:r w:rsidR="00DF53AF" w:rsidRPr="00DF53AF">
        <w:rPr>
          <w:rFonts w:ascii="Times New Roman" w:hAnsi="Times New Roman" w:cs="Times New Roman"/>
          <w:b/>
          <w:sz w:val="32"/>
          <w:szCs w:val="32"/>
        </w:rPr>
        <w:t>br. č</w:t>
      </w:r>
      <w:r w:rsidR="00DF53AF">
        <w:rPr>
          <w:rFonts w:ascii="Times New Roman" w:hAnsi="Times New Roman" w:cs="Times New Roman"/>
          <w:b/>
          <w:sz w:val="32"/>
          <w:szCs w:val="32"/>
        </w:rPr>
        <w:t>.</w:t>
      </w:r>
      <w:r w:rsidR="00DF53AF" w:rsidRPr="00DF53AF">
        <w:rPr>
          <w:rFonts w:ascii="Times New Roman" w:hAnsi="Times New Roman" w:cs="Times New Roman"/>
          <w:b/>
          <w:sz w:val="32"/>
          <w:szCs w:val="32"/>
        </w:rPr>
        <w:t xml:space="preserve"> 2</w:t>
      </w:r>
    </w:p>
    <w:p w:rsidR="00DF53AF" w:rsidRPr="00DF53AF" w:rsidRDefault="00DF53AF" w:rsidP="00DF53A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567532</wp:posOffset>
            </wp:positionH>
            <wp:positionV relativeFrom="paragraph">
              <wp:posOffset>4446</wp:posOffset>
            </wp:positionV>
            <wp:extent cx="6097427" cy="8153400"/>
            <wp:effectExtent l="19050" t="0" r="0" b="0"/>
            <wp:wrapNone/>
            <wp:docPr id="3" name="obrázek 2" descr="C:\foto dumy\100OLYMP\P101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427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3AF" w:rsidRDefault="00DF53A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5083" w:rsidRDefault="00745083" w:rsidP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745083" w:rsidRDefault="00745083" w:rsidP="0074508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745083" w:rsidRDefault="0074508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745083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903E4"/>
    <w:multiLevelType w:val="hybridMultilevel"/>
    <w:tmpl w:val="9856C6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C4333"/>
    <w:multiLevelType w:val="hybridMultilevel"/>
    <w:tmpl w:val="96A49D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0895392"/>
    <w:multiLevelType w:val="hybridMultilevel"/>
    <w:tmpl w:val="9856C6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1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CAC188F"/>
    <w:multiLevelType w:val="hybridMultilevel"/>
    <w:tmpl w:val="D12E8B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6"/>
  </w:num>
  <w:num w:numId="8">
    <w:abstractNumId w:val="8"/>
  </w:num>
  <w:num w:numId="9">
    <w:abstractNumId w:val="20"/>
  </w:num>
  <w:num w:numId="10">
    <w:abstractNumId w:val="22"/>
  </w:num>
  <w:num w:numId="11">
    <w:abstractNumId w:val="25"/>
  </w:num>
  <w:num w:numId="12">
    <w:abstractNumId w:val="19"/>
  </w:num>
  <w:num w:numId="13">
    <w:abstractNumId w:val="28"/>
  </w:num>
  <w:num w:numId="14">
    <w:abstractNumId w:val="27"/>
  </w:num>
  <w:num w:numId="15">
    <w:abstractNumId w:val="2"/>
  </w:num>
  <w:num w:numId="16">
    <w:abstractNumId w:val="6"/>
  </w:num>
  <w:num w:numId="17">
    <w:abstractNumId w:val="15"/>
  </w:num>
  <w:num w:numId="18">
    <w:abstractNumId w:val="21"/>
  </w:num>
  <w:num w:numId="19">
    <w:abstractNumId w:val="24"/>
  </w:num>
  <w:num w:numId="20">
    <w:abstractNumId w:val="17"/>
  </w:num>
  <w:num w:numId="21">
    <w:abstractNumId w:val="18"/>
  </w:num>
  <w:num w:numId="22">
    <w:abstractNumId w:val="7"/>
  </w:num>
  <w:num w:numId="23">
    <w:abstractNumId w:val="13"/>
  </w:num>
  <w:num w:numId="24">
    <w:abstractNumId w:val="23"/>
  </w:num>
  <w:num w:numId="25">
    <w:abstractNumId w:val="11"/>
  </w:num>
  <w:num w:numId="26">
    <w:abstractNumId w:val="16"/>
  </w:num>
  <w:num w:numId="27">
    <w:abstractNumId w:val="12"/>
  </w:num>
  <w:num w:numId="28">
    <w:abstractNumId w:val="14"/>
  </w:num>
  <w:num w:numId="29">
    <w:abstractNumId w:val="29"/>
  </w:num>
  <w:num w:numId="3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CC3201"/>
    <w:rsid w:val="000169C2"/>
    <w:rsid w:val="00030F4A"/>
    <w:rsid w:val="00052C01"/>
    <w:rsid w:val="001165CF"/>
    <w:rsid w:val="00132A2A"/>
    <w:rsid w:val="00236706"/>
    <w:rsid w:val="00282C73"/>
    <w:rsid w:val="002B38AD"/>
    <w:rsid w:val="002E2D57"/>
    <w:rsid w:val="00375D7F"/>
    <w:rsid w:val="003A3B18"/>
    <w:rsid w:val="0046425A"/>
    <w:rsid w:val="004823C5"/>
    <w:rsid w:val="004F0C46"/>
    <w:rsid w:val="00501D0C"/>
    <w:rsid w:val="00506E72"/>
    <w:rsid w:val="00521CCA"/>
    <w:rsid w:val="00567C30"/>
    <w:rsid w:val="005F6520"/>
    <w:rsid w:val="00656CB7"/>
    <w:rsid w:val="00692B04"/>
    <w:rsid w:val="00745083"/>
    <w:rsid w:val="00754268"/>
    <w:rsid w:val="007B15E8"/>
    <w:rsid w:val="00852102"/>
    <w:rsid w:val="00861B1F"/>
    <w:rsid w:val="008831E5"/>
    <w:rsid w:val="009127B4"/>
    <w:rsid w:val="009B5BFD"/>
    <w:rsid w:val="00AC2D2F"/>
    <w:rsid w:val="00AE2B2D"/>
    <w:rsid w:val="00B45DE3"/>
    <w:rsid w:val="00C42027"/>
    <w:rsid w:val="00CA0F1B"/>
    <w:rsid w:val="00CC3201"/>
    <w:rsid w:val="00CC5DE1"/>
    <w:rsid w:val="00CC78DB"/>
    <w:rsid w:val="00D5298B"/>
    <w:rsid w:val="00D720CE"/>
    <w:rsid w:val="00DF53AF"/>
    <w:rsid w:val="00F33892"/>
    <w:rsid w:val="00F72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7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9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6.9</Template>
  <TotalTime>10</TotalTime>
  <Pages>1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21</cp:revision>
  <dcterms:created xsi:type="dcterms:W3CDTF">2012-06-12T05:39:00Z</dcterms:created>
  <dcterms:modified xsi:type="dcterms:W3CDTF">2012-06-29T04:55:00Z</dcterms:modified>
</cp:coreProperties>
</file>