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3D2084" w:rsidTr="003D2084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084" w:rsidRDefault="003D2084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3D2084" w:rsidRDefault="003D208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084" w:rsidRDefault="003D2084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3D2084" w:rsidRDefault="003D208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3D2084" w:rsidTr="003D2084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084" w:rsidRDefault="003D208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084" w:rsidRDefault="00962F2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3D2084" w:rsidTr="003D2084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084" w:rsidRDefault="003D208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084" w:rsidRPr="00DD349E" w:rsidRDefault="005710EE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VY_52_INOVACE_3104_U.objemu k.</w:t>
            </w:r>
          </w:p>
        </w:tc>
      </w:tr>
      <w:tr w:rsidR="003D2084" w:rsidTr="003D2084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084" w:rsidRDefault="003D208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084" w:rsidRDefault="00D4249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Určení objemu kapaliny</w:t>
            </w:r>
          </w:p>
        </w:tc>
      </w:tr>
      <w:tr w:rsidR="003D2084" w:rsidTr="003D2084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084" w:rsidRDefault="003D208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084" w:rsidRDefault="003D208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3D2084" w:rsidTr="003D2084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084" w:rsidRDefault="003D208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084" w:rsidRDefault="00962F2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3D2084" w:rsidTr="003D2084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084" w:rsidRDefault="003D208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9E9" w:rsidRDefault="006373CD" w:rsidP="009029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Formát</w:t>
            </w:r>
            <w:r w:rsidR="009029E9">
              <w:rPr>
                <w:sz w:val="24"/>
                <w:szCs w:val="24"/>
              </w:rPr>
              <w:t xml:space="preserve">:  Dokument MS Word </w:t>
            </w:r>
          </w:p>
          <w:p w:rsidR="009029E9" w:rsidRDefault="006373CD" w:rsidP="009029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Výukový </w:t>
            </w:r>
            <w:r w:rsidR="009029E9">
              <w:rPr>
                <w:sz w:val="24"/>
                <w:szCs w:val="24"/>
              </w:rPr>
              <w:t xml:space="preserve">materiál slouží k provedení laboratorní práce na </w:t>
            </w:r>
            <w:proofErr w:type="gramStart"/>
            <w:r w:rsidR="009029E9">
              <w:rPr>
                <w:sz w:val="24"/>
                <w:szCs w:val="24"/>
              </w:rPr>
              <w:t>téma     "</w:t>
            </w:r>
            <w:r w:rsidR="009029E9" w:rsidRPr="009029E9">
              <w:rPr>
                <w:rFonts w:cstheme="minorHAnsi"/>
              </w:rPr>
              <w:t>Určení</w:t>
            </w:r>
            <w:proofErr w:type="gramEnd"/>
            <w:r w:rsidR="009029E9" w:rsidRPr="009029E9">
              <w:rPr>
                <w:rFonts w:cstheme="minorHAnsi"/>
              </w:rPr>
              <w:t xml:space="preserve"> objemu kapaliny</w:t>
            </w:r>
            <w:r w:rsidR="009029E9">
              <w:rPr>
                <w:sz w:val="24"/>
                <w:szCs w:val="24"/>
              </w:rPr>
              <w:t xml:space="preserve"> ".  </w:t>
            </w:r>
          </w:p>
          <w:p w:rsidR="009029E9" w:rsidRDefault="009029E9" w:rsidP="009029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6. ročníku.</w:t>
            </w:r>
          </w:p>
          <w:p w:rsidR="009029E9" w:rsidRDefault="006373CD" w:rsidP="009029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ověřování</w:t>
            </w:r>
            <w:r w:rsidR="009029E9">
              <w:rPr>
                <w:sz w:val="24"/>
                <w:szCs w:val="24"/>
              </w:rPr>
              <w:t>: obrazový materiál žákům velmi pomáhá ke správnému  provedení práce</w:t>
            </w:r>
          </w:p>
          <w:p w:rsidR="009029E9" w:rsidRDefault="006373CD" w:rsidP="009029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 xml:space="preserve">použití:  </w:t>
            </w:r>
            <w:r w:rsidR="009029E9">
              <w:rPr>
                <w:sz w:val="24"/>
                <w:szCs w:val="24"/>
              </w:rPr>
              <w:t>datový</w:t>
            </w:r>
            <w:proofErr w:type="gramEnd"/>
            <w:r w:rsidR="009029E9"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9029E9" w:rsidRDefault="006373CD" w:rsidP="009029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Zařazení</w:t>
            </w:r>
            <w:r w:rsidR="009029E9">
              <w:rPr>
                <w:sz w:val="24"/>
                <w:szCs w:val="24"/>
              </w:rPr>
              <w:t>:  Základní vzdělávání druhý stupeň » Člověk a příroda - fyzika</w:t>
            </w:r>
          </w:p>
          <w:p w:rsidR="003D2084" w:rsidRDefault="009029E9" w:rsidP="009029E9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3D2084" w:rsidTr="003D2084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084" w:rsidRDefault="003D208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084" w:rsidRDefault="00962F2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10. 1. 2012</w:t>
            </w:r>
          </w:p>
        </w:tc>
      </w:tr>
      <w:tr w:rsidR="003D2084" w:rsidTr="003D2084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084" w:rsidRDefault="003D208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084" w:rsidRDefault="00962F2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1. 2. 2012</w:t>
            </w:r>
          </w:p>
        </w:tc>
      </w:tr>
    </w:tbl>
    <w:p w:rsidR="003D2084" w:rsidRDefault="003D2084" w:rsidP="003D2084">
      <w:pPr>
        <w:rPr>
          <w:rFonts w:ascii="Calibri" w:hAnsi="Calibri" w:cs="Calibri"/>
        </w:rPr>
      </w:pPr>
    </w:p>
    <w:p w:rsidR="003D2084" w:rsidRDefault="003D2084" w:rsidP="003D2084"/>
    <w:p w:rsidR="003D2084" w:rsidRDefault="003D2084" w:rsidP="003D2084"/>
    <w:p w:rsidR="003D2084" w:rsidRDefault="003D2084" w:rsidP="003D2084">
      <w:pPr>
        <w:tabs>
          <w:tab w:val="left" w:pos="2040"/>
        </w:tabs>
      </w:pPr>
      <w:r>
        <w:tab/>
      </w:r>
    </w:p>
    <w:p w:rsidR="003D2084" w:rsidRDefault="003D2084" w:rsidP="003D2084"/>
    <w:p w:rsidR="003D2084" w:rsidRDefault="003D2084" w:rsidP="003D2084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425EB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</w:p>
    <w:p w:rsidR="009B5BFD" w:rsidRPr="009B5BFD" w:rsidRDefault="006373C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NÁZEV</w:t>
      </w:r>
      <w:r w:rsidR="001165CF">
        <w:rPr>
          <w:rFonts w:ascii="Times New Roman" w:hAnsi="Times New Roman" w:cs="Times New Roman"/>
          <w:b/>
          <w:sz w:val="32"/>
          <w:szCs w:val="32"/>
        </w:rPr>
        <w:t>:</w:t>
      </w:r>
      <w:r w:rsidR="00B45DE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57759">
        <w:rPr>
          <w:rFonts w:ascii="Times New Roman" w:hAnsi="Times New Roman" w:cs="Times New Roman"/>
          <w:b/>
          <w:sz w:val="32"/>
          <w:szCs w:val="32"/>
        </w:rPr>
        <w:t>Určení objemu kapaliny</w:t>
      </w:r>
    </w:p>
    <w:p w:rsidR="009B5BFD" w:rsidRPr="009B5BFD" w:rsidRDefault="006373C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JMÉNO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 xml:space="preserve">:                 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>DATUM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>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9B5BFD" w:rsidRPr="004F0C46" w:rsidRDefault="009B5BFD">
      <w:pPr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Pr="004F0C46">
        <w:rPr>
          <w:rFonts w:ascii="Times New Roman" w:hAnsi="Times New Roman" w:cs="Times New Roman"/>
          <w:sz w:val="32"/>
          <w:szCs w:val="32"/>
        </w:rPr>
        <w:t>:</w:t>
      </w:r>
      <w:r w:rsidR="001165CF" w:rsidRPr="004F0C46">
        <w:rPr>
          <w:rFonts w:ascii="Times New Roman" w:hAnsi="Times New Roman" w:cs="Times New Roman"/>
          <w:sz w:val="32"/>
          <w:szCs w:val="32"/>
        </w:rPr>
        <w:t xml:space="preserve"> </w:t>
      </w:r>
      <w:r w:rsidR="00D57759">
        <w:rPr>
          <w:rFonts w:ascii="Times New Roman" w:hAnsi="Times New Roman" w:cs="Times New Roman"/>
          <w:sz w:val="32"/>
          <w:szCs w:val="32"/>
        </w:rPr>
        <w:t>kádinka s kapalinou, odměrný válec</w:t>
      </w:r>
    </w:p>
    <w:p w:rsidR="004F0C46" w:rsidRPr="00C2104A" w:rsidRDefault="006373CD" w:rsidP="004F0C4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PŘÍPRAVA</w:t>
      </w:r>
      <w:r w:rsidR="009B5BFD" w:rsidRPr="001165CF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 w:rsidR="004F0C46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4F0C46">
        <w:rPr>
          <w:rFonts w:ascii="Times New Roman" w:hAnsi="Times New Roman" w:cs="Times New Roman"/>
          <w:sz w:val="32"/>
          <w:szCs w:val="32"/>
        </w:rPr>
        <w:t xml:space="preserve">Zopakuj </w:t>
      </w:r>
      <w:proofErr w:type="gramStart"/>
      <w:r w:rsidR="004F0C46">
        <w:rPr>
          <w:rFonts w:ascii="Times New Roman" w:hAnsi="Times New Roman" w:cs="Times New Roman"/>
          <w:sz w:val="32"/>
          <w:szCs w:val="32"/>
        </w:rPr>
        <w:t>si</w:t>
      </w:r>
      <w:r w:rsidR="00D57759">
        <w:rPr>
          <w:rFonts w:ascii="Times New Roman" w:hAnsi="Times New Roman" w:cs="Times New Roman"/>
          <w:sz w:val="32"/>
          <w:szCs w:val="32"/>
        </w:rPr>
        <w:t xml:space="preserve">  zápis</w:t>
      </w:r>
      <w:proofErr w:type="gramEnd"/>
      <w:r w:rsidR="00D57759">
        <w:rPr>
          <w:rFonts w:ascii="Times New Roman" w:hAnsi="Times New Roman" w:cs="Times New Roman"/>
          <w:sz w:val="32"/>
          <w:szCs w:val="32"/>
        </w:rPr>
        <w:t xml:space="preserve"> fyzikální veličiny objem</w:t>
      </w:r>
      <w:r w:rsidR="004F0C46">
        <w:rPr>
          <w:rFonts w:ascii="Times New Roman" w:hAnsi="Times New Roman" w:cs="Times New Roman"/>
          <w:sz w:val="32"/>
          <w:szCs w:val="32"/>
        </w:rPr>
        <w:t xml:space="preserve">, </w:t>
      </w:r>
      <w:r w:rsidR="00D57759">
        <w:rPr>
          <w:rFonts w:ascii="Times New Roman" w:hAnsi="Times New Roman" w:cs="Times New Roman"/>
          <w:sz w:val="32"/>
          <w:szCs w:val="32"/>
        </w:rPr>
        <w:t>jednotky objemu, zásady práce s odměrným válcem</w:t>
      </w:r>
      <w:r w:rsidR="006646BF">
        <w:rPr>
          <w:rFonts w:ascii="Times New Roman" w:hAnsi="Times New Roman" w:cs="Times New Roman"/>
          <w:sz w:val="32"/>
          <w:szCs w:val="32"/>
        </w:rPr>
        <w:t>.</w:t>
      </w:r>
    </w:p>
    <w:p w:rsidR="009B5BFD" w:rsidRDefault="006373C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ŘEŠENÍ</w:t>
      </w:r>
      <w:r w:rsidR="009B5BFD" w:rsidRPr="001165CF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D57759" w:rsidRDefault="00D57759" w:rsidP="00584B8B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Připrav si do kádinky kapalinu například vodu.</w:t>
      </w:r>
      <w:r w:rsidR="007A1E1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F0C46" w:rsidRPr="00C2104A" w:rsidRDefault="00D57759" w:rsidP="00584B8B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>Zvol si vhodný odměrný válec a</w:t>
      </w:r>
      <w:r w:rsidR="004F0C46">
        <w:rPr>
          <w:rFonts w:ascii="Times New Roman" w:hAnsi="Times New Roman" w:cs="Times New Roman"/>
          <w:sz w:val="32"/>
          <w:szCs w:val="32"/>
        </w:rPr>
        <w:t xml:space="preserve"> zjisti </w:t>
      </w:r>
      <w:r>
        <w:rPr>
          <w:rFonts w:ascii="Times New Roman" w:hAnsi="Times New Roman" w:cs="Times New Roman"/>
          <w:sz w:val="32"/>
          <w:szCs w:val="32"/>
        </w:rPr>
        <w:t xml:space="preserve">u něho </w:t>
      </w:r>
      <w:r w:rsidR="006373CD">
        <w:rPr>
          <w:rFonts w:ascii="Times New Roman" w:hAnsi="Times New Roman" w:cs="Times New Roman"/>
          <w:sz w:val="32"/>
          <w:szCs w:val="32"/>
        </w:rPr>
        <w:t>tyto údaje</w:t>
      </w:r>
      <w:r w:rsidR="004F0C46">
        <w:rPr>
          <w:rFonts w:ascii="Times New Roman" w:hAnsi="Times New Roman" w:cs="Times New Roman"/>
          <w:sz w:val="32"/>
          <w:szCs w:val="32"/>
        </w:rPr>
        <w:t>:</w:t>
      </w:r>
    </w:p>
    <w:p w:rsidR="004F0C46" w:rsidRDefault="00D57759" w:rsidP="00584B8B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jednotky, v kterých je vyroben</w:t>
      </w:r>
      <w:r w:rsidR="004F0C46">
        <w:rPr>
          <w:rFonts w:ascii="Times New Roman" w:hAnsi="Times New Roman" w:cs="Times New Roman"/>
          <w:sz w:val="32"/>
          <w:szCs w:val="32"/>
        </w:rPr>
        <w:t>:</w:t>
      </w:r>
    </w:p>
    <w:p w:rsidR="004F0C46" w:rsidRDefault="006373CD" w:rsidP="00584B8B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rozsah měření</w:t>
      </w:r>
      <w:r w:rsidR="004F0C46">
        <w:rPr>
          <w:rFonts w:ascii="Times New Roman" w:hAnsi="Times New Roman" w:cs="Times New Roman"/>
          <w:sz w:val="32"/>
          <w:szCs w:val="32"/>
        </w:rPr>
        <w:t>:</w:t>
      </w:r>
    </w:p>
    <w:p w:rsidR="004F0C46" w:rsidRDefault="004F0C46" w:rsidP="00584B8B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velikost nejmenšího dílku</w:t>
      </w:r>
      <w:r w:rsidR="006373CD">
        <w:rPr>
          <w:rFonts w:ascii="Times New Roman" w:hAnsi="Times New Roman" w:cs="Times New Roman"/>
          <w:sz w:val="32"/>
          <w:szCs w:val="32"/>
        </w:rPr>
        <w:t>:</w:t>
      </w:r>
    </w:p>
    <w:p w:rsidR="004F0C46" w:rsidRDefault="006373CD" w:rsidP="00584B8B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stanov odchylku měření</w:t>
      </w:r>
      <w:r w:rsidR="004F0C46">
        <w:rPr>
          <w:rFonts w:ascii="Times New Roman" w:hAnsi="Times New Roman" w:cs="Times New Roman"/>
          <w:sz w:val="32"/>
          <w:szCs w:val="32"/>
        </w:rPr>
        <w:t>:</w:t>
      </w:r>
    </w:p>
    <w:p w:rsidR="00D57759" w:rsidRDefault="006373CD" w:rsidP="00584B8B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Nalij </w:t>
      </w:r>
      <w:r w:rsidR="00D57759">
        <w:rPr>
          <w:rFonts w:ascii="Times New Roman" w:hAnsi="Times New Roman" w:cs="Times New Roman"/>
          <w:sz w:val="32"/>
          <w:szCs w:val="32"/>
        </w:rPr>
        <w:t>kapalinu do odměrného válce.</w:t>
      </w:r>
      <w:r w:rsidR="007A1E16">
        <w:rPr>
          <w:rFonts w:ascii="Times New Roman" w:hAnsi="Times New Roman" w:cs="Times New Roman"/>
          <w:sz w:val="32"/>
          <w:szCs w:val="32"/>
        </w:rPr>
        <w:t xml:space="preserve"> Viz obr. č. 1</w:t>
      </w:r>
    </w:p>
    <w:p w:rsidR="00D57759" w:rsidRDefault="00D57759" w:rsidP="00584B8B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Odečti správnou hodnotu objemu a údaj zapiš. V = ………………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</w:t>
      </w:r>
      <w:proofErr w:type="gramEnd"/>
    </w:p>
    <w:p w:rsidR="00D57759" w:rsidRPr="00584B8B" w:rsidRDefault="00D57759" w:rsidP="00584B8B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Nyní tuto hodnotu převeď a zapiš v ml, cm</w:t>
      </w:r>
      <w:r>
        <w:rPr>
          <w:rFonts w:ascii="Times New Roman" w:hAnsi="Times New Roman" w:cs="Times New Roman"/>
          <w:sz w:val="32"/>
          <w:szCs w:val="32"/>
          <w:vertAlign w:val="superscript"/>
        </w:rPr>
        <w:t>3</w:t>
      </w:r>
      <w:r w:rsidR="00584B8B">
        <w:rPr>
          <w:rFonts w:ascii="Times New Roman" w:hAnsi="Times New Roman" w:cs="Times New Roman"/>
          <w:sz w:val="32"/>
          <w:szCs w:val="32"/>
        </w:rPr>
        <w:t>, l, m</w:t>
      </w:r>
      <w:r w:rsidR="00584B8B">
        <w:rPr>
          <w:rFonts w:ascii="Times New Roman" w:hAnsi="Times New Roman" w:cs="Times New Roman"/>
          <w:sz w:val="32"/>
          <w:szCs w:val="32"/>
          <w:vertAlign w:val="superscript"/>
        </w:rPr>
        <w:t>3</w:t>
      </w:r>
    </w:p>
    <w:p w:rsidR="00584B8B" w:rsidRDefault="00584B8B" w:rsidP="00584B8B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Nyní pomocí odměrného válce odměř přesně stanovené množství kapaliny</w:t>
      </w:r>
      <w:r w:rsidR="0090025F">
        <w:rPr>
          <w:rFonts w:ascii="Times New Roman" w:hAnsi="Times New Roman" w:cs="Times New Roman"/>
          <w:sz w:val="32"/>
          <w:szCs w:val="32"/>
        </w:rPr>
        <w:t>.</w:t>
      </w:r>
    </w:p>
    <w:p w:rsidR="0090025F" w:rsidRDefault="0090025F" w:rsidP="0090025F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Požádej spolužáka o překontrolování tebou odměřeného objemu kapaliny.</w:t>
      </w:r>
    </w:p>
    <w:p w:rsidR="0090025F" w:rsidRPr="0090025F" w:rsidRDefault="0090025F" w:rsidP="0090025F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Výsledky měření a poznatky zapiš do závěru.</w:t>
      </w:r>
    </w:p>
    <w:p w:rsidR="009B5BFD" w:rsidRDefault="009B5BFD" w:rsidP="00584B8B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90025F" w:rsidRDefault="0090025F" w:rsidP="00584B8B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0025F" w:rsidRDefault="0090025F" w:rsidP="00584B8B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0025F" w:rsidRDefault="0090025F" w:rsidP="00584B8B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1E16" w:rsidRDefault="007A1E16" w:rsidP="00584B8B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0025F" w:rsidRDefault="0090025F" w:rsidP="00584B8B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OBRÁZEK :</w:t>
      </w:r>
      <w:proofErr w:type="gramEnd"/>
    </w:p>
    <w:p w:rsidR="007A1E16" w:rsidRPr="007A1E16" w:rsidRDefault="006646BF" w:rsidP="007A1E1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284480</wp:posOffset>
            </wp:positionV>
            <wp:extent cx="4253230" cy="5715826"/>
            <wp:effectExtent l="19050" t="0" r="0" b="0"/>
            <wp:wrapNone/>
            <wp:docPr id="2" name="obrázek 1" descr="C:\foto dumy\100OLYMP\P101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230" cy="5715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6269">
        <w:rPr>
          <w:rFonts w:ascii="Times New Roman" w:hAnsi="Times New Roman" w:cs="Times New Roman"/>
          <w:sz w:val="32"/>
          <w:szCs w:val="32"/>
        </w:rPr>
        <w:t>O</w:t>
      </w:r>
      <w:r w:rsidR="007A1E16" w:rsidRPr="007A1E16">
        <w:rPr>
          <w:rFonts w:ascii="Times New Roman" w:hAnsi="Times New Roman" w:cs="Times New Roman"/>
          <w:sz w:val="32"/>
          <w:szCs w:val="32"/>
        </w:rPr>
        <w:t>br. č. 1</w:t>
      </w:r>
    </w:p>
    <w:p w:rsidR="007A1E16" w:rsidRPr="001165CF" w:rsidRDefault="007A1E16" w:rsidP="00584B8B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442F" w:rsidRDefault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442F" w:rsidRDefault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442F" w:rsidRDefault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442F" w:rsidRDefault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442F" w:rsidRDefault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442F" w:rsidRDefault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442F" w:rsidRDefault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442F" w:rsidRDefault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442F" w:rsidRDefault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442F" w:rsidRDefault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442F" w:rsidRDefault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442F" w:rsidRDefault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442F" w:rsidRDefault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442F" w:rsidRDefault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442F" w:rsidRDefault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442F" w:rsidRDefault="0035442F" w:rsidP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35442F" w:rsidRDefault="0035442F" w:rsidP="0035442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35442F" w:rsidRPr="001165CF" w:rsidRDefault="0035442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35442F" w:rsidRPr="001165C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0664B"/>
    <w:multiLevelType w:val="hybridMultilevel"/>
    <w:tmpl w:val="15BADF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3">
    <w:nsid w:val="08CA6909"/>
    <w:multiLevelType w:val="hybridMultilevel"/>
    <w:tmpl w:val="36D278FA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2C8F2339"/>
    <w:multiLevelType w:val="hybridMultilevel"/>
    <w:tmpl w:val="1292CD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2">
    <w:nsid w:val="33A05064"/>
    <w:multiLevelType w:val="hybridMultilevel"/>
    <w:tmpl w:val="AE5ED5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CD1711"/>
    <w:multiLevelType w:val="hybridMultilevel"/>
    <w:tmpl w:val="1E1A54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2259C4"/>
    <w:multiLevelType w:val="hybridMultilevel"/>
    <w:tmpl w:val="36D278FA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2E2EB7"/>
    <w:multiLevelType w:val="hybridMultilevel"/>
    <w:tmpl w:val="A9DAA5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>
    <w:nsid w:val="4BE312DA"/>
    <w:multiLevelType w:val="hybridMultilevel"/>
    <w:tmpl w:val="CEF8C0D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DFF6E74"/>
    <w:multiLevelType w:val="hybridMultilevel"/>
    <w:tmpl w:val="67189A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0A7D49"/>
    <w:multiLevelType w:val="hybridMultilevel"/>
    <w:tmpl w:val="359E508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D84F3F"/>
    <w:multiLevelType w:val="hybridMultilevel"/>
    <w:tmpl w:val="BDC47D2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8">
    <w:nsid w:val="64D34BF5"/>
    <w:multiLevelType w:val="hybridMultilevel"/>
    <w:tmpl w:val="53AA15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4A1AE5"/>
    <w:multiLevelType w:val="hybridMultilevel"/>
    <w:tmpl w:val="D3BC7A6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>
    <w:nsid w:val="6E92231A"/>
    <w:multiLevelType w:val="hybridMultilevel"/>
    <w:tmpl w:val="8E5CDF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78172A"/>
    <w:multiLevelType w:val="hybridMultilevel"/>
    <w:tmpl w:val="9CCA7DE2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38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AFA1029"/>
    <w:multiLevelType w:val="hybridMultilevel"/>
    <w:tmpl w:val="7430BC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2"/>
  </w:num>
  <w:num w:numId="5">
    <w:abstractNumId w:val="1"/>
  </w:num>
  <w:num w:numId="6">
    <w:abstractNumId w:val="11"/>
  </w:num>
  <w:num w:numId="7">
    <w:abstractNumId w:val="37"/>
  </w:num>
  <w:num w:numId="8">
    <w:abstractNumId w:val="8"/>
  </w:num>
  <w:num w:numId="9">
    <w:abstractNumId w:val="27"/>
  </w:num>
  <w:num w:numId="10">
    <w:abstractNumId w:val="31"/>
  </w:num>
  <w:num w:numId="11">
    <w:abstractNumId w:val="36"/>
  </w:num>
  <w:num w:numId="12">
    <w:abstractNumId w:val="26"/>
  </w:num>
  <w:num w:numId="13">
    <w:abstractNumId w:val="39"/>
  </w:num>
  <w:num w:numId="14">
    <w:abstractNumId w:val="38"/>
  </w:num>
  <w:num w:numId="15">
    <w:abstractNumId w:val="3"/>
  </w:num>
  <w:num w:numId="16">
    <w:abstractNumId w:val="6"/>
  </w:num>
  <w:num w:numId="17">
    <w:abstractNumId w:val="21"/>
  </w:num>
  <w:num w:numId="18">
    <w:abstractNumId w:val="29"/>
  </w:num>
  <w:num w:numId="19">
    <w:abstractNumId w:val="35"/>
  </w:num>
  <w:num w:numId="20">
    <w:abstractNumId w:val="24"/>
  </w:num>
  <w:num w:numId="21">
    <w:abstractNumId w:val="25"/>
  </w:num>
  <w:num w:numId="22">
    <w:abstractNumId w:val="7"/>
  </w:num>
  <w:num w:numId="23">
    <w:abstractNumId w:val="17"/>
  </w:num>
  <w:num w:numId="24">
    <w:abstractNumId w:val="32"/>
  </w:num>
  <w:num w:numId="25">
    <w:abstractNumId w:val="13"/>
  </w:num>
  <w:num w:numId="26">
    <w:abstractNumId w:val="23"/>
  </w:num>
  <w:num w:numId="27">
    <w:abstractNumId w:val="40"/>
  </w:num>
  <w:num w:numId="28">
    <w:abstractNumId w:val="0"/>
  </w:num>
  <w:num w:numId="29">
    <w:abstractNumId w:val="22"/>
  </w:num>
  <w:num w:numId="30">
    <w:abstractNumId w:val="12"/>
  </w:num>
  <w:num w:numId="31">
    <w:abstractNumId w:val="19"/>
  </w:num>
  <w:num w:numId="32">
    <w:abstractNumId w:val="30"/>
  </w:num>
  <w:num w:numId="33">
    <w:abstractNumId w:val="28"/>
  </w:num>
  <w:num w:numId="34">
    <w:abstractNumId w:val="33"/>
  </w:num>
  <w:num w:numId="35">
    <w:abstractNumId w:val="18"/>
  </w:num>
  <w:num w:numId="36">
    <w:abstractNumId w:val="10"/>
  </w:num>
  <w:num w:numId="37">
    <w:abstractNumId w:val="20"/>
  </w:num>
  <w:num w:numId="38">
    <w:abstractNumId w:val="14"/>
  </w:num>
  <w:num w:numId="39">
    <w:abstractNumId w:val="16"/>
  </w:num>
  <w:num w:numId="40">
    <w:abstractNumId w:val="34"/>
  </w:num>
  <w:num w:numId="4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894407"/>
    <w:rsid w:val="00030F4A"/>
    <w:rsid w:val="001165CF"/>
    <w:rsid w:val="00283F8B"/>
    <w:rsid w:val="0035442F"/>
    <w:rsid w:val="00375D7F"/>
    <w:rsid w:val="003D2084"/>
    <w:rsid w:val="00422516"/>
    <w:rsid w:val="00425EB3"/>
    <w:rsid w:val="004823C5"/>
    <w:rsid w:val="004F0C46"/>
    <w:rsid w:val="00500308"/>
    <w:rsid w:val="00567C30"/>
    <w:rsid w:val="005710EE"/>
    <w:rsid w:val="00584B8B"/>
    <w:rsid w:val="005A186C"/>
    <w:rsid w:val="005D4871"/>
    <w:rsid w:val="0060140C"/>
    <w:rsid w:val="006373CD"/>
    <w:rsid w:val="006646BF"/>
    <w:rsid w:val="007233B2"/>
    <w:rsid w:val="0075450F"/>
    <w:rsid w:val="00756D21"/>
    <w:rsid w:val="007A1E16"/>
    <w:rsid w:val="007E39FE"/>
    <w:rsid w:val="007F6269"/>
    <w:rsid w:val="00810EF3"/>
    <w:rsid w:val="00894407"/>
    <w:rsid w:val="0090025F"/>
    <w:rsid w:val="009029E9"/>
    <w:rsid w:val="00962F2D"/>
    <w:rsid w:val="009B5BFD"/>
    <w:rsid w:val="00AB50CD"/>
    <w:rsid w:val="00AC2D2F"/>
    <w:rsid w:val="00AE2B2D"/>
    <w:rsid w:val="00B45DE3"/>
    <w:rsid w:val="00B918A1"/>
    <w:rsid w:val="00C42027"/>
    <w:rsid w:val="00CA0F1B"/>
    <w:rsid w:val="00D4249D"/>
    <w:rsid w:val="00D57759"/>
    <w:rsid w:val="00D9588E"/>
    <w:rsid w:val="00DD349E"/>
    <w:rsid w:val="00F33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2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umy%20lab.%20fyzika\LABORATORN&#205;%20PR&#193;CE%20&#269;.%206.6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LABORATORNÍ PRÁCE č. 6.6</Template>
  <TotalTime>2</TotalTime>
  <Pages>1</Pages>
  <Words>277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dcterms:created xsi:type="dcterms:W3CDTF">2012-08-05T09:55:00Z</dcterms:created>
  <dcterms:modified xsi:type="dcterms:W3CDTF">2012-08-05T09:55:00Z</dcterms:modified>
</cp:coreProperties>
</file>