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2F7B06" w:rsidTr="002F7B06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2F7B06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2F7B06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2F7B06" w:rsidTr="002F7B06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7E765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2F7B06" w:rsidTr="002F7B06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001E44" w:rsidP="00A0159A">
            <w:pPr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VY_52_INOVACE_3204_O.měření </w:t>
            </w:r>
            <w:proofErr w:type="spellStart"/>
            <w:r>
              <w:rPr>
                <w:rFonts w:cstheme="minorHAnsi"/>
                <w:sz w:val="36"/>
                <w:szCs w:val="36"/>
              </w:rPr>
              <w:t>d</w:t>
            </w:r>
            <w:proofErr w:type="spellEnd"/>
            <w:r>
              <w:rPr>
                <w:rFonts w:cstheme="minorHAnsi"/>
                <w:sz w:val="36"/>
                <w:szCs w:val="36"/>
              </w:rPr>
              <w:t>.</w:t>
            </w:r>
          </w:p>
        </w:tc>
      </w:tr>
      <w:tr w:rsidR="002F7B06" w:rsidTr="002F7B06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Pr="00A0159A" w:rsidRDefault="00A0159A" w:rsidP="00C44007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Opakované měření délky</w:t>
            </w:r>
          </w:p>
        </w:tc>
      </w:tr>
      <w:tr w:rsidR="002F7B06" w:rsidTr="002F7B06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2F7B06" w:rsidTr="002F7B06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7E765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2F7B06" w:rsidTr="002F7B06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F73235">
              <w:rPr>
                <w:rFonts w:cstheme="minorHAnsi"/>
              </w:rPr>
              <w:t>Opakované měření délky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F73235" w:rsidRDefault="00F73235" w:rsidP="00F73235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2F7B06" w:rsidRDefault="00F73235" w:rsidP="00F7323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2F7B06" w:rsidTr="002F7B06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7E765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10. 1. 2012</w:t>
            </w:r>
          </w:p>
        </w:tc>
      </w:tr>
      <w:tr w:rsidR="002F7B06" w:rsidTr="002F7B06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06" w:rsidRDefault="002F7B0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06" w:rsidRDefault="007E765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16. 1. 2012</w:t>
            </w:r>
          </w:p>
        </w:tc>
      </w:tr>
    </w:tbl>
    <w:p w:rsidR="002F7B06" w:rsidRDefault="002F7B06" w:rsidP="002F7B06">
      <w:pPr>
        <w:rPr>
          <w:rFonts w:ascii="Calibri" w:hAnsi="Calibri" w:cs="Calibri"/>
        </w:rPr>
      </w:pPr>
    </w:p>
    <w:p w:rsidR="002F7B06" w:rsidRDefault="002F7B06" w:rsidP="002F7B06"/>
    <w:p w:rsidR="002F7B06" w:rsidRDefault="002F7B06" w:rsidP="002F7B06"/>
    <w:p w:rsidR="002F7B06" w:rsidRDefault="002F7B06" w:rsidP="002F7B06">
      <w:pPr>
        <w:tabs>
          <w:tab w:val="left" w:pos="2040"/>
        </w:tabs>
      </w:pPr>
      <w:r>
        <w:tab/>
      </w:r>
    </w:p>
    <w:p w:rsidR="002F7B06" w:rsidRDefault="002F7B06" w:rsidP="002F7B06"/>
    <w:p w:rsidR="002F7B06" w:rsidRDefault="002F7B06" w:rsidP="002F7B06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3025F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9B5BFD" w:rsidRPr="009B5BFD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B45D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F0C46">
        <w:rPr>
          <w:rFonts w:ascii="Times New Roman" w:hAnsi="Times New Roman" w:cs="Times New Roman"/>
          <w:b/>
          <w:sz w:val="32"/>
          <w:szCs w:val="32"/>
        </w:rPr>
        <w:t>Opa</w:t>
      </w:r>
      <w:r w:rsidR="003157B3">
        <w:rPr>
          <w:rFonts w:ascii="Times New Roman" w:hAnsi="Times New Roman" w:cs="Times New Roman"/>
          <w:b/>
          <w:sz w:val="32"/>
          <w:szCs w:val="32"/>
        </w:rPr>
        <w:t>kované</w:t>
      </w:r>
      <w:proofErr w:type="gramEnd"/>
      <w:r w:rsidR="003157B3">
        <w:rPr>
          <w:rFonts w:ascii="Times New Roman" w:hAnsi="Times New Roman" w:cs="Times New Roman"/>
          <w:b/>
          <w:sz w:val="32"/>
          <w:szCs w:val="32"/>
        </w:rPr>
        <w:t xml:space="preserve"> měření délky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Pr="004F0C46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POMŮCKY </w:t>
      </w:r>
      <w:r w:rsidRPr="004F0C46">
        <w:rPr>
          <w:rFonts w:ascii="Times New Roman" w:hAnsi="Times New Roman" w:cs="Times New Roman"/>
          <w:sz w:val="32"/>
          <w:szCs w:val="32"/>
        </w:rPr>
        <w:t>:</w:t>
      </w:r>
      <w:r w:rsidR="001165CF" w:rsidRPr="004F0C46">
        <w:rPr>
          <w:rFonts w:ascii="Times New Roman" w:hAnsi="Times New Roman" w:cs="Times New Roman"/>
          <w:sz w:val="32"/>
          <w:szCs w:val="32"/>
        </w:rPr>
        <w:t xml:space="preserve"> </w:t>
      </w:r>
      <w:r w:rsidR="004F0C46" w:rsidRPr="004F0C46">
        <w:rPr>
          <w:rFonts w:ascii="Times New Roman" w:hAnsi="Times New Roman" w:cs="Times New Roman"/>
          <w:sz w:val="32"/>
          <w:szCs w:val="32"/>
        </w:rPr>
        <w:t>školní</w:t>
      </w:r>
      <w:proofErr w:type="gramEnd"/>
      <w:r w:rsidR="004F0C46" w:rsidRPr="004F0C46">
        <w:rPr>
          <w:rFonts w:ascii="Times New Roman" w:hAnsi="Times New Roman" w:cs="Times New Roman"/>
          <w:sz w:val="32"/>
          <w:szCs w:val="32"/>
        </w:rPr>
        <w:t xml:space="preserve"> pravítko, tužka, školní lavice</w:t>
      </w:r>
    </w:p>
    <w:p w:rsidR="004F0C46" w:rsidRPr="00C2104A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4F0C46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4F0C46">
        <w:rPr>
          <w:rFonts w:ascii="Times New Roman" w:hAnsi="Times New Roman" w:cs="Times New Roman"/>
          <w:sz w:val="32"/>
          <w:szCs w:val="32"/>
        </w:rPr>
        <w:t xml:space="preserve"> si  zápis fyzikální veličiny délka, znalosti o základní jednotce délky metru, chyby měření a výpočet aritmetického průměru.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4F0C46" w:rsidRPr="00C2104A" w:rsidRDefault="004F0C46" w:rsidP="004F0C46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U školního pravítka zjisti tyto </w:t>
      </w:r>
      <w:proofErr w:type="gramStart"/>
      <w:r>
        <w:rPr>
          <w:rFonts w:ascii="Times New Roman" w:hAnsi="Times New Roman" w:cs="Times New Roman"/>
          <w:sz w:val="32"/>
          <w:szCs w:val="32"/>
        </w:rPr>
        <w:t>údaje :</w:t>
      </w:r>
      <w:proofErr w:type="gramEnd"/>
    </w:p>
    <w:p w:rsidR="004F0C46" w:rsidRDefault="004F0C46" w:rsidP="004F0C46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jednotky, v kterých je </w:t>
      </w:r>
      <w:proofErr w:type="gramStart"/>
      <w:r>
        <w:rPr>
          <w:rFonts w:ascii="Times New Roman" w:hAnsi="Times New Roman" w:cs="Times New Roman"/>
          <w:sz w:val="32"/>
          <w:szCs w:val="32"/>
        </w:rPr>
        <w:t>vyrobeno :</w:t>
      </w:r>
      <w:proofErr w:type="gramEnd"/>
    </w:p>
    <w:p w:rsidR="004F0C46" w:rsidRDefault="004F0C46" w:rsidP="004F0C46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rozsah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4F0C46" w:rsidRDefault="004F0C46" w:rsidP="004F0C46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velikost nejmenšího dílku</w:t>
      </w:r>
    </w:p>
    <w:p w:rsidR="004F0C46" w:rsidRDefault="004F0C46" w:rsidP="004F0C46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stanov odchylku </w:t>
      </w:r>
      <w:proofErr w:type="gramStart"/>
      <w:r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4F0C46" w:rsidRPr="004F0C46" w:rsidRDefault="004F0C46" w:rsidP="004F0C46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školního pravítka desetkrát změř délku školní lavice. Výsledky zaznamenej do připravené tabulky.</w:t>
      </w:r>
    </w:p>
    <w:tbl>
      <w:tblPr>
        <w:tblW w:w="8320" w:type="dxa"/>
        <w:tblInd w:w="1078" w:type="dxa"/>
        <w:tblCellMar>
          <w:left w:w="70" w:type="dxa"/>
          <w:right w:w="70" w:type="dxa"/>
        </w:tblCellMar>
        <w:tblLook w:val="04A0"/>
      </w:tblPr>
      <w:tblGrid>
        <w:gridCol w:w="192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030F4A" w:rsidRPr="00030F4A" w:rsidTr="00030F4A">
        <w:trPr>
          <w:trHeight w:val="600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číslo měření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</w:tr>
      <w:tr w:rsidR="00030F4A" w:rsidRPr="00030F4A" w:rsidTr="00030F4A">
        <w:trPr>
          <w:trHeight w:val="6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30F4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délka v      cm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0F4A" w:rsidRPr="00030F4A" w:rsidRDefault="00030F4A" w:rsidP="00030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0F4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030F4A" w:rsidRDefault="00030F4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0F4A" w:rsidRPr="00030F4A" w:rsidRDefault="00030F4A" w:rsidP="00030F4A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030F4A">
        <w:rPr>
          <w:rFonts w:ascii="Times New Roman" w:hAnsi="Times New Roman" w:cs="Times New Roman"/>
          <w:sz w:val="32"/>
          <w:szCs w:val="32"/>
        </w:rPr>
        <w:t>Nyní z těchto deseti naměřených hodnot</w:t>
      </w:r>
      <w:r>
        <w:rPr>
          <w:rFonts w:ascii="Times New Roman" w:hAnsi="Times New Roman" w:cs="Times New Roman"/>
          <w:sz w:val="32"/>
          <w:szCs w:val="32"/>
        </w:rPr>
        <w:t xml:space="preserve"> vypočítej aritmetický průměr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 w:cs="Times New Roman"/>
                <w:sz w:val="32"/>
                <w:szCs w:val="32"/>
              </w:rPr>
              <m:t>d</m:t>
            </m:r>
          </m:e>
        </m:acc>
      </m:oMath>
      <w:r>
        <w:rPr>
          <w:rFonts w:ascii="Times New Roman" w:eastAsiaTheme="minorEastAsia" w:hAnsi="Times New Roman" w:cs="Times New Roman"/>
          <w:sz w:val="32"/>
          <w:szCs w:val="32"/>
        </w:rPr>
        <w:t>.</w:t>
      </w:r>
    </w:p>
    <w:p w:rsidR="00030F4A" w:rsidRDefault="00624451" w:rsidP="00030F4A">
      <w:pPr>
        <w:pStyle w:val="Odstavecseseznamem"/>
        <w:rPr>
          <w:rFonts w:ascii="Times New Roman" w:eastAsiaTheme="minorEastAsia" w:hAnsi="Times New Roman" w:cs="Times New Roman"/>
          <w:sz w:val="32"/>
          <w:szCs w:val="32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 w:cs="Times New Roman"/>
                <w:sz w:val="32"/>
                <w:szCs w:val="32"/>
              </w:rPr>
              <m:t>d</m:t>
            </m:r>
          </m:e>
        </m:acc>
      </m:oMath>
      <w:r w:rsidR="00030F4A">
        <w:rPr>
          <w:rFonts w:ascii="Times New Roman" w:eastAsiaTheme="minorEastAsia" w:hAnsi="Times New Roman" w:cs="Times New Roman"/>
          <w:sz w:val="32"/>
          <w:szCs w:val="32"/>
        </w:rPr>
        <w:t xml:space="preserve"> = …………………………</w:t>
      </w:r>
      <w:proofErr w:type="gramStart"/>
      <w:r w:rsidR="00030F4A">
        <w:rPr>
          <w:rFonts w:ascii="Times New Roman" w:eastAsiaTheme="minorEastAsia" w:hAnsi="Times New Roman" w:cs="Times New Roman"/>
          <w:sz w:val="32"/>
          <w:szCs w:val="32"/>
        </w:rPr>
        <w:t>…..</w:t>
      </w:r>
      <w:proofErr w:type="gramEnd"/>
    </w:p>
    <w:p w:rsidR="00030F4A" w:rsidRPr="00375D7F" w:rsidRDefault="00030F4A" w:rsidP="00375D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375D7F">
        <w:rPr>
          <w:rFonts w:ascii="Times New Roman" w:hAnsi="Times New Roman" w:cs="Times New Roman"/>
          <w:sz w:val="32"/>
          <w:szCs w:val="32"/>
        </w:rPr>
        <w:t>Nyní porovnej vypočítaný aritmetický průměr s naměřenými hodnotami</w:t>
      </w:r>
      <w:r w:rsidR="00375D7F" w:rsidRPr="00375D7F">
        <w:rPr>
          <w:rFonts w:ascii="Times New Roman" w:hAnsi="Times New Roman" w:cs="Times New Roman"/>
          <w:sz w:val="32"/>
          <w:szCs w:val="32"/>
        </w:rPr>
        <w:t xml:space="preserve">. Zapiš naměřené číslo, které se nejvíce liší od aritmetického </w:t>
      </w:r>
      <w:proofErr w:type="gramStart"/>
      <w:r w:rsidR="00375D7F" w:rsidRPr="00375D7F">
        <w:rPr>
          <w:rFonts w:ascii="Times New Roman" w:hAnsi="Times New Roman" w:cs="Times New Roman"/>
          <w:sz w:val="32"/>
          <w:szCs w:val="32"/>
        </w:rPr>
        <w:t>průměru a zamysli</w:t>
      </w:r>
      <w:proofErr w:type="gramEnd"/>
      <w:r w:rsidR="00375D7F" w:rsidRPr="00375D7F">
        <w:rPr>
          <w:rFonts w:ascii="Times New Roman" w:hAnsi="Times New Roman" w:cs="Times New Roman"/>
          <w:sz w:val="32"/>
          <w:szCs w:val="32"/>
        </w:rPr>
        <w:t xml:space="preserve"> se nad tím, jak mohlo dojít k takové </w:t>
      </w:r>
      <w:r w:rsidR="00375D7F">
        <w:rPr>
          <w:rFonts w:ascii="Times New Roman" w:hAnsi="Times New Roman" w:cs="Times New Roman"/>
          <w:sz w:val="32"/>
          <w:szCs w:val="32"/>
        </w:rPr>
        <w:t>odchylce</w:t>
      </w:r>
      <w:r w:rsidR="00375D7F" w:rsidRPr="00375D7F">
        <w:rPr>
          <w:rFonts w:ascii="Times New Roman" w:hAnsi="Times New Roman" w:cs="Times New Roman"/>
          <w:sz w:val="32"/>
          <w:szCs w:val="32"/>
        </w:rPr>
        <w:t xml:space="preserve"> měření.</w:t>
      </w:r>
    </w:p>
    <w:p w:rsidR="00375D7F" w:rsidRPr="00030F4A" w:rsidRDefault="00375D7F" w:rsidP="00030F4A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Své výsledky a poznatky zapiš do závěru.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466648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466648" w:rsidRDefault="008A4261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A4261"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4445</wp:posOffset>
            </wp:positionV>
            <wp:extent cx="6143625" cy="4638675"/>
            <wp:effectExtent l="19050" t="0" r="9525" b="0"/>
            <wp:wrapNone/>
            <wp:docPr id="2" name="obrázek 1" descr="C:\foto dumy\100OLYMP\P101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6648" w:rsidRDefault="00466648" w:rsidP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466648" w:rsidRDefault="00466648" w:rsidP="004666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466648" w:rsidRPr="001165CF" w:rsidRDefault="00466648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C42027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4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3"/>
  </w:num>
  <w:num w:numId="8">
    <w:abstractNumId w:val="7"/>
  </w:num>
  <w:num w:numId="9">
    <w:abstractNumId w:val="17"/>
  </w:num>
  <w:num w:numId="10">
    <w:abstractNumId w:val="19"/>
  </w:num>
  <w:num w:numId="11">
    <w:abstractNumId w:val="22"/>
  </w:num>
  <w:num w:numId="12">
    <w:abstractNumId w:val="16"/>
  </w:num>
  <w:num w:numId="13">
    <w:abstractNumId w:val="25"/>
  </w:num>
  <w:num w:numId="14">
    <w:abstractNumId w:val="24"/>
  </w:num>
  <w:num w:numId="15">
    <w:abstractNumId w:val="2"/>
  </w:num>
  <w:num w:numId="16">
    <w:abstractNumId w:val="5"/>
  </w:num>
  <w:num w:numId="17">
    <w:abstractNumId w:val="12"/>
  </w:num>
  <w:num w:numId="18">
    <w:abstractNumId w:val="18"/>
  </w:num>
  <w:num w:numId="19">
    <w:abstractNumId w:val="21"/>
  </w:num>
  <w:num w:numId="20">
    <w:abstractNumId w:val="14"/>
  </w:num>
  <w:num w:numId="21">
    <w:abstractNumId w:val="15"/>
  </w:num>
  <w:num w:numId="22">
    <w:abstractNumId w:val="6"/>
  </w:num>
  <w:num w:numId="23">
    <w:abstractNumId w:val="11"/>
  </w:num>
  <w:num w:numId="24">
    <w:abstractNumId w:val="20"/>
  </w:num>
  <w:num w:numId="25">
    <w:abstractNumId w:val="10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BC40FE"/>
    <w:rsid w:val="00001E44"/>
    <w:rsid w:val="00030F4A"/>
    <w:rsid w:val="00057C69"/>
    <w:rsid w:val="001165CF"/>
    <w:rsid w:val="001B4966"/>
    <w:rsid w:val="002F7B06"/>
    <w:rsid w:val="003025F3"/>
    <w:rsid w:val="003157B3"/>
    <w:rsid w:val="00375D7F"/>
    <w:rsid w:val="0041468D"/>
    <w:rsid w:val="004664AA"/>
    <w:rsid w:val="00466648"/>
    <w:rsid w:val="00471071"/>
    <w:rsid w:val="004823C5"/>
    <w:rsid w:val="004F0C46"/>
    <w:rsid w:val="00567C30"/>
    <w:rsid w:val="00624451"/>
    <w:rsid w:val="006B428A"/>
    <w:rsid w:val="007E7654"/>
    <w:rsid w:val="0086423F"/>
    <w:rsid w:val="008A4261"/>
    <w:rsid w:val="00965F86"/>
    <w:rsid w:val="009B5BFD"/>
    <w:rsid w:val="00A0159A"/>
    <w:rsid w:val="00A37F9B"/>
    <w:rsid w:val="00A43366"/>
    <w:rsid w:val="00AA20FF"/>
    <w:rsid w:val="00AC2D2F"/>
    <w:rsid w:val="00AE2B2D"/>
    <w:rsid w:val="00B45DE3"/>
    <w:rsid w:val="00BC40FE"/>
    <w:rsid w:val="00C12A0E"/>
    <w:rsid w:val="00C42027"/>
    <w:rsid w:val="00C44007"/>
    <w:rsid w:val="00C51D94"/>
    <w:rsid w:val="00CA0F1B"/>
    <w:rsid w:val="00D91FA6"/>
    <w:rsid w:val="00F33892"/>
    <w:rsid w:val="00F649D1"/>
    <w:rsid w:val="00F73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5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5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6.5</Template>
  <TotalTime>8</TotalTime>
  <Pages>1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24</cp:revision>
  <dcterms:created xsi:type="dcterms:W3CDTF">2012-06-12T05:43:00Z</dcterms:created>
  <dcterms:modified xsi:type="dcterms:W3CDTF">2012-06-27T17:23:00Z</dcterms:modified>
</cp:coreProperties>
</file>