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D30C16" w:rsidTr="00D30C16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C16" w:rsidRDefault="00D30C16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D30C16" w:rsidRDefault="00D30C1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C16" w:rsidRDefault="00D30C16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D30C16" w:rsidRDefault="00D30C1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D30C16" w:rsidTr="00D30C16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0C16" w:rsidRDefault="00D30C1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C16" w:rsidRDefault="00B8733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D30C16" w:rsidTr="00D30C16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0C16" w:rsidRDefault="00D30C1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C16" w:rsidRPr="000667BB" w:rsidRDefault="001B2DFA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VY_52_INOVACE_3304_Měření délky</w:t>
            </w:r>
          </w:p>
        </w:tc>
      </w:tr>
      <w:tr w:rsidR="00D30C16" w:rsidTr="00D30C16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0C16" w:rsidRDefault="00D30C1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C16" w:rsidRPr="00B8733F" w:rsidRDefault="0046331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Měření délky</w:t>
            </w:r>
          </w:p>
        </w:tc>
      </w:tr>
      <w:tr w:rsidR="00D30C16" w:rsidTr="00D30C16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0C16" w:rsidRDefault="00D30C1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0C16" w:rsidRDefault="00D30C1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D30C16" w:rsidTr="00D30C16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0C16" w:rsidRDefault="00D30C1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C16" w:rsidRDefault="00B8733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D30C16" w:rsidTr="00D30C16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0C16" w:rsidRDefault="00D30C1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F8E" w:rsidRDefault="00302F8E" w:rsidP="00302F8E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302F8E" w:rsidRDefault="00302F8E" w:rsidP="00302F8E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 </w:t>
            </w:r>
            <w:r w:rsidRPr="00302F8E">
              <w:rPr>
                <w:rFonts w:cstheme="minorHAnsi"/>
              </w:rPr>
              <w:t>Měření délky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302F8E" w:rsidRDefault="00302F8E" w:rsidP="00302F8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302F8E" w:rsidRDefault="00302F8E" w:rsidP="00302F8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302F8E" w:rsidRDefault="00302F8E" w:rsidP="00302F8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302F8E" w:rsidRDefault="00302F8E" w:rsidP="00302F8E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D30C16" w:rsidRDefault="00302F8E" w:rsidP="00302F8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D30C16" w:rsidTr="00D30C16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0C16" w:rsidRDefault="00D30C1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C16" w:rsidRDefault="00B8733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4. 1. 2012</w:t>
            </w:r>
          </w:p>
        </w:tc>
      </w:tr>
      <w:tr w:rsidR="00D30C16" w:rsidTr="00D30C16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0C16" w:rsidRDefault="00D30C1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C16" w:rsidRDefault="00B8733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9. 1. 2012</w:t>
            </w:r>
          </w:p>
        </w:tc>
      </w:tr>
    </w:tbl>
    <w:p w:rsidR="00D30C16" w:rsidRDefault="00D30C16" w:rsidP="00D30C16">
      <w:pPr>
        <w:rPr>
          <w:rFonts w:ascii="Calibri" w:hAnsi="Calibri" w:cs="Calibri"/>
        </w:rPr>
      </w:pPr>
    </w:p>
    <w:p w:rsidR="00D30C16" w:rsidRDefault="00D30C16" w:rsidP="00D30C16"/>
    <w:p w:rsidR="00D30C16" w:rsidRDefault="00D30C16" w:rsidP="00D30C16"/>
    <w:p w:rsidR="00D30C16" w:rsidRDefault="00D30C16" w:rsidP="00D30C16">
      <w:pPr>
        <w:tabs>
          <w:tab w:val="left" w:pos="2040"/>
        </w:tabs>
      </w:pPr>
      <w:r>
        <w:tab/>
      </w:r>
    </w:p>
    <w:p w:rsidR="00D30C16" w:rsidRDefault="00D30C16" w:rsidP="00D30C16"/>
    <w:p w:rsidR="00D30C16" w:rsidRDefault="00D30C16" w:rsidP="00D30C16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EA2F4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9B5BFD" w:rsidRPr="009B5BFD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B45DE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2104A">
        <w:rPr>
          <w:rFonts w:ascii="Times New Roman" w:hAnsi="Times New Roman" w:cs="Times New Roman"/>
          <w:b/>
          <w:sz w:val="32"/>
          <w:szCs w:val="32"/>
        </w:rPr>
        <w:t>Měření</w:t>
      </w:r>
      <w:proofErr w:type="gramEnd"/>
      <w:r w:rsidR="00C2104A">
        <w:rPr>
          <w:rFonts w:ascii="Times New Roman" w:hAnsi="Times New Roman" w:cs="Times New Roman"/>
          <w:b/>
          <w:sz w:val="32"/>
          <w:szCs w:val="32"/>
        </w:rPr>
        <w:t xml:space="preserve"> délky</w:t>
      </w:r>
      <w:r w:rsidR="007161D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9B5BFD" w:rsidRPr="00C2104A" w:rsidRDefault="009B5BFD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 :</w:t>
      </w:r>
      <w:r w:rsidR="001165CF"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C2104A" w:rsidRPr="00C2104A">
        <w:rPr>
          <w:rFonts w:ascii="Times New Roman" w:hAnsi="Times New Roman" w:cs="Times New Roman"/>
          <w:sz w:val="32"/>
          <w:szCs w:val="32"/>
        </w:rPr>
        <w:t>svinovací nebo skládací metr</w:t>
      </w:r>
      <w:r w:rsidR="00C2104A">
        <w:rPr>
          <w:rFonts w:ascii="Times New Roman" w:hAnsi="Times New Roman" w:cs="Times New Roman"/>
          <w:sz w:val="32"/>
          <w:szCs w:val="32"/>
        </w:rPr>
        <w:t>, pravítko</w:t>
      </w:r>
      <w:r w:rsidR="004804BF">
        <w:rPr>
          <w:rFonts w:ascii="Times New Roman" w:hAnsi="Times New Roman" w:cs="Times New Roman"/>
          <w:sz w:val="32"/>
          <w:szCs w:val="32"/>
        </w:rPr>
        <w:t xml:space="preserve"> viz obr. </w:t>
      </w:r>
      <w:proofErr w:type="gramStart"/>
      <w:r w:rsidR="004804BF">
        <w:rPr>
          <w:rFonts w:ascii="Times New Roman" w:hAnsi="Times New Roman" w:cs="Times New Roman"/>
          <w:sz w:val="32"/>
          <w:szCs w:val="32"/>
        </w:rPr>
        <w:t>č.1</w:t>
      </w:r>
      <w:r w:rsidR="00C2104A">
        <w:rPr>
          <w:rFonts w:ascii="Times New Roman" w:hAnsi="Times New Roman" w:cs="Times New Roman"/>
          <w:sz w:val="32"/>
          <w:szCs w:val="32"/>
        </w:rPr>
        <w:t>,</w:t>
      </w:r>
      <w:r w:rsidR="007161DD">
        <w:rPr>
          <w:rFonts w:ascii="Times New Roman" w:hAnsi="Times New Roman" w:cs="Times New Roman"/>
          <w:sz w:val="32"/>
          <w:szCs w:val="32"/>
        </w:rPr>
        <w:t xml:space="preserve"> učebnice</w:t>
      </w:r>
      <w:proofErr w:type="gramEnd"/>
    </w:p>
    <w:p w:rsidR="00AC2D2F" w:rsidRPr="00C2104A" w:rsidRDefault="009B5BFD" w:rsidP="00AC2D2F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PŘÍPRAVA :</w:t>
      </w:r>
      <w:r w:rsidR="00C2104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C2104A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C2104A">
        <w:rPr>
          <w:rFonts w:ascii="Times New Roman" w:hAnsi="Times New Roman" w:cs="Times New Roman"/>
          <w:sz w:val="32"/>
          <w:szCs w:val="32"/>
        </w:rPr>
        <w:t xml:space="preserve"> si jednotky délky, zápis fyzikální veličiny délka, znalosti o základní jednotce délky metru.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C2104A" w:rsidRPr="00C2104A" w:rsidRDefault="00C2104A" w:rsidP="00C2104A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U</w:t>
      </w:r>
      <w:r w:rsidR="007161DD">
        <w:rPr>
          <w:rFonts w:ascii="Times New Roman" w:hAnsi="Times New Roman" w:cs="Times New Roman"/>
          <w:sz w:val="32"/>
          <w:szCs w:val="32"/>
        </w:rPr>
        <w:t xml:space="preserve"> školního pravítka zjisti tyto </w:t>
      </w:r>
      <w:proofErr w:type="gramStart"/>
      <w:r w:rsidR="007161DD">
        <w:rPr>
          <w:rFonts w:ascii="Times New Roman" w:hAnsi="Times New Roman" w:cs="Times New Roman"/>
          <w:sz w:val="32"/>
          <w:szCs w:val="32"/>
        </w:rPr>
        <w:t>ú</w:t>
      </w:r>
      <w:r>
        <w:rPr>
          <w:rFonts w:ascii="Times New Roman" w:hAnsi="Times New Roman" w:cs="Times New Roman"/>
          <w:sz w:val="32"/>
          <w:szCs w:val="32"/>
        </w:rPr>
        <w:t>daje :</w:t>
      </w:r>
      <w:proofErr w:type="gramEnd"/>
    </w:p>
    <w:p w:rsidR="00C2104A" w:rsidRDefault="00C2104A" w:rsidP="00C2104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jednotky, v kterých je </w:t>
      </w:r>
      <w:proofErr w:type="gramStart"/>
      <w:r>
        <w:rPr>
          <w:rFonts w:ascii="Times New Roman" w:hAnsi="Times New Roman" w:cs="Times New Roman"/>
          <w:sz w:val="32"/>
          <w:szCs w:val="32"/>
        </w:rPr>
        <w:t>vyrobeno :</w:t>
      </w:r>
      <w:proofErr w:type="gramEnd"/>
    </w:p>
    <w:p w:rsidR="00C2104A" w:rsidRDefault="00C2104A" w:rsidP="00C2104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rozsah </w:t>
      </w:r>
      <w:proofErr w:type="gramStart"/>
      <w:r>
        <w:rPr>
          <w:rFonts w:ascii="Times New Roman" w:hAnsi="Times New Roman" w:cs="Times New Roman"/>
          <w:sz w:val="32"/>
          <w:szCs w:val="32"/>
        </w:rPr>
        <w:t>měření :</w:t>
      </w:r>
      <w:proofErr w:type="gramEnd"/>
    </w:p>
    <w:p w:rsidR="00C2104A" w:rsidRDefault="00C2104A" w:rsidP="00C2104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velikost nejmenšího dílku</w:t>
      </w:r>
    </w:p>
    <w:p w:rsidR="00C2104A" w:rsidRDefault="00C2104A" w:rsidP="00C2104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stanov odchylku </w:t>
      </w:r>
      <w:proofErr w:type="gramStart"/>
      <w:r>
        <w:rPr>
          <w:rFonts w:ascii="Times New Roman" w:hAnsi="Times New Roman" w:cs="Times New Roman"/>
          <w:sz w:val="32"/>
          <w:szCs w:val="32"/>
        </w:rPr>
        <w:t>měření :</w:t>
      </w:r>
      <w:proofErr w:type="gramEnd"/>
    </w:p>
    <w:p w:rsidR="007161DD" w:rsidRDefault="00C2104A" w:rsidP="00C2104A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Změř šířku a výšku učebnice fyziky.</w:t>
      </w:r>
      <w:r w:rsidR="003110F7">
        <w:rPr>
          <w:rFonts w:ascii="Times New Roman" w:hAnsi="Times New Roman" w:cs="Times New Roman"/>
          <w:sz w:val="32"/>
          <w:szCs w:val="32"/>
        </w:rPr>
        <w:t xml:space="preserve"> </w:t>
      </w:r>
      <w:r w:rsidR="007161DD">
        <w:rPr>
          <w:rFonts w:ascii="Times New Roman" w:hAnsi="Times New Roman" w:cs="Times New Roman"/>
          <w:sz w:val="32"/>
          <w:szCs w:val="32"/>
        </w:rPr>
        <w:t>Naměřené hodnoty</w:t>
      </w:r>
      <w:r>
        <w:rPr>
          <w:rFonts w:ascii="Times New Roman" w:hAnsi="Times New Roman" w:cs="Times New Roman"/>
          <w:sz w:val="32"/>
          <w:szCs w:val="32"/>
        </w:rPr>
        <w:t xml:space="preserve"> zapiš v</w:t>
      </w:r>
      <w:r w:rsidR="007161DD">
        <w:rPr>
          <w:rFonts w:ascii="Times New Roman" w:hAnsi="Times New Roman" w:cs="Times New Roman"/>
          <w:sz w:val="32"/>
          <w:szCs w:val="32"/>
        </w:rPr>
        <w:t> </w:t>
      </w:r>
      <w:r>
        <w:rPr>
          <w:rFonts w:ascii="Times New Roman" w:hAnsi="Times New Roman" w:cs="Times New Roman"/>
          <w:sz w:val="32"/>
          <w:szCs w:val="32"/>
        </w:rPr>
        <w:t>milimetrech</w:t>
      </w:r>
      <w:r w:rsidR="007161DD">
        <w:rPr>
          <w:rFonts w:ascii="Times New Roman" w:hAnsi="Times New Roman" w:cs="Times New Roman"/>
          <w:sz w:val="32"/>
          <w:szCs w:val="32"/>
        </w:rPr>
        <w:t xml:space="preserve"> a potom je převeď na centimetry.</w:t>
      </w:r>
    </w:p>
    <w:p w:rsidR="007161DD" w:rsidRDefault="007161DD" w:rsidP="007161D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Šířka   a :  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…..mm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= ………………cm</w:t>
      </w:r>
    </w:p>
    <w:p w:rsidR="007161DD" w:rsidRDefault="007161DD" w:rsidP="007161D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Výška b :  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…..mm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= ………………cm</w:t>
      </w:r>
    </w:p>
    <w:p w:rsidR="007161DD" w:rsidRDefault="007161DD" w:rsidP="007161D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7161DD" w:rsidRDefault="007161DD" w:rsidP="007161DD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Nyní si vezmi skládací nebo svinovací metr a zjisti u něho tyto </w:t>
      </w:r>
      <w:proofErr w:type="gramStart"/>
      <w:r>
        <w:rPr>
          <w:rFonts w:ascii="Times New Roman" w:hAnsi="Times New Roman" w:cs="Times New Roman"/>
          <w:sz w:val="32"/>
          <w:szCs w:val="32"/>
        </w:rPr>
        <w:t>údaje :</w:t>
      </w:r>
      <w:proofErr w:type="gramEnd"/>
    </w:p>
    <w:p w:rsidR="007161DD" w:rsidRDefault="007161DD" w:rsidP="007161DD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jednotky, v kterých je </w:t>
      </w:r>
      <w:proofErr w:type="gramStart"/>
      <w:r>
        <w:rPr>
          <w:rFonts w:ascii="Times New Roman" w:hAnsi="Times New Roman" w:cs="Times New Roman"/>
          <w:sz w:val="32"/>
          <w:szCs w:val="32"/>
        </w:rPr>
        <w:t>vyroben :</w:t>
      </w:r>
      <w:proofErr w:type="gramEnd"/>
    </w:p>
    <w:p w:rsidR="007161DD" w:rsidRDefault="007161DD" w:rsidP="007161DD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rozsah </w:t>
      </w:r>
      <w:proofErr w:type="gramStart"/>
      <w:r>
        <w:rPr>
          <w:rFonts w:ascii="Times New Roman" w:hAnsi="Times New Roman" w:cs="Times New Roman"/>
          <w:sz w:val="32"/>
          <w:szCs w:val="32"/>
        </w:rPr>
        <w:t>měření :</w:t>
      </w:r>
      <w:proofErr w:type="gramEnd"/>
    </w:p>
    <w:p w:rsidR="007161DD" w:rsidRDefault="007161DD" w:rsidP="007161DD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velikost nejmenšího dílku</w:t>
      </w:r>
    </w:p>
    <w:p w:rsidR="007161DD" w:rsidRDefault="007161DD" w:rsidP="007161DD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stanov odchylku </w:t>
      </w:r>
      <w:proofErr w:type="gramStart"/>
      <w:r>
        <w:rPr>
          <w:rFonts w:ascii="Times New Roman" w:hAnsi="Times New Roman" w:cs="Times New Roman"/>
          <w:sz w:val="32"/>
          <w:szCs w:val="32"/>
        </w:rPr>
        <w:t>měření :</w:t>
      </w:r>
      <w:proofErr w:type="gramEnd"/>
    </w:p>
    <w:p w:rsidR="007161DD" w:rsidRDefault="007161DD" w:rsidP="007161DD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Změř délku učebny fyziky. Naměřenou hodnotu zapiš v metrech a </w:t>
      </w:r>
      <w:proofErr w:type="gramStart"/>
      <w:r>
        <w:rPr>
          <w:rFonts w:ascii="Times New Roman" w:hAnsi="Times New Roman" w:cs="Times New Roman"/>
          <w:sz w:val="32"/>
          <w:szCs w:val="32"/>
        </w:rPr>
        <w:t>centimetrech a  potom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ji převeď na centimetry.</w:t>
      </w:r>
    </w:p>
    <w:p w:rsidR="007161DD" w:rsidRDefault="007161DD" w:rsidP="007161D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délka   d : ……m…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…..cm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= ………………cm</w:t>
      </w:r>
    </w:p>
    <w:p w:rsidR="007161DD" w:rsidRDefault="007161DD" w:rsidP="007161DD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Poznatky a získané zkušenosti zapiš do závěru.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4804BF" w:rsidRDefault="004804B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804BF" w:rsidRDefault="004804B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804BF" w:rsidRDefault="004804B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804BF" w:rsidRDefault="004804B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4804BF" w:rsidRDefault="006974E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</w:t>
      </w:r>
      <w:r w:rsidR="004804BF">
        <w:rPr>
          <w:rFonts w:ascii="Times New Roman" w:hAnsi="Times New Roman" w:cs="Times New Roman"/>
          <w:sz w:val="32"/>
          <w:szCs w:val="32"/>
        </w:rPr>
        <w:t>br. č.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804BF">
        <w:rPr>
          <w:rFonts w:ascii="Times New Roman" w:hAnsi="Times New Roman" w:cs="Times New Roman"/>
          <w:sz w:val="32"/>
          <w:szCs w:val="32"/>
        </w:rPr>
        <w:t>1</w:t>
      </w:r>
    </w:p>
    <w:p w:rsidR="004804BF" w:rsidRPr="001165CF" w:rsidRDefault="004804B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6645910" cy="4972448"/>
            <wp:effectExtent l="19050" t="0" r="2540" b="0"/>
            <wp:docPr id="2" name="obrázek 1" descr="C:\foto dumy\100OLYMP\P101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72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286" w:rsidRDefault="009A7286" w:rsidP="009A728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7286" w:rsidRDefault="009A7286" w:rsidP="009A728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7286" w:rsidRDefault="009A7286" w:rsidP="009A728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7286" w:rsidRDefault="009A7286" w:rsidP="009A728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7286" w:rsidRDefault="009A7286" w:rsidP="009A728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7286" w:rsidRDefault="009A7286" w:rsidP="009A728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7286" w:rsidRDefault="009A7286" w:rsidP="009A728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7286" w:rsidRDefault="009A7286" w:rsidP="009A7286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9A7286" w:rsidRDefault="009A7286" w:rsidP="009A728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C42027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ADBCAF7C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7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8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9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4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8"/>
  </w:num>
  <w:num w:numId="7">
    <w:abstractNumId w:val="13"/>
  </w:num>
  <w:num w:numId="8">
    <w:abstractNumId w:val="6"/>
  </w:num>
  <w:num w:numId="9">
    <w:abstractNumId w:val="10"/>
  </w:num>
  <w:num w:numId="10">
    <w:abstractNumId w:val="11"/>
  </w:num>
  <w:num w:numId="11">
    <w:abstractNumId w:val="12"/>
  </w:num>
  <w:num w:numId="12">
    <w:abstractNumId w:val="9"/>
  </w:num>
  <w:num w:numId="13">
    <w:abstractNumId w:val="15"/>
  </w:num>
  <w:num w:numId="14">
    <w:abstractNumId w:val="14"/>
  </w:num>
  <w:num w:numId="15">
    <w:abstractNumId w:val="2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BE452E"/>
    <w:rsid w:val="000312D8"/>
    <w:rsid w:val="000667BB"/>
    <w:rsid w:val="000A2E6D"/>
    <w:rsid w:val="000B6260"/>
    <w:rsid w:val="001165CF"/>
    <w:rsid w:val="001B2DFA"/>
    <w:rsid w:val="00302F8E"/>
    <w:rsid w:val="003110F7"/>
    <w:rsid w:val="0034609A"/>
    <w:rsid w:val="00434E12"/>
    <w:rsid w:val="00463315"/>
    <w:rsid w:val="004804BF"/>
    <w:rsid w:val="004823C5"/>
    <w:rsid w:val="00567C30"/>
    <w:rsid w:val="005B64B3"/>
    <w:rsid w:val="005D52FA"/>
    <w:rsid w:val="006974E1"/>
    <w:rsid w:val="006D17CB"/>
    <w:rsid w:val="007161DD"/>
    <w:rsid w:val="007464B9"/>
    <w:rsid w:val="00750682"/>
    <w:rsid w:val="00866678"/>
    <w:rsid w:val="00875AB6"/>
    <w:rsid w:val="008F662E"/>
    <w:rsid w:val="009A7286"/>
    <w:rsid w:val="009B5BFD"/>
    <w:rsid w:val="00A24F66"/>
    <w:rsid w:val="00A44076"/>
    <w:rsid w:val="00AC2D2F"/>
    <w:rsid w:val="00AC4EA2"/>
    <w:rsid w:val="00AE6A43"/>
    <w:rsid w:val="00B4540A"/>
    <w:rsid w:val="00B45DE3"/>
    <w:rsid w:val="00B8733F"/>
    <w:rsid w:val="00BE452E"/>
    <w:rsid w:val="00C2104A"/>
    <w:rsid w:val="00C42027"/>
    <w:rsid w:val="00CA0F1B"/>
    <w:rsid w:val="00D30C16"/>
    <w:rsid w:val="00D556DE"/>
    <w:rsid w:val="00EA2F41"/>
    <w:rsid w:val="00F33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30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C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4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4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6.4</Template>
  <TotalTime>12</TotalTime>
  <Pages>1</Pages>
  <Words>297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28</cp:revision>
  <dcterms:created xsi:type="dcterms:W3CDTF">2012-06-12T05:44:00Z</dcterms:created>
  <dcterms:modified xsi:type="dcterms:W3CDTF">2012-06-29T04:59:00Z</dcterms:modified>
</cp:coreProperties>
</file>