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2A53E1" w:rsidTr="002A53E1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3E1" w:rsidRDefault="002A53E1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2A53E1" w:rsidRDefault="002A53E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3E1" w:rsidRDefault="002A53E1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2A53E1" w:rsidRDefault="002A53E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2A53E1" w:rsidTr="002A53E1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3E1" w:rsidRDefault="002A53E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3E1" w:rsidRDefault="00BE6C8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2A53E1" w:rsidTr="002A53E1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3E1" w:rsidRDefault="002A53E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3E1" w:rsidRPr="008F2ECB" w:rsidRDefault="00D665C7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VY_52_INOVACE_3504_Práce s </w:t>
            </w:r>
            <w:proofErr w:type="spellStart"/>
            <w:r>
              <w:rPr>
                <w:rFonts w:cstheme="minorHAnsi"/>
                <w:sz w:val="36"/>
                <w:szCs w:val="36"/>
              </w:rPr>
              <w:t>mag</w:t>
            </w:r>
            <w:proofErr w:type="spellEnd"/>
            <w:r>
              <w:rPr>
                <w:rFonts w:cstheme="minorHAnsi"/>
                <w:sz w:val="36"/>
                <w:szCs w:val="36"/>
              </w:rPr>
              <w:t>.</w:t>
            </w:r>
          </w:p>
        </w:tc>
      </w:tr>
      <w:tr w:rsidR="002A53E1" w:rsidTr="002A53E1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3E1" w:rsidRDefault="002A53E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3E1" w:rsidRDefault="00F4301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 w:rsidRPr="00655F36">
              <w:rPr>
                <w:rFonts w:cstheme="minorHAnsi"/>
                <w:sz w:val="36"/>
                <w:szCs w:val="36"/>
              </w:rPr>
              <w:t>Práce s magnety</w:t>
            </w:r>
          </w:p>
        </w:tc>
      </w:tr>
      <w:tr w:rsidR="002A53E1" w:rsidTr="002A53E1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3E1" w:rsidRDefault="002A53E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3E1" w:rsidRDefault="002A53E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2A53E1" w:rsidTr="002A53E1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3E1" w:rsidRDefault="002A53E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3E1" w:rsidRDefault="00BE6C8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6.</w:t>
            </w:r>
          </w:p>
        </w:tc>
      </w:tr>
      <w:tr w:rsidR="002A53E1" w:rsidTr="002A53E1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3E1" w:rsidRDefault="002A53E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82A" w:rsidRDefault="00426220" w:rsidP="002E182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Formát</w:t>
            </w:r>
            <w:r w:rsidR="002E182A">
              <w:rPr>
                <w:sz w:val="24"/>
                <w:szCs w:val="24"/>
              </w:rPr>
              <w:t xml:space="preserve">:  Dokument MS Word </w:t>
            </w:r>
          </w:p>
          <w:p w:rsidR="002E182A" w:rsidRDefault="00426220" w:rsidP="002E182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Výukový </w:t>
            </w:r>
            <w:r w:rsidR="002E182A">
              <w:rPr>
                <w:sz w:val="24"/>
                <w:szCs w:val="24"/>
              </w:rPr>
              <w:t xml:space="preserve">materiál slouží k provedení laboratorní práce na </w:t>
            </w:r>
            <w:proofErr w:type="gramStart"/>
            <w:r w:rsidR="002E182A">
              <w:rPr>
                <w:sz w:val="24"/>
                <w:szCs w:val="24"/>
              </w:rPr>
              <w:t>téma     "</w:t>
            </w:r>
            <w:r w:rsidR="002E182A" w:rsidRPr="002E182A">
              <w:rPr>
                <w:rFonts w:cstheme="minorHAnsi"/>
              </w:rPr>
              <w:t>Práce</w:t>
            </w:r>
            <w:proofErr w:type="gramEnd"/>
            <w:r w:rsidR="002E182A" w:rsidRPr="002E182A">
              <w:rPr>
                <w:rFonts w:cstheme="minorHAnsi"/>
              </w:rPr>
              <w:t xml:space="preserve"> s magnety</w:t>
            </w:r>
            <w:r w:rsidR="002E182A">
              <w:rPr>
                <w:sz w:val="24"/>
                <w:szCs w:val="24"/>
              </w:rPr>
              <w:t xml:space="preserve">".  </w:t>
            </w:r>
          </w:p>
          <w:p w:rsidR="002E182A" w:rsidRDefault="002E182A" w:rsidP="002E182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6. ročníku.</w:t>
            </w:r>
          </w:p>
          <w:p w:rsidR="002E182A" w:rsidRDefault="00426220" w:rsidP="002E182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ověřování</w:t>
            </w:r>
            <w:r w:rsidR="002E182A">
              <w:rPr>
                <w:sz w:val="24"/>
                <w:szCs w:val="24"/>
              </w:rPr>
              <w:t>: obrazový materiál žákům velmi pomáhá ke správnému  provedení práce</w:t>
            </w:r>
          </w:p>
          <w:p w:rsidR="002E182A" w:rsidRDefault="00426220" w:rsidP="002E182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 xml:space="preserve">použití:  </w:t>
            </w:r>
            <w:r w:rsidR="002E182A">
              <w:rPr>
                <w:sz w:val="24"/>
                <w:szCs w:val="24"/>
              </w:rPr>
              <w:t>datový</w:t>
            </w:r>
            <w:proofErr w:type="gramEnd"/>
            <w:r w:rsidR="002E182A">
              <w:rPr>
                <w:sz w:val="24"/>
                <w:szCs w:val="24"/>
              </w:rPr>
              <w:t xml:space="preserve"> projektor a osobní počítač</w:t>
            </w:r>
            <w:r>
              <w:rPr>
                <w:sz w:val="24"/>
                <w:szCs w:val="24"/>
              </w:rPr>
              <w:t>,</w:t>
            </w:r>
            <w:r w:rsidR="002E182A">
              <w:rPr>
                <w:sz w:val="24"/>
                <w:szCs w:val="24"/>
              </w:rPr>
              <w:t xml:space="preserve"> nebo v tištěné podobě -  pracovní listy</w:t>
            </w:r>
          </w:p>
          <w:p w:rsidR="002E182A" w:rsidRDefault="00426220" w:rsidP="002E182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Zařazení</w:t>
            </w:r>
            <w:r w:rsidR="002E182A">
              <w:rPr>
                <w:sz w:val="24"/>
                <w:szCs w:val="24"/>
              </w:rPr>
              <w:t>:  Základní vzdělávání druhý stupeň » Člověk a příroda - fyzika</w:t>
            </w:r>
          </w:p>
          <w:p w:rsidR="002A53E1" w:rsidRDefault="002E182A" w:rsidP="002E182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2A53E1" w:rsidTr="002A53E1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3E1" w:rsidRDefault="002A53E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3E1" w:rsidRDefault="00BE6C8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10. 4. 2012</w:t>
            </w:r>
          </w:p>
        </w:tc>
      </w:tr>
      <w:tr w:rsidR="002A53E1" w:rsidTr="002A53E1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3E1" w:rsidRDefault="002A53E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53E1" w:rsidRDefault="00BE6C8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18. 6. 2012</w:t>
            </w:r>
          </w:p>
        </w:tc>
      </w:tr>
    </w:tbl>
    <w:p w:rsidR="002A53E1" w:rsidRDefault="002A53E1" w:rsidP="002A53E1">
      <w:pPr>
        <w:rPr>
          <w:rFonts w:ascii="Calibri" w:hAnsi="Calibri" w:cs="Calibri"/>
        </w:rPr>
      </w:pPr>
    </w:p>
    <w:p w:rsidR="002A53E1" w:rsidRDefault="002A53E1" w:rsidP="002A53E1"/>
    <w:p w:rsidR="002A53E1" w:rsidRDefault="002A53E1" w:rsidP="002A53E1"/>
    <w:p w:rsidR="002A53E1" w:rsidRDefault="002A53E1" w:rsidP="002A53E1">
      <w:pPr>
        <w:tabs>
          <w:tab w:val="left" w:pos="2040"/>
        </w:tabs>
      </w:pPr>
      <w:r>
        <w:tab/>
      </w:r>
    </w:p>
    <w:p w:rsidR="002A53E1" w:rsidRDefault="002A53E1" w:rsidP="002A53E1"/>
    <w:p w:rsidR="008E0802" w:rsidRDefault="002A53E1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8E0802" w:rsidRDefault="00092A11"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</w:p>
    <w:p w:rsidR="009B5BFD" w:rsidRPr="009B5BFD" w:rsidRDefault="0042622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NÁZEV</w:t>
      </w:r>
      <w:r w:rsidR="001165CF">
        <w:rPr>
          <w:rFonts w:ascii="Times New Roman" w:hAnsi="Times New Roman" w:cs="Times New Roman"/>
          <w:b/>
          <w:sz w:val="32"/>
          <w:szCs w:val="32"/>
        </w:rPr>
        <w:t>:</w:t>
      </w:r>
      <w:r w:rsidR="00B45DE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C5F97">
        <w:rPr>
          <w:rFonts w:ascii="Times New Roman" w:hAnsi="Times New Roman" w:cs="Times New Roman"/>
          <w:b/>
          <w:sz w:val="32"/>
          <w:szCs w:val="32"/>
        </w:rPr>
        <w:t>Práce s magnety</w:t>
      </w:r>
    </w:p>
    <w:p w:rsidR="009B5BFD" w:rsidRPr="009B5BFD" w:rsidRDefault="0042622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JMÉNO</w:t>
      </w:r>
      <w:r w:rsidR="009B5BFD" w:rsidRPr="009B5BFD">
        <w:rPr>
          <w:rFonts w:ascii="Times New Roman" w:hAnsi="Times New Roman" w:cs="Times New Roman"/>
          <w:b/>
          <w:sz w:val="32"/>
          <w:szCs w:val="32"/>
        </w:rPr>
        <w:t xml:space="preserve">:                        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DATUM</w:t>
      </w:r>
      <w:r w:rsidR="009B5BFD" w:rsidRPr="009B5BFD">
        <w:rPr>
          <w:rFonts w:ascii="Times New Roman" w:hAnsi="Times New Roman" w:cs="Times New Roman"/>
          <w:b/>
          <w:sz w:val="32"/>
          <w:szCs w:val="32"/>
        </w:rPr>
        <w:t>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9B5BFD" w:rsidRPr="001C5F97" w:rsidRDefault="0042622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9B5BFD" w:rsidRPr="001165CF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 w:rsidR="001C5F97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1C5F97" w:rsidRPr="001C5F97">
        <w:rPr>
          <w:rFonts w:ascii="Times New Roman" w:hAnsi="Times New Roman" w:cs="Times New Roman"/>
          <w:sz w:val="32"/>
          <w:szCs w:val="32"/>
        </w:rPr>
        <w:t>dva</w:t>
      </w:r>
      <w:r w:rsidR="001165CF" w:rsidRPr="001C5F97">
        <w:rPr>
          <w:rFonts w:ascii="Times New Roman" w:hAnsi="Times New Roman" w:cs="Times New Roman"/>
          <w:sz w:val="32"/>
          <w:szCs w:val="32"/>
        </w:rPr>
        <w:t xml:space="preserve"> </w:t>
      </w:r>
      <w:r w:rsidR="001C5F97" w:rsidRPr="001C5F97">
        <w:rPr>
          <w:rFonts w:ascii="Times New Roman" w:hAnsi="Times New Roman" w:cs="Times New Roman"/>
          <w:sz w:val="32"/>
          <w:szCs w:val="32"/>
        </w:rPr>
        <w:t>tyčové magnety</w:t>
      </w:r>
      <w:r w:rsidR="001C5F97">
        <w:rPr>
          <w:rFonts w:ascii="Times New Roman" w:hAnsi="Times New Roman" w:cs="Times New Roman"/>
          <w:sz w:val="32"/>
          <w:szCs w:val="32"/>
        </w:rPr>
        <w:t>, tělesa na pokusy z feromagnetické látky (železa,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1C5F97">
        <w:rPr>
          <w:rFonts w:ascii="Times New Roman" w:hAnsi="Times New Roman" w:cs="Times New Roman"/>
          <w:sz w:val="32"/>
          <w:szCs w:val="32"/>
        </w:rPr>
        <w:t>ni</w:t>
      </w:r>
      <w:r>
        <w:rPr>
          <w:rFonts w:ascii="Times New Roman" w:hAnsi="Times New Roman" w:cs="Times New Roman"/>
          <w:sz w:val="32"/>
          <w:szCs w:val="32"/>
        </w:rPr>
        <w:t>klu) a tělesa z </w:t>
      </w:r>
      <w:proofErr w:type="spellStart"/>
      <w:r>
        <w:rPr>
          <w:rFonts w:ascii="Times New Roman" w:hAnsi="Times New Roman" w:cs="Times New Roman"/>
          <w:sz w:val="32"/>
          <w:szCs w:val="32"/>
        </w:rPr>
        <w:t>neferomagnetické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látky</w:t>
      </w:r>
      <w:r w:rsidR="001C5F97">
        <w:rPr>
          <w:rFonts w:ascii="Times New Roman" w:hAnsi="Times New Roman" w:cs="Times New Roman"/>
          <w:sz w:val="32"/>
          <w:szCs w:val="32"/>
        </w:rPr>
        <w:t xml:space="preserve"> (papír, guma, dřevo, …) </w:t>
      </w:r>
    </w:p>
    <w:p w:rsidR="00AC2D2F" w:rsidRDefault="00426220" w:rsidP="00AC2D2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PŘÍPRAVA</w:t>
      </w:r>
      <w:r w:rsidR="009B5BFD" w:rsidRPr="001165CF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 w:rsidR="001C5F97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1C5F97" w:rsidRDefault="001C5F97" w:rsidP="00AC2D2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Zopakuj si</w:t>
      </w:r>
      <w:r w:rsidR="00BF1BB0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co víš o magnetech. Do připraveného obrázku tyčového magnetu dopiš označení severního a jižního magnetického pólu.</w:t>
      </w:r>
    </w:p>
    <w:p w:rsidR="001C5F97" w:rsidRPr="001C5F97" w:rsidRDefault="007D0354" w:rsidP="00AC2D2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26" style="position:absolute;margin-left:58.5pt;margin-top:22.4pt;width:164.25pt;height:31.5pt;z-index:251658240"/>
        </w:pict>
      </w:r>
      <w:r w:rsidR="001C5F97">
        <w:rPr>
          <w:rFonts w:ascii="Times New Roman" w:hAnsi="Times New Roman" w:cs="Times New Roman"/>
          <w:sz w:val="32"/>
          <w:szCs w:val="32"/>
        </w:rPr>
        <w:t xml:space="preserve">                   tyčový magnet</w:t>
      </w:r>
    </w:p>
    <w:p w:rsidR="00B45DE3" w:rsidRPr="001C5F97" w:rsidRDefault="001C5F97" w:rsidP="001C5F97">
      <w:pPr>
        <w:tabs>
          <w:tab w:val="left" w:pos="4710"/>
        </w:tabs>
        <w:rPr>
          <w:rFonts w:ascii="Times New Roman" w:hAnsi="Times New Roman" w:cs="Times New Roman"/>
          <w:sz w:val="32"/>
          <w:szCs w:val="32"/>
        </w:rPr>
      </w:pPr>
      <w:r w:rsidRPr="001C5F97">
        <w:rPr>
          <w:rFonts w:ascii="Times New Roman" w:hAnsi="Times New Roman" w:cs="Times New Roman"/>
          <w:sz w:val="32"/>
          <w:szCs w:val="32"/>
        </w:rPr>
        <w:tab/>
      </w:r>
    </w:p>
    <w:p w:rsidR="009B5BFD" w:rsidRDefault="00426220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ŘEŠENÍ</w:t>
      </w:r>
      <w:r w:rsidR="009B5BFD" w:rsidRPr="001165CF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 w:rsidR="001C5F97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1C5F97" w:rsidRDefault="00F436AC" w:rsidP="001C5F9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F436AC">
        <w:rPr>
          <w:rFonts w:ascii="Times New Roman" w:hAnsi="Times New Roman" w:cs="Times New Roman"/>
          <w:sz w:val="32"/>
          <w:szCs w:val="32"/>
        </w:rPr>
        <w:t>Přibliž k</w:t>
      </w:r>
      <w:r>
        <w:rPr>
          <w:rFonts w:ascii="Times New Roman" w:hAnsi="Times New Roman" w:cs="Times New Roman"/>
          <w:sz w:val="32"/>
          <w:szCs w:val="32"/>
        </w:rPr>
        <w:t> </w:t>
      </w:r>
      <w:r w:rsidRPr="00F436AC">
        <w:rPr>
          <w:rFonts w:ascii="Times New Roman" w:hAnsi="Times New Roman" w:cs="Times New Roman"/>
          <w:sz w:val="32"/>
          <w:szCs w:val="32"/>
        </w:rPr>
        <w:t>sobě</w:t>
      </w:r>
      <w:r>
        <w:rPr>
          <w:rFonts w:ascii="Times New Roman" w:hAnsi="Times New Roman" w:cs="Times New Roman"/>
          <w:sz w:val="32"/>
          <w:szCs w:val="32"/>
        </w:rPr>
        <w:t xml:space="preserve"> dva tyčové magnety severními póly. Zapiš, jak na sebe působí</w:t>
      </w:r>
      <w:r w:rsidR="00426220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a dokresli směry působících sil na magnety.</w:t>
      </w:r>
    </w:p>
    <w:p w:rsidR="00F436AC" w:rsidRDefault="007D0354" w:rsidP="00F436AC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27" style="position:absolute;left:0;text-align:left;margin-left:58.5pt;margin-top:15.9pt;width:164.25pt;height:31.5pt;z-index:-251657216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28" style="position:absolute;left:0;text-align:left;margin-left:285pt;margin-top:15.9pt;width:164.25pt;height:31.5pt;z-index:-251656192"/>
        </w:pict>
      </w:r>
    </w:p>
    <w:p w:rsidR="00F436AC" w:rsidRDefault="00F436AC" w:rsidP="00F436AC">
      <w:pPr>
        <w:pStyle w:val="Odstavecseseznamem"/>
        <w:tabs>
          <w:tab w:val="left" w:pos="5085"/>
          <w:tab w:val="left" w:pos="811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N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N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ab/>
        <w:t xml:space="preserve">              </w:t>
      </w:r>
    </w:p>
    <w:p w:rsidR="00F436AC" w:rsidRDefault="00F436AC" w:rsidP="00F436AC">
      <w:pPr>
        <w:pStyle w:val="Odstavecseseznamem"/>
        <w:tabs>
          <w:tab w:val="left" w:pos="5085"/>
          <w:tab w:val="left" w:pos="8115"/>
        </w:tabs>
        <w:rPr>
          <w:rFonts w:ascii="Times New Roman" w:hAnsi="Times New Roman" w:cs="Times New Roman"/>
          <w:sz w:val="32"/>
          <w:szCs w:val="32"/>
        </w:rPr>
      </w:pPr>
    </w:p>
    <w:p w:rsidR="00F436AC" w:rsidRDefault="00F436AC" w:rsidP="00F436AC">
      <w:pPr>
        <w:pStyle w:val="Odstavecseseznamem"/>
        <w:tabs>
          <w:tab w:val="left" w:pos="5085"/>
          <w:tab w:val="left" w:pos="811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</w:p>
    <w:p w:rsidR="00F436AC" w:rsidRDefault="00F436AC" w:rsidP="00F436A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F436AC" w:rsidRDefault="00F436AC" w:rsidP="00F436A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F436AC">
        <w:rPr>
          <w:rFonts w:ascii="Times New Roman" w:hAnsi="Times New Roman" w:cs="Times New Roman"/>
          <w:sz w:val="32"/>
          <w:szCs w:val="32"/>
        </w:rPr>
        <w:t>Přibliž k</w:t>
      </w:r>
      <w:r>
        <w:rPr>
          <w:rFonts w:ascii="Times New Roman" w:hAnsi="Times New Roman" w:cs="Times New Roman"/>
          <w:sz w:val="32"/>
          <w:szCs w:val="32"/>
        </w:rPr>
        <w:t> </w:t>
      </w:r>
      <w:r w:rsidRPr="00F436AC">
        <w:rPr>
          <w:rFonts w:ascii="Times New Roman" w:hAnsi="Times New Roman" w:cs="Times New Roman"/>
          <w:sz w:val="32"/>
          <w:szCs w:val="32"/>
        </w:rPr>
        <w:t>sobě</w:t>
      </w:r>
      <w:r>
        <w:rPr>
          <w:rFonts w:ascii="Times New Roman" w:hAnsi="Times New Roman" w:cs="Times New Roman"/>
          <w:sz w:val="32"/>
          <w:szCs w:val="32"/>
        </w:rPr>
        <w:t xml:space="preserve"> dva tyčové magnety jižními póly. Zapiš, jak na sebe </w:t>
      </w:r>
      <w:proofErr w:type="gramStart"/>
      <w:r>
        <w:rPr>
          <w:rFonts w:ascii="Times New Roman" w:hAnsi="Times New Roman" w:cs="Times New Roman"/>
          <w:sz w:val="32"/>
          <w:szCs w:val="32"/>
        </w:rPr>
        <w:t>působí</w:t>
      </w:r>
      <w:r w:rsidR="00426220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 a dokresli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směry působících sil na magnety.</w:t>
      </w:r>
    </w:p>
    <w:p w:rsidR="00F436AC" w:rsidRDefault="007D0354" w:rsidP="00F436AC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29" style="position:absolute;left:0;text-align:left;margin-left:58.5pt;margin-top:15.9pt;width:164.25pt;height:31.5pt;z-index:-251654144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30" style="position:absolute;left:0;text-align:left;margin-left:285pt;margin-top:15.9pt;width:164.25pt;height:31.5pt;z-index:-251653120"/>
        </w:pict>
      </w:r>
    </w:p>
    <w:p w:rsidR="00F436AC" w:rsidRDefault="00F436AC" w:rsidP="00F436AC">
      <w:pPr>
        <w:pStyle w:val="Odstavecseseznamem"/>
        <w:tabs>
          <w:tab w:val="left" w:pos="9240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S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S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ab/>
      </w:r>
    </w:p>
    <w:p w:rsidR="00F436AC" w:rsidRDefault="00F436AC" w:rsidP="00F436AC">
      <w:pPr>
        <w:pStyle w:val="Odstavecseseznamem"/>
        <w:tabs>
          <w:tab w:val="left" w:pos="9240"/>
        </w:tabs>
        <w:rPr>
          <w:rFonts w:ascii="Times New Roman" w:hAnsi="Times New Roman" w:cs="Times New Roman"/>
          <w:sz w:val="32"/>
          <w:szCs w:val="32"/>
        </w:rPr>
      </w:pPr>
    </w:p>
    <w:p w:rsidR="00F436AC" w:rsidRDefault="00F436AC" w:rsidP="00F436AC">
      <w:pPr>
        <w:pStyle w:val="Odstavecseseznamem"/>
        <w:tabs>
          <w:tab w:val="left" w:pos="9240"/>
        </w:tabs>
        <w:rPr>
          <w:rFonts w:ascii="Times New Roman" w:hAnsi="Times New Roman" w:cs="Times New Roman"/>
          <w:sz w:val="32"/>
          <w:szCs w:val="32"/>
        </w:rPr>
      </w:pPr>
    </w:p>
    <w:p w:rsidR="00F436AC" w:rsidRDefault="00F436AC" w:rsidP="00F436AC">
      <w:pPr>
        <w:pStyle w:val="Odstavecseseznamem"/>
        <w:tabs>
          <w:tab w:val="left" w:pos="9240"/>
        </w:tabs>
        <w:rPr>
          <w:rFonts w:ascii="Times New Roman" w:hAnsi="Times New Roman" w:cs="Times New Roman"/>
          <w:sz w:val="32"/>
          <w:szCs w:val="32"/>
        </w:rPr>
      </w:pPr>
    </w:p>
    <w:p w:rsidR="00F436AC" w:rsidRDefault="00F436AC" w:rsidP="00F436AC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F436AC">
        <w:rPr>
          <w:rFonts w:ascii="Times New Roman" w:hAnsi="Times New Roman" w:cs="Times New Roman"/>
          <w:sz w:val="32"/>
          <w:szCs w:val="32"/>
        </w:rPr>
        <w:t>Přibliž k</w:t>
      </w:r>
      <w:r>
        <w:rPr>
          <w:rFonts w:ascii="Times New Roman" w:hAnsi="Times New Roman" w:cs="Times New Roman"/>
          <w:sz w:val="32"/>
          <w:szCs w:val="32"/>
        </w:rPr>
        <w:t> </w:t>
      </w:r>
      <w:r w:rsidRPr="00F436AC">
        <w:rPr>
          <w:rFonts w:ascii="Times New Roman" w:hAnsi="Times New Roman" w:cs="Times New Roman"/>
          <w:sz w:val="32"/>
          <w:szCs w:val="32"/>
        </w:rPr>
        <w:t>sobě</w:t>
      </w:r>
      <w:r>
        <w:rPr>
          <w:rFonts w:ascii="Times New Roman" w:hAnsi="Times New Roman" w:cs="Times New Roman"/>
          <w:sz w:val="32"/>
          <w:szCs w:val="32"/>
        </w:rPr>
        <w:t xml:space="preserve"> dva tyčové magnety opačnými póly. Zapiš, jak na sebe působí</w:t>
      </w:r>
      <w:r w:rsidR="00426220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a dokresli směry působících sil na magnety.</w:t>
      </w:r>
    </w:p>
    <w:p w:rsidR="00F436AC" w:rsidRDefault="007D0354" w:rsidP="00F436AC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31" style="position:absolute;left:0;text-align:left;margin-left:58.5pt;margin-top:15.9pt;width:164.25pt;height:31.5pt;z-index:-251651072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32" style="position:absolute;left:0;text-align:left;margin-left:285pt;margin-top:15.9pt;width:164.25pt;height:31.5pt;z-index:-251650048"/>
        </w:pict>
      </w:r>
    </w:p>
    <w:p w:rsidR="00F436AC" w:rsidRDefault="00F436AC" w:rsidP="00F436AC">
      <w:pPr>
        <w:pStyle w:val="Odstavecseseznamem"/>
        <w:tabs>
          <w:tab w:val="left" w:pos="940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>N                  S</w:t>
      </w:r>
      <w:proofErr w:type="gramEnd"/>
      <w:r>
        <w:rPr>
          <w:rFonts w:ascii="Times New Roman" w:hAnsi="Times New Roman" w:cs="Times New Roman"/>
          <w:sz w:val="32"/>
          <w:szCs w:val="32"/>
        </w:rPr>
        <w:tab/>
      </w:r>
    </w:p>
    <w:p w:rsidR="00F436AC" w:rsidRDefault="00F436AC" w:rsidP="00F436AC">
      <w:pPr>
        <w:pStyle w:val="Odstavecseseznamem"/>
        <w:tabs>
          <w:tab w:val="left" w:pos="9405"/>
        </w:tabs>
        <w:rPr>
          <w:rFonts w:ascii="Times New Roman" w:hAnsi="Times New Roman" w:cs="Times New Roman"/>
          <w:sz w:val="32"/>
          <w:szCs w:val="32"/>
        </w:rPr>
      </w:pPr>
    </w:p>
    <w:p w:rsidR="00F436AC" w:rsidRDefault="00F436AC" w:rsidP="00F436AC">
      <w:pPr>
        <w:pStyle w:val="Odstavecseseznamem"/>
        <w:tabs>
          <w:tab w:val="left" w:pos="9405"/>
        </w:tabs>
        <w:rPr>
          <w:rFonts w:ascii="Times New Roman" w:hAnsi="Times New Roman" w:cs="Times New Roman"/>
          <w:sz w:val="32"/>
          <w:szCs w:val="32"/>
        </w:rPr>
      </w:pPr>
    </w:p>
    <w:p w:rsidR="00F436AC" w:rsidRDefault="00BF1BB0" w:rsidP="00F436AC">
      <w:pPr>
        <w:pStyle w:val="Odstavecseseznamem"/>
        <w:numPr>
          <w:ilvl w:val="0"/>
          <w:numId w:val="15"/>
        </w:numPr>
        <w:tabs>
          <w:tab w:val="left" w:pos="940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Pomocí tyčového magnetu urči, která z připravených pokusných těles jsou z feromagnetické látky a která ne. Výsledky </w:t>
      </w:r>
      <w:r w:rsidR="00426220">
        <w:rPr>
          <w:rFonts w:ascii="Times New Roman" w:hAnsi="Times New Roman" w:cs="Times New Roman"/>
          <w:sz w:val="32"/>
          <w:szCs w:val="32"/>
        </w:rPr>
        <w:t>zapiš do připravených sloupečků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BF1BB0" w:rsidRDefault="00BF1BB0" w:rsidP="00BF1BB0">
      <w:pPr>
        <w:pStyle w:val="Odstavecseseznamem"/>
        <w:tabs>
          <w:tab w:val="left" w:pos="9405"/>
        </w:tabs>
        <w:rPr>
          <w:rFonts w:ascii="Times New Roman" w:hAnsi="Times New Roman" w:cs="Times New Roman"/>
          <w:sz w:val="32"/>
          <w:szCs w:val="32"/>
        </w:rPr>
      </w:pPr>
    </w:p>
    <w:p w:rsidR="00BF1BB0" w:rsidRDefault="00BF1BB0" w:rsidP="00BF1BB0">
      <w:pPr>
        <w:pStyle w:val="Odstavecseseznamem"/>
        <w:tabs>
          <w:tab w:val="left" w:pos="940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Pr="00BF1BB0">
        <w:rPr>
          <w:rFonts w:ascii="Times New Roman" w:hAnsi="Times New Roman" w:cs="Times New Roman"/>
          <w:sz w:val="32"/>
          <w:szCs w:val="32"/>
          <w:u w:val="single"/>
        </w:rPr>
        <w:t xml:space="preserve">tělesa z feromagnetické </w:t>
      </w:r>
      <w:proofErr w:type="gramStart"/>
      <w:r w:rsidRPr="00BF1BB0">
        <w:rPr>
          <w:rFonts w:ascii="Times New Roman" w:hAnsi="Times New Roman" w:cs="Times New Roman"/>
          <w:sz w:val="32"/>
          <w:szCs w:val="32"/>
          <w:u w:val="single"/>
        </w:rPr>
        <w:t>látky</w:t>
      </w:r>
      <w:r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426220">
        <w:rPr>
          <w:rFonts w:ascii="Times New Roman" w:hAnsi="Times New Roman" w:cs="Times New Roman"/>
          <w:sz w:val="32"/>
          <w:szCs w:val="32"/>
          <w:u w:val="single"/>
        </w:rPr>
        <w:t>tě</w:t>
      </w:r>
      <w:r w:rsidRPr="00BF1BB0">
        <w:rPr>
          <w:rFonts w:ascii="Times New Roman" w:hAnsi="Times New Roman" w:cs="Times New Roman"/>
          <w:sz w:val="32"/>
          <w:szCs w:val="32"/>
          <w:u w:val="single"/>
        </w:rPr>
        <w:t>lesa</w:t>
      </w:r>
      <w:proofErr w:type="gramEnd"/>
      <w:r w:rsidRPr="00BF1BB0">
        <w:rPr>
          <w:rFonts w:ascii="Times New Roman" w:hAnsi="Times New Roman" w:cs="Times New Roman"/>
          <w:sz w:val="32"/>
          <w:szCs w:val="32"/>
          <w:u w:val="single"/>
        </w:rPr>
        <w:t xml:space="preserve"> z </w:t>
      </w:r>
      <w:proofErr w:type="spellStart"/>
      <w:r w:rsidRPr="00BF1BB0">
        <w:rPr>
          <w:rFonts w:ascii="Times New Roman" w:hAnsi="Times New Roman" w:cs="Times New Roman"/>
          <w:sz w:val="32"/>
          <w:szCs w:val="32"/>
          <w:u w:val="single"/>
        </w:rPr>
        <w:t>neferomagnetické</w:t>
      </w:r>
      <w:proofErr w:type="spellEnd"/>
      <w:r w:rsidRPr="00BF1BB0">
        <w:rPr>
          <w:rFonts w:ascii="Times New Roman" w:hAnsi="Times New Roman" w:cs="Times New Roman"/>
          <w:sz w:val="32"/>
          <w:szCs w:val="32"/>
          <w:u w:val="single"/>
        </w:rPr>
        <w:t xml:space="preserve"> látky</w:t>
      </w:r>
    </w:p>
    <w:p w:rsidR="00F436AC" w:rsidRDefault="00F436AC" w:rsidP="00F436AC">
      <w:pPr>
        <w:pStyle w:val="Odstavecseseznamem"/>
        <w:tabs>
          <w:tab w:val="left" w:pos="9240"/>
        </w:tabs>
        <w:rPr>
          <w:rFonts w:ascii="Times New Roman" w:hAnsi="Times New Roman" w:cs="Times New Roman"/>
          <w:sz w:val="32"/>
          <w:szCs w:val="32"/>
        </w:rPr>
      </w:pPr>
    </w:p>
    <w:p w:rsidR="00F436AC" w:rsidRDefault="00F436AC" w:rsidP="00F436AC">
      <w:pPr>
        <w:pStyle w:val="Odstavecseseznamem"/>
        <w:tabs>
          <w:tab w:val="left" w:pos="9240"/>
        </w:tabs>
        <w:rPr>
          <w:rFonts w:ascii="Times New Roman" w:hAnsi="Times New Roman" w:cs="Times New Roman"/>
          <w:sz w:val="32"/>
          <w:szCs w:val="32"/>
        </w:rPr>
      </w:pPr>
    </w:p>
    <w:p w:rsidR="00F436AC" w:rsidRDefault="00F436AC" w:rsidP="00F436AC">
      <w:pPr>
        <w:pStyle w:val="Odstavecseseznamem"/>
        <w:tabs>
          <w:tab w:val="left" w:pos="9240"/>
        </w:tabs>
        <w:rPr>
          <w:rFonts w:ascii="Times New Roman" w:hAnsi="Times New Roman" w:cs="Times New Roman"/>
          <w:sz w:val="32"/>
          <w:szCs w:val="32"/>
        </w:rPr>
      </w:pPr>
    </w:p>
    <w:p w:rsidR="00F436AC" w:rsidRDefault="00F436AC" w:rsidP="00F436A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BF1BB0" w:rsidRDefault="00BF1BB0" w:rsidP="00F436A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BF1BB0" w:rsidRDefault="00BF1BB0" w:rsidP="00F436A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BF1BB0" w:rsidRDefault="00BF1BB0" w:rsidP="00F436A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BF1BB0" w:rsidRDefault="00BF1BB0" w:rsidP="00F436AC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BF1BB0" w:rsidRDefault="00BF1BB0" w:rsidP="00BF1BB0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Zamysli se nad výsledky pokusů a zapiš je do závěru.</w:t>
      </w:r>
    </w:p>
    <w:p w:rsidR="00BF1BB0" w:rsidRPr="00F436AC" w:rsidRDefault="00BF1BB0" w:rsidP="00BF1BB0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791751" w:rsidRDefault="0079175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91751" w:rsidRDefault="0079175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91751" w:rsidRDefault="0079175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91751" w:rsidRDefault="0079175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91751" w:rsidRDefault="0079175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91751" w:rsidRDefault="0079175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91751" w:rsidRDefault="00791751" w:rsidP="00791751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791751" w:rsidRDefault="00426220" w:rsidP="0079175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</w:t>
      </w:r>
      <w:r w:rsidR="00791751">
        <w:rPr>
          <w:rFonts w:ascii="Times New Roman" w:hAnsi="Times New Roman" w:cs="Times New Roman"/>
          <w:sz w:val="32"/>
          <w:szCs w:val="32"/>
        </w:rPr>
        <w:t xml:space="preserve"> jsou vlastním dílem autora.</w:t>
      </w:r>
    </w:p>
    <w:p w:rsidR="00791751" w:rsidRPr="001165CF" w:rsidRDefault="0079175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Pr="001165CF" w:rsidRDefault="00C420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Pr="001165CF" w:rsidRDefault="00C420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Pr="001165CF" w:rsidRDefault="00C420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Pr="001165CF" w:rsidRDefault="00C420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C42027" w:rsidRPr="001165CF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5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6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7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9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2138F6"/>
    <w:multiLevelType w:val="hybridMultilevel"/>
    <w:tmpl w:val="D71E392A"/>
    <w:lvl w:ilvl="0" w:tplc="6AD27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3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12"/>
  </w:num>
  <w:num w:numId="8">
    <w:abstractNumId w:val="4"/>
  </w:num>
  <w:num w:numId="9">
    <w:abstractNumId w:val="8"/>
  </w:num>
  <w:num w:numId="10">
    <w:abstractNumId w:val="9"/>
  </w:num>
  <w:num w:numId="11">
    <w:abstractNumId w:val="11"/>
  </w:num>
  <w:num w:numId="12">
    <w:abstractNumId w:val="7"/>
  </w:num>
  <w:num w:numId="13">
    <w:abstractNumId w:val="14"/>
  </w:num>
  <w:num w:numId="14">
    <w:abstractNumId w:val="13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/>
  <w:rsids>
    <w:rsidRoot w:val="00101F54"/>
    <w:rsid w:val="00092A11"/>
    <w:rsid w:val="0009749E"/>
    <w:rsid w:val="00101F54"/>
    <w:rsid w:val="001165CF"/>
    <w:rsid w:val="00135222"/>
    <w:rsid w:val="001C5F97"/>
    <w:rsid w:val="00231CB1"/>
    <w:rsid w:val="002A53E1"/>
    <w:rsid w:val="002E182A"/>
    <w:rsid w:val="00426220"/>
    <w:rsid w:val="004823C5"/>
    <w:rsid w:val="004F7613"/>
    <w:rsid w:val="00567C30"/>
    <w:rsid w:val="005F298F"/>
    <w:rsid w:val="00655F36"/>
    <w:rsid w:val="0078583E"/>
    <w:rsid w:val="00791751"/>
    <w:rsid w:val="007D0354"/>
    <w:rsid w:val="008E0802"/>
    <w:rsid w:val="008F2ECB"/>
    <w:rsid w:val="009B5BFD"/>
    <w:rsid w:val="00A10682"/>
    <w:rsid w:val="00A157EF"/>
    <w:rsid w:val="00A57E26"/>
    <w:rsid w:val="00A86328"/>
    <w:rsid w:val="00AC2D2F"/>
    <w:rsid w:val="00AE3F85"/>
    <w:rsid w:val="00AE79FE"/>
    <w:rsid w:val="00AF0EDC"/>
    <w:rsid w:val="00B45DE3"/>
    <w:rsid w:val="00BE6C8F"/>
    <w:rsid w:val="00BF1BB0"/>
    <w:rsid w:val="00C42027"/>
    <w:rsid w:val="00CA0F1B"/>
    <w:rsid w:val="00CC47C5"/>
    <w:rsid w:val="00D665C7"/>
    <w:rsid w:val="00F33892"/>
    <w:rsid w:val="00F4301B"/>
    <w:rsid w:val="00F43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A5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53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3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umy%20lab.%20fyzika\LABORATORN&#205;%20PR&#193;CE%20&#269;.%206.2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LABORATORNÍ PRÁCE č. 6.2</Template>
  <TotalTime>3</TotalTime>
  <Pages>1</Pages>
  <Words>344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dcterms:created xsi:type="dcterms:W3CDTF">2012-08-05T09:59:00Z</dcterms:created>
  <dcterms:modified xsi:type="dcterms:W3CDTF">2012-08-05T09:59:00Z</dcterms:modified>
</cp:coreProperties>
</file>