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F74F50" w:rsidTr="00F74F50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F50" w:rsidRDefault="00F74F50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F74F50" w:rsidRDefault="00F74F50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F50" w:rsidRDefault="00F74F50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F74F50" w:rsidRDefault="00F74F50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F74F50" w:rsidTr="00F74F50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74F50" w:rsidRDefault="00F74F50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4F50" w:rsidRDefault="00C54E5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proofErr w:type="gramStart"/>
            <w:r>
              <w:rPr>
                <w:rFonts w:cs="Calibri"/>
                <w:sz w:val="36"/>
                <w:szCs w:val="36"/>
              </w:rPr>
              <w:t>Jiří  Svoboda</w:t>
            </w:r>
            <w:proofErr w:type="gramEnd"/>
          </w:p>
        </w:tc>
      </w:tr>
      <w:tr w:rsidR="00BB561E" w:rsidTr="00F74F50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61E" w:rsidRDefault="00BB561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61E" w:rsidRPr="00600367" w:rsidRDefault="00196C98" w:rsidP="00BB1C5D">
            <w:p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VY_52_INOVACE_3604_M.grav.síly</w:t>
            </w:r>
          </w:p>
        </w:tc>
      </w:tr>
      <w:tr w:rsidR="00BB561E" w:rsidTr="00F74F50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61E" w:rsidRDefault="00BB561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61E" w:rsidRDefault="0000127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600367">
              <w:rPr>
                <w:rFonts w:cstheme="minorHAnsi"/>
                <w:sz w:val="36"/>
                <w:szCs w:val="36"/>
              </w:rPr>
              <w:t>Měření gravitační síly</w:t>
            </w:r>
          </w:p>
        </w:tc>
      </w:tr>
      <w:tr w:rsidR="00BB561E" w:rsidTr="00F74F50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61E" w:rsidRDefault="00BB561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61E" w:rsidRDefault="00BB561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BB561E" w:rsidTr="00F74F50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61E" w:rsidRDefault="00BB561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61E" w:rsidRDefault="00BB561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6.</w:t>
            </w:r>
          </w:p>
        </w:tc>
      </w:tr>
      <w:tr w:rsidR="00BB561E" w:rsidTr="00F74F50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61E" w:rsidRDefault="00BB561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14F" w:rsidRDefault="0035114F" w:rsidP="0035114F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35114F" w:rsidRDefault="0035114F" w:rsidP="0035114F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 w:rsidRPr="00600367">
              <w:rPr>
                <w:rFonts w:cstheme="minorHAnsi"/>
                <w:sz w:val="36"/>
                <w:szCs w:val="36"/>
              </w:rPr>
              <w:t xml:space="preserve"> </w:t>
            </w:r>
            <w:r w:rsidRPr="0035114F">
              <w:rPr>
                <w:rFonts w:cstheme="minorHAnsi"/>
              </w:rPr>
              <w:t>Měření gravitační síly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35114F" w:rsidRDefault="0035114F" w:rsidP="0035114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6. ročníku.</w:t>
            </w:r>
          </w:p>
          <w:p w:rsidR="0035114F" w:rsidRDefault="0035114F" w:rsidP="0035114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35114F" w:rsidRDefault="0035114F" w:rsidP="0035114F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35114F" w:rsidRDefault="0035114F" w:rsidP="0035114F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BB561E" w:rsidRDefault="0035114F" w:rsidP="0035114F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BB561E" w:rsidTr="00F74F50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61E" w:rsidRDefault="00BB561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61E" w:rsidRDefault="00BB561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10. 4. 2012</w:t>
            </w:r>
          </w:p>
        </w:tc>
      </w:tr>
      <w:tr w:rsidR="00BB561E" w:rsidTr="00F74F50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61E" w:rsidRDefault="00BB561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61E" w:rsidRDefault="00BB561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20. 6. 2012</w:t>
            </w:r>
          </w:p>
        </w:tc>
      </w:tr>
    </w:tbl>
    <w:p w:rsidR="00F74F50" w:rsidRDefault="00F74F50" w:rsidP="00F74F50">
      <w:pPr>
        <w:rPr>
          <w:rFonts w:ascii="Calibri" w:hAnsi="Calibri" w:cs="Calibri"/>
        </w:rPr>
      </w:pPr>
    </w:p>
    <w:p w:rsidR="00F74F50" w:rsidRDefault="00F74F50" w:rsidP="00F74F50"/>
    <w:p w:rsidR="00F74F50" w:rsidRDefault="00F74F50" w:rsidP="00F74F50"/>
    <w:p w:rsidR="00F74F50" w:rsidRDefault="00F74F50" w:rsidP="00F74F50">
      <w:pPr>
        <w:tabs>
          <w:tab w:val="left" w:pos="2040"/>
        </w:tabs>
      </w:pPr>
      <w:r>
        <w:tab/>
      </w:r>
    </w:p>
    <w:p w:rsidR="00F74F50" w:rsidRDefault="00F74F50" w:rsidP="00F74F50"/>
    <w:p w:rsidR="00F74F50" w:rsidRDefault="00F74F50" w:rsidP="00F74F50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3209C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 xml:space="preserve">NÁZEV : </w:t>
      </w:r>
      <w:r w:rsidR="00B45DE3">
        <w:rPr>
          <w:rFonts w:ascii="Times New Roman" w:hAnsi="Times New Roman" w:cs="Times New Roman"/>
          <w:b/>
          <w:sz w:val="32"/>
          <w:szCs w:val="32"/>
        </w:rPr>
        <w:t>Měření</w:t>
      </w:r>
      <w:proofErr w:type="gramEnd"/>
      <w:r w:rsidR="00B45DE3">
        <w:rPr>
          <w:rFonts w:ascii="Times New Roman" w:hAnsi="Times New Roman" w:cs="Times New Roman"/>
          <w:b/>
          <w:sz w:val="32"/>
          <w:szCs w:val="32"/>
        </w:rPr>
        <w:t xml:space="preserve"> gravitační síly 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9B5BFD" w:rsidRDefault="009B5BFD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6E26E6">
        <w:rPr>
          <w:rFonts w:ascii="Times New Roman" w:hAnsi="Times New Roman" w:cs="Times New Roman"/>
          <w:b/>
          <w:sz w:val="32"/>
          <w:szCs w:val="32"/>
          <w:u w:val="single"/>
        </w:rPr>
        <w:t>POMŮCKY :</w:t>
      </w:r>
      <w:r w:rsidR="00B45DE3">
        <w:rPr>
          <w:rFonts w:ascii="Times New Roman" w:hAnsi="Times New Roman" w:cs="Times New Roman"/>
          <w:sz w:val="32"/>
          <w:szCs w:val="32"/>
        </w:rPr>
        <w:t xml:space="preserve"> pružinový</w:t>
      </w:r>
      <w:proofErr w:type="gramEnd"/>
      <w:r w:rsidR="00B45DE3">
        <w:rPr>
          <w:rFonts w:ascii="Times New Roman" w:hAnsi="Times New Roman" w:cs="Times New Roman"/>
          <w:sz w:val="32"/>
          <w:szCs w:val="32"/>
        </w:rPr>
        <w:t xml:space="preserve"> siloměr, závaží 100g, háčky, tělesa</w:t>
      </w:r>
    </w:p>
    <w:p w:rsidR="00AC2D2F" w:rsidRPr="006E26E6" w:rsidRDefault="009B5BFD" w:rsidP="00AC2D2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6E26E6">
        <w:rPr>
          <w:rFonts w:ascii="Times New Roman" w:hAnsi="Times New Roman" w:cs="Times New Roman"/>
          <w:b/>
          <w:sz w:val="32"/>
          <w:szCs w:val="32"/>
          <w:u w:val="single"/>
        </w:rPr>
        <w:t>PŘÍPRAVA :</w:t>
      </w:r>
      <w:proofErr w:type="gramEnd"/>
    </w:p>
    <w:p w:rsidR="00B45DE3" w:rsidRPr="00B45DE3" w:rsidRDefault="00AC2D2F" w:rsidP="00AC2D2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Zapiš označení fyzikální veličiny gravitační síla a její jednotku, zopakuj si</w:t>
      </w:r>
      <w:r w:rsidR="00F33892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co víš o gravitační síle a</w:t>
      </w:r>
      <w:r w:rsidR="00B45DE3" w:rsidRPr="00B45DE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popiš</w:t>
      </w:r>
      <w:r w:rsidR="00B45DE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práci se siloměrem a jeho základní části. </w:t>
      </w:r>
      <w:r w:rsidR="00B45DE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B5BFD" w:rsidRPr="006E26E6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6E26E6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AC2D2F" w:rsidRDefault="00AC2D2F" w:rsidP="00AC2D2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Zkontroluj stav pružinového siloměru.</w:t>
      </w:r>
    </w:p>
    <w:p w:rsidR="00AC2D2F" w:rsidRDefault="00F33892" w:rsidP="00F33892">
      <w:pPr>
        <w:pStyle w:val="Odstavecseseznamem"/>
        <w:numPr>
          <w:ilvl w:val="0"/>
          <w:numId w:val="3"/>
        </w:numPr>
        <w:tabs>
          <w:tab w:val="left" w:pos="439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U siloměru zjisti a zapiš : </w:t>
      </w:r>
      <w:r>
        <w:rPr>
          <w:rFonts w:ascii="Times New Roman" w:hAnsi="Times New Roman" w:cs="Times New Roman"/>
          <w:sz w:val="32"/>
          <w:szCs w:val="32"/>
        </w:rPr>
        <w:tab/>
      </w:r>
      <w:r w:rsidR="00AC2D2F">
        <w:rPr>
          <w:rFonts w:ascii="Times New Roman" w:hAnsi="Times New Roman" w:cs="Times New Roman"/>
          <w:sz w:val="32"/>
          <w:szCs w:val="32"/>
        </w:rPr>
        <w:t xml:space="preserve">rozsah </w:t>
      </w:r>
      <w:proofErr w:type="gramStart"/>
      <w:r w:rsidR="00AC2D2F">
        <w:rPr>
          <w:rFonts w:ascii="Times New Roman" w:hAnsi="Times New Roman" w:cs="Times New Roman"/>
          <w:sz w:val="32"/>
          <w:szCs w:val="32"/>
        </w:rPr>
        <w:t>měření :</w:t>
      </w:r>
      <w:proofErr w:type="gramEnd"/>
    </w:p>
    <w:p w:rsidR="00F33892" w:rsidRDefault="00F33892" w:rsidP="00C42027">
      <w:pPr>
        <w:tabs>
          <w:tab w:val="left" w:pos="4395"/>
        </w:tabs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AC2D2F" w:rsidRPr="00F33892">
        <w:rPr>
          <w:rFonts w:ascii="Times New Roman" w:hAnsi="Times New Roman" w:cs="Times New Roman"/>
          <w:sz w:val="32"/>
          <w:szCs w:val="32"/>
        </w:rPr>
        <w:t xml:space="preserve">hodnotu </w:t>
      </w:r>
      <w:r>
        <w:rPr>
          <w:rFonts w:ascii="Times New Roman" w:hAnsi="Times New Roman" w:cs="Times New Roman"/>
          <w:sz w:val="32"/>
          <w:szCs w:val="32"/>
        </w:rPr>
        <w:t>nejmenšího</w:t>
      </w:r>
      <w:r w:rsidR="00AC2D2F" w:rsidRPr="00F33892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AC2D2F" w:rsidRPr="00F33892">
        <w:rPr>
          <w:rFonts w:ascii="Times New Roman" w:hAnsi="Times New Roman" w:cs="Times New Roman"/>
          <w:sz w:val="32"/>
          <w:szCs w:val="32"/>
        </w:rPr>
        <w:t>dí</w:t>
      </w:r>
      <w:r w:rsidR="00C42027">
        <w:rPr>
          <w:rFonts w:ascii="Times New Roman" w:hAnsi="Times New Roman" w:cs="Times New Roman"/>
          <w:sz w:val="32"/>
          <w:szCs w:val="32"/>
        </w:rPr>
        <w:t>lku :</w:t>
      </w:r>
      <w:proofErr w:type="gramEnd"/>
    </w:p>
    <w:p w:rsidR="00F33892" w:rsidRDefault="00C42027" w:rsidP="00F33892">
      <w:pPr>
        <w:pStyle w:val="Odstavecseseznamem"/>
        <w:numPr>
          <w:ilvl w:val="0"/>
          <w:numId w:val="3"/>
        </w:numPr>
        <w:tabs>
          <w:tab w:val="left" w:pos="439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siloměr zavěs</w:t>
      </w:r>
      <w:r w:rsidR="00F33892">
        <w:rPr>
          <w:rFonts w:ascii="Times New Roman" w:hAnsi="Times New Roman" w:cs="Times New Roman"/>
          <w:sz w:val="32"/>
          <w:szCs w:val="32"/>
        </w:rPr>
        <w:t xml:space="preserve"> 100 g závaží a zjisti jakou gravitační silou je přitahováno k Zemi a výsledek zapiš do tabulky. Takto postupuj dále a na siloměr zavěs postupně</w:t>
      </w:r>
      <w:r>
        <w:rPr>
          <w:rFonts w:ascii="Times New Roman" w:hAnsi="Times New Roman" w:cs="Times New Roman"/>
          <w:sz w:val="32"/>
          <w:szCs w:val="32"/>
        </w:rPr>
        <w:t xml:space="preserve"> závaží o hmotnosti 200 g a 3</w:t>
      </w:r>
      <w:r w:rsidR="00F33892">
        <w:rPr>
          <w:rFonts w:ascii="Times New Roman" w:hAnsi="Times New Roman" w:cs="Times New Roman"/>
          <w:sz w:val="32"/>
          <w:szCs w:val="32"/>
        </w:rPr>
        <w:t xml:space="preserve">00 g. Potom na siloměr zavěs připravená tělesa a zjisti pro ně gravitační sílu. Pozor na překročení maximálního rozsahu měření </w:t>
      </w:r>
      <w:proofErr w:type="gramStart"/>
      <w:r w:rsidR="00F33892">
        <w:rPr>
          <w:rFonts w:ascii="Times New Roman" w:hAnsi="Times New Roman" w:cs="Times New Roman"/>
          <w:sz w:val="32"/>
          <w:szCs w:val="32"/>
        </w:rPr>
        <w:t>siloměru !</w:t>
      </w:r>
      <w:proofErr w:type="gramEnd"/>
    </w:p>
    <w:p w:rsidR="00F33892" w:rsidRDefault="00F33892" w:rsidP="00F33892">
      <w:pPr>
        <w:pStyle w:val="Odstavecseseznamem"/>
        <w:tabs>
          <w:tab w:val="left" w:pos="439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Tabulka</w:t>
      </w:r>
    </w:p>
    <w:p w:rsidR="00C42027" w:rsidRDefault="00C42027" w:rsidP="00F33892">
      <w:pPr>
        <w:pStyle w:val="Odstavecseseznamem"/>
        <w:tabs>
          <w:tab w:val="left" w:pos="4395"/>
        </w:tabs>
        <w:rPr>
          <w:rFonts w:ascii="Times New Roman" w:hAnsi="Times New Roman" w:cs="Times New Roman"/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649"/>
        <w:gridCol w:w="1134"/>
        <w:gridCol w:w="1196"/>
        <w:gridCol w:w="1072"/>
        <w:gridCol w:w="1984"/>
        <w:gridCol w:w="1927"/>
      </w:tblGrid>
      <w:tr w:rsidR="00C42027" w:rsidRPr="00C42027" w:rsidTr="00C42027">
        <w:trPr>
          <w:trHeight w:val="444"/>
        </w:trPr>
        <w:tc>
          <w:tcPr>
            <w:tcW w:w="2649" w:type="dxa"/>
          </w:tcPr>
          <w:p w:rsidR="00C42027" w:rsidRPr="00C42027" w:rsidRDefault="00C42027" w:rsidP="00F33892">
            <w:pPr>
              <w:pStyle w:val="Odstavecseseznamem"/>
              <w:tabs>
                <w:tab w:val="left" w:pos="439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2027">
              <w:rPr>
                <w:rFonts w:ascii="Times New Roman" w:hAnsi="Times New Roman" w:cs="Times New Roman"/>
                <w:sz w:val="28"/>
                <w:szCs w:val="28"/>
              </w:rPr>
              <w:t>těleso</w:t>
            </w:r>
          </w:p>
        </w:tc>
        <w:tc>
          <w:tcPr>
            <w:tcW w:w="1134" w:type="dxa"/>
          </w:tcPr>
          <w:p w:rsidR="00C42027" w:rsidRPr="00C42027" w:rsidRDefault="00C42027" w:rsidP="00F33892">
            <w:pPr>
              <w:pStyle w:val="Odstavecseseznamem"/>
              <w:tabs>
                <w:tab w:val="left" w:pos="439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2027">
              <w:rPr>
                <w:rFonts w:ascii="Times New Roman" w:hAnsi="Times New Roman" w:cs="Times New Roman"/>
                <w:sz w:val="28"/>
                <w:szCs w:val="28"/>
              </w:rPr>
              <w:t>100 g</w:t>
            </w:r>
          </w:p>
        </w:tc>
        <w:tc>
          <w:tcPr>
            <w:tcW w:w="1196" w:type="dxa"/>
          </w:tcPr>
          <w:p w:rsidR="00C42027" w:rsidRPr="00C42027" w:rsidRDefault="00C42027" w:rsidP="00F33892">
            <w:pPr>
              <w:pStyle w:val="Odstavecseseznamem"/>
              <w:tabs>
                <w:tab w:val="left" w:pos="439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2027">
              <w:rPr>
                <w:rFonts w:ascii="Times New Roman" w:hAnsi="Times New Roman" w:cs="Times New Roman"/>
                <w:sz w:val="28"/>
                <w:szCs w:val="28"/>
              </w:rPr>
              <w:t>200 g</w:t>
            </w:r>
          </w:p>
        </w:tc>
        <w:tc>
          <w:tcPr>
            <w:tcW w:w="1072" w:type="dxa"/>
          </w:tcPr>
          <w:p w:rsidR="00C42027" w:rsidRPr="00C42027" w:rsidRDefault="00C42027" w:rsidP="00F33892">
            <w:pPr>
              <w:pStyle w:val="Odstavecseseznamem"/>
              <w:tabs>
                <w:tab w:val="left" w:pos="439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2027">
              <w:rPr>
                <w:rFonts w:ascii="Times New Roman" w:hAnsi="Times New Roman" w:cs="Times New Roman"/>
                <w:sz w:val="28"/>
                <w:szCs w:val="28"/>
              </w:rPr>
              <w:t>300 g</w:t>
            </w:r>
          </w:p>
        </w:tc>
        <w:tc>
          <w:tcPr>
            <w:tcW w:w="1984" w:type="dxa"/>
          </w:tcPr>
          <w:p w:rsidR="00C42027" w:rsidRPr="00C42027" w:rsidRDefault="00C42027" w:rsidP="00F33892">
            <w:pPr>
              <w:pStyle w:val="Odstavecseseznamem"/>
              <w:tabs>
                <w:tab w:val="left" w:pos="439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C42027">
              <w:rPr>
                <w:rFonts w:ascii="Times New Roman" w:hAnsi="Times New Roman" w:cs="Times New Roman"/>
                <w:sz w:val="28"/>
                <w:szCs w:val="28"/>
              </w:rPr>
              <w:t>okusné těleso</w:t>
            </w:r>
          </w:p>
        </w:tc>
        <w:tc>
          <w:tcPr>
            <w:tcW w:w="1927" w:type="dxa"/>
          </w:tcPr>
          <w:p w:rsidR="00C42027" w:rsidRPr="00C42027" w:rsidRDefault="00C42027" w:rsidP="00F33892">
            <w:pPr>
              <w:pStyle w:val="Odstavecseseznamem"/>
              <w:tabs>
                <w:tab w:val="left" w:pos="439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pokusné </w:t>
            </w:r>
            <w:r w:rsidRPr="00C42027">
              <w:rPr>
                <w:rFonts w:ascii="Times New Roman" w:hAnsi="Times New Roman" w:cs="Times New Roman"/>
                <w:sz w:val="28"/>
                <w:szCs w:val="28"/>
              </w:rPr>
              <w:t>těleso</w:t>
            </w:r>
          </w:p>
        </w:tc>
      </w:tr>
      <w:tr w:rsidR="00C42027" w:rsidRPr="00C42027" w:rsidTr="00C42027">
        <w:trPr>
          <w:trHeight w:val="548"/>
        </w:trPr>
        <w:tc>
          <w:tcPr>
            <w:tcW w:w="2649" w:type="dxa"/>
          </w:tcPr>
          <w:p w:rsidR="00C42027" w:rsidRPr="00C42027" w:rsidRDefault="00C42027" w:rsidP="00F33892">
            <w:pPr>
              <w:pStyle w:val="Odstavecseseznamem"/>
              <w:tabs>
                <w:tab w:val="left" w:pos="439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2027">
              <w:rPr>
                <w:rFonts w:ascii="Times New Roman" w:hAnsi="Times New Roman" w:cs="Times New Roman"/>
                <w:sz w:val="28"/>
                <w:szCs w:val="28"/>
              </w:rPr>
              <w:t>gravitační síla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F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g</w:t>
            </w:r>
            <w:proofErr w:type="spellEnd"/>
            <w:r w:rsidRPr="00C42027">
              <w:rPr>
                <w:rFonts w:ascii="Times New Roman" w:hAnsi="Times New Roman" w:cs="Times New Roman"/>
                <w:sz w:val="28"/>
                <w:szCs w:val="28"/>
              </w:rPr>
              <w:t xml:space="preserve"> v N</w:t>
            </w:r>
          </w:p>
        </w:tc>
        <w:tc>
          <w:tcPr>
            <w:tcW w:w="1134" w:type="dxa"/>
          </w:tcPr>
          <w:p w:rsidR="00C42027" w:rsidRPr="00C42027" w:rsidRDefault="00C42027" w:rsidP="00F33892">
            <w:pPr>
              <w:pStyle w:val="Odstavecseseznamem"/>
              <w:tabs>
                <w:tab w:val="left" w:pos="439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6" w:type="dxa"/>
          </w:tcPr>
          <w:p w:rsidR="00C42027" w:rsidRPr="00C42027" w:rsidRDefault="00C42027" w:rsidP="00F33892">
            <w:pPr>
              <w:pStyle w:val="Odstavecseseznamem"/>
              <w:tabs>
                <w:tab w:val="left" w:pos="439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2" w:type="dxa"/>
          </w:tcPr>
          <w:p w:rsidR="00C42027" w:rsidRPr="00C42027" w:rsidRDefault="00C42027" w:rsidP="00F33892">
            <w:pPr>
              <w:pStyle w:val="Odstavecseseznamem"/>
              <w:tabs>
                <w:tab w:val="left" w:pos="439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42027" w:rsidRPr="00C42027" w:rsidRDefault="00C42027" w:rsidP="00F33892">
            <w:pPr>
              <w:pStyle w:val="Odstavecseseznamem"/>
              <w:tabs>
                <w:tab w:val="left" w:pos="439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7" w:type="dxa"/>
          </w:tcPr>
          <w:p w:rsidR="00C42027" w:rsidRPr="00C42027" w:rsidRDefault="00C42027" w:rsidP="00F33892">
            <w:pPr>
              <w:pStyle w:val="Odstavecseseznamem"/>
              <w:tabs>
                <w:tab w:val="left" w:pos="4395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33892" w:rsidRPr="00C42027" w:rsidRDefault="00F33892" w:rsidP="00F33892">
      <w:pPr>
        <w:pStyle w:val="Odstavecseseznamem"/>
        <w:tabs>
          <w:tab w:val="left" w:pos="4395"/>
        </w:tabs>
        <w:rPr>
          <w:rFonts w:ascii="Times New Roman" w:hAnsi="Times New Roman" w:cs="Times New Roman"/>
          <w:sz w:val="28"/>
          <w:szCs w:val="28"/>
        </w:rPr>
      </w:pPr>
    </w:p>
    <w:p w:rsidR="009B5BFD" w:rsidRPr="006E26E6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6E26E6"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C42027" w:rsidRDefault="00C42027">
      <w:pPr>
        <w:rPr>
          <w:rFonts w:ascii="Times New Roman" w:hAnsi="Times New Roman" w:cs="Times New Roman"/>
          <w:sz w:val="32"/>
          <w:szCs w:val="32"/>
        </w:rPr>
      </w:pPr>
    </w:p>
    <w:p w:rsidR="00C42027" w:rsidRDefault="00C42027">
      <w:pPr>
        <w:rPr>
          <w:rFonts w:ascii="Times New Roman" w:hAnsi="Times New Roman" w:cs="Times New Roman"/>
          <w:sz w:val="32"/>
          <w:szCs w:val="32"/>
        </w:rPr>
      </w:pPr>
    </w:p>
    <w:p w:rsidR="00C42027" w:rsidRDefault="00C42027">
      <w:pPr>
        <w:rPr>
          <w:rFonts w:ascii="Times New Roman" w:hAnsi="Times New Roman" w:cs="Times New Roman"/>
          <w:sz w:val="32"/>
          <w:szCs w:val="32"/>
        </w:rPr>
      </w:pPr>
    </w:p>
    <w:p w:rsidR="00C42027" w:rsidRDefault="00C42027">
      <w:pPr>
        <w:rPr>
          <w:rFonts w:ascii="Times New Roman" w:hAnsi="Times New Roman" w:cs="Times New Roman"/>
          <w:sz w:val="32"/>
          <w:szCs w:val="32"/>
        </w:rPr>
      </w:pPr>
    </w:p>
    <w:p w:rsidR="00C42027" w:rsidRDefault="00C42027">
      <w:pPr>
        <w:rPr>
          <w:rFonts w:ascii="Times New Roman" w:hAnsi="Times New Roman" w:cs="Times New Roman"/>
          <w:sz w:val="32"/>
          <w:szCs w:val="32"/>
        </w:rPr>
      </w:pPr>
    </w:p>
    <w:p w:rsidR="00C42027" w:rsidRDefault="00C4202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6E26E6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OBRÁZEK :</w:t>
      </w:r>
      <w:proofErr w:type="gramEnd"/>
    </w:p>
    <w:p w:rsidR="000F26DA" w:rsidRDefault="000F26DA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5648325" cy="4226058"/>
            <wp:effectExtent l="19050" t="0" r="9525" b="0"/>
            <wp:docPr id="2" name="obrázek 1" descr="C:\foto dumy\100OLYMP\P10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4226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6DA" w:rsidRDefault="00F71D91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5639660" cy="4219575"/>
            <wp:effectExtent l="19050" t="0" r="0" b="0"/>
            <wp:docPr id="5" name="obrázek 2" descr="C:\foto dumy\100OLYMP\P101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660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D91" w:rsidRDefault="00F71D91" w:rsidP="00F71D9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F71D91" w:rsidRDefault="00F71D91" w:rsidP="00F71D91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 xml:space="preserve">CITACE : </w:t>
      </w:r>
    </w:p>
    <w:p w:rsidR="00F71D91" w:rsidRDefault="00F71D91" w:rsidP="00F71D9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0F26DA" w:rsidRPr="006E26E6" w:rsidRDefault="000F26DA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0F26DA" w:rsidRPr="006E26E6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5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6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7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9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2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11"/>
  </w:num>
  <w:num w:numId="8">
    <w:abstractNumId w:val="4"/>
  </w:num>
  <w:num w:numId="9">
    <w:abstractNumId w:val="8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/>
  <w:rsids>
    <w:rsidRoot w:val="006E26E6"/>
    <w:rsid w:val="0000127F"/>
    <w:rsid w:val="000B3070"/>
    <w:rsid w:val="000F26DA"/>
    <w:rsid w:val="00196C98"/>
    <w:rsid w:val="001D32C0"/>
    <w:rsid w:val="00233115"/>
    <w:rsid w:val="003209CB"/>
    <w:rsid w:val="0035114F"/>
    <w:rsid w:val="00455F97"/>
    <w:rsid w:val="004823C5"/>
    <w:rsid w:val="00567C30"/>
    <w:rsid w:val="0057725C"/>
    <w:rsid w:val="00600367"/>
    <w:rsid w:val="006E26E6"/>
    <w:rsid w:val="00703992"/>
    <w:rsid w:val="007579E5"/>
    <w:rsid w:val="00776C7B"/>
    <w:rsid w:val="007C7B6B"/>
    <w:rsid w:val="009122F3"/>
    <w:rsid w:val="009B5BFD"/>
    <w:rsid w:val="00A2683E"/>
    <w:rsid w:val="00AC2D2F"/>
    <w:rsid w:val="00B45DE3"/>
    <w:rsid w:val="00BB561E"/>
    <w:rsid w:val="00C42027"/>
    <w:rsid w:val="00C54E51"/>
    <w:rsid w:val="00C6239B"/>
    <w:rsid w:val="00D52623"/>
    <w:rsid w:val="00D5754F"/>
    <w:rsid w:val="00E81FC8"/>
    <w:rsid w:val="00F33892"/>
    <w:rsid w:val="00F71D91"/>
    <w:rsid w:val="00F74F50"/>
    <w:rsid w:val="00FC2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74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4F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4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umy%20lab.%20fyzika\LABORATORN&#205;%20PR&#193;CE%20&#269;.%206.1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LABORATORNÍ PRÁCE č. 6.1</Template>
  <TotalTime>14</TotalTime>
  <Pages>1</Pages>
  <Words>285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26</cp:revision>
  <dcterms:created xsi:type="dcterms:W3CDTF">2012-03-12T08:59:00Z</dcterms:created>
  <dcterms:modified xsi:type="dcterms:W3CDTF">2012-06-27T17:24:00Z</dcterms:modified>
</cp:coreProperties>
</file>