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99"/>
  <w:body>
    <w:p w:rsidR="00453588" w:rsidRDefault="00453588" w:rsidP="001E1B6E">
      <w:pPr>
        <w:rPr>
          <w:b/>
          <w:bCs/>
          <w:color w:val="00B050"/>
          <w:sz w:val="40"/>
          <w:szCs w:val="40"/>
        </w:rPr>
      </w:pPr>
    </w:p>
    <w:p w:rsidR="00453588" w:rsidRPr="007975D9" w:rsidRDefault="00453588" w:rsidP="001E1B6E">
      <w:pPr>
        <w:jc w:val="center"/>
        <w:rPr>
          <w:rFonts w:ascii="Cambria" w:hAnsi="Cambria" w:cs="Cambria"/>
          <w:b/>
          <w:bCs/>
          <w:color w:val="FF0000"/>
          <w:sz w:val="56"/>
          <w:szCs w:val="56"/>
          <w:u w:val="single"/>
        </w:rPr>
      </w:pPr>
      <w:r w:rsidRPr="007975D9">
        <w:rPr>
          <w:rFonts w:ascii="Cambria" w:hAnsi="Cambria" w:cs="Cambria"/>
          <w:b/>
          <w:bCs/>
          <w:color w:val="FF0000"/>
          <w:sz w:val="56"/>
          <w:szCs w:val="56"/>
          <w:u w:val="single"/>
        </w:rPr>
        <w:t>ALKANY</w:t>
      </w:r>
    </w:p>
    <w:p w:rsidR="00453588" w:rsidRPr="007975D9" w:rsidRDefault="00453588" w:rsidP="001E1B6E">
      <w:pPr>
        <w:rPr>
          <w:b/>
          <w:bCs/>
          <w:sz w:val="44"/>
          <w:szCs w:val="44"/>
        </w:rPr>
      </w:pPr>
      <w:r w:rsidRPr="007975D9">
        <w:rPr>
          <w:b/>
          <w:bCs/>
          <w:sz w:val="44"/>
          <w:szCs w:val="44"/>
        </w:rPr>
        <w:t>Jsou uhlovodíky s jednoduchými vazbami v otevřeném řetězci, koncovka –an</w:t>
      </w:r>
    </w:p>
    <w:p w:rsidR="00453588" w:rsidRPr="007975D9" w:rsidRDefault="00453588" w:rsidP="001E1B6E">
      <w:pPr>
        <w:rPr>
          <w:sz w:val="44"/>
          <w:szCs w:val="44"/>
          <w:u w:val="single"/>
        </w:rPr>
      </w:pPr>
      <w:r w:rsidRPr="007975D9">
        <w:rPr>
          <w:sz w:val="44"/>
          <w:szCs w:val="44"/>
          <w:u w:val="single"/>
        </w:rPr>
        <w:t>Tvoří homologickou řadu:</w:t>
      </w:r>
    </w:p>
    <w:p w:rsidR="00453588" w:rsidRPr="007975D9" w:rsidRDefault="00453588" w:rsidP="001E1B6E">
      <w:pPr>
        <w:rPr>
          <w:sz w:val="44"/>
          <w:szCs w:val="44"/>
          <w:vertAlign w:val="subscript"/>
        </w:rPr>
      </w:pPr>
      <w:r w:rsidRPr="007975D9">
        <w:rPr>
          <w:sz w:val="44"/>
          <w:szCs w:val="44"/>
        </w:rPr>
        <w:t>Methan CH</w:t>
      </w:r>
      <w:r w:rsidRPr="007975D9">
        <w:rPr>
          <w:sz w:val="44"/>
          <w:szCs w:val="44"/>
          <w:vertAlign w:val="subscript"/>
        </w:rPr>
        <w:t>4</w:t>
      </w:r>
    </w:p>
    <w:p w:rsidR="00453588" w:rsidRPr="007975D9" w:rsidRDefault="00453588" w:rsidP="001E1B6E">
      <w:pPr>
        <w:rPr>
          <w:sz w:val="44"/>
          <w:szCs w:val="44"/>
        </w:rPr>
      </w:pPr>
      <w:r w:rsidRPr="007975D9">
        <w:rPr>
          <w:sz w:val="44"/>
          <w:szCs w:val="44"/>
        </w:rPr>
        <w:t>Ethan C</w:t>
      </w:r>
      <w:r w:rsidRPr="007975D9">
        <w:rPr>
          <w:sz w:val="44"/>
          <w:szCs w:val="44"/>
          <w:vertAlign w:val="subscript"/>
        </w:rPr>
        <w:t>2</w:t>
      </w:r>
      <w:r w:rsidRPr="007975D9">
        <w:rPr>
          <w:sz w:val="44"/>
          <w:szCs w:val="44"/>
        </w:rPr>
        <w:t>H</w:t>
      </w:r>
      <w:r w:rsidRPr="007975D9">
        <w:rPr>
          <w:sz w:val="44"/>
          <w:szCs w:val="44"/>
          <w:vertAlign w:val="subscript"/>
        </w:rPr>
        <w:t>6</w:t>
      </w:r>
    </w:p>
    <w:p w:rsidR="00453588" w:rsidRPr="007975D9" w:rsidRDefault="00453588" w:rsidP="001E1B6E">
      <w:pPr>
        <w:rPr>
          <w:sz w:val="44"/>
          <w:szCs w:val="44"/>
        </w:rPr>
      </w:pPr>
      <w:r w:rsidRPr="007975D9">
        <w:rPr>
          <w:sz w:val="44"/>
          <w:szCs w:val="44"/>
        </w:rPr>
        <w:t>Propan</w:t>
      </w:r>
    </w:p>
    <w:p w:rsidR="00453588" w:rsidRPr="007975D9" w:rsidRDefault="00453588" w:rsidP="001E1B6E">
      <w:pPr>
        <w:rPr>
          <w:sz w:val="44"/>
          <w:szCs w:val="44"/>
        </w:rPr>
      </w:pPr>
      <w:r w:rsidRPr="007975D9">
        <w:rPr>
          <w:sz w:val="44"/>
          <w:szCs w:val="44"/>
        </w:rPr>
        <w:t>Butan</w:t>
      </w:r>
    </w:p>
    <w:p w:rsidR="00453588" w:rsidRPr="007975D9" w:rsidRDefault="00453588" w:rsidP="001E1B6E">
      <w:pPr>
        <w:rPr>
          <w:sz w:val="44"/>
          <w:szCs w:val="44"/>
        </w:rPr>
      </w:pPr>
      <w:r w:rsidRPr="007975D9">
        <w:rPr>
          <w:sz w:val="44"/>
          <w:szCs w:val="44"/>
        </w:rPr>
        <w:t>Pentan</w:t>
      </w:r>
    </w:p>
    <w:p w:rsidR="00453588" w:rsidRPr="007975D9" w:rsidRDefault="00453588" w:rsidP="001E1B6E">
      <w:pPr>
        <w:rPr>
          <w:sz w:val="44"/>
          <w:szCs w:val="44"/>
        </w:rPr>
      </w:pPr>
      <w:r w:rsidRPr="007975D9">
        <w:rPr>
          <w:sz w:val="44"/>
          <w:szCs w:val="44"/>
        </w:rPr>
        <w:t>Hexan</w:t>
      </w:r>
    </w:p>
    <w:p w:rsidR="00453588" w:rsidRPr="007975D9" w:rsidRDefault="00453588" w:rsidP="001E1B6E">
      <w:pPr>
        <w:rPr>
          <w:sz w:val="44"/>
          <w:szCs w:val="44"/>
        </w:rPr>
      </w:pPr>
      <w:r w:rsidRPr="007975D9">
        <w:rPr>
          <w:sz w:val="44"/>
          <w:szCs w:val="44"/>
        </w:rPr>
        <w:t>Heptan</w:t>
      </w:r>
    </w:p>
    <w:p w:rsidR="00453588" w:rsidRPr="007975D9" w:rsidRDefault="00453588" w:rsidP="001E1B6E">
      <w:pPr>
        <w:rPr>
          <w:sz w:val="44"/>
          <w:szCs w:val="44"/>
        </w:rPr>
      </w:pPr>
      <w:r w:rsidRPr="007975D9">
        <w:rPr>
          <w:sz w:val="44"/>
          <w:szCs w:val="44"/>
        </w:rPr>
        <w:t>Oktan</w:t>
      </w:r>
    </w:p>
    <w:p w:rsidR="00453588" w:rsidRPr="007975D9" w:rsidRDefault="00453588" w:rsidP="001E1B6E">
      <w:pPr>
        <w:rPr>
          <w:sz w:val="44"/>
          <w:szCs w:val="44"/>
        </w:rPr>
      </w:pPr>
      <w:r w:rsidRPr="007975D9">
        <w:rPr>
          <w:sz w:val="44"/>
          <w:szCs w:val="44"/>
        </w:rPr>
        <w:t>Nonan</w:t>
      </w:r>
    </w:p>
    <w:p w:rsidR="00453588" w:rsidRDefault="00453588" w:rsidP="001E1B6E">
      <w:pPr>
        <w:rPr>
          <w:sz w:val="44"/>
          <w:szCs w:val="44"/>
        </w:rPr>
      </w:pPr>
      <w:r w:rsidRPr="007975D9">
        <w:rPr>
          <w:sz w:val="44"/>
          <w:szCs w:val="44"/>
        </w:rPr>
        <w:t>Dekan</w:t>
      </w:r>
    </w:p>
    <w:p w:rsidR="00453588" w:rsidRDefault="00453588" w:rsidP="001E1B6E">
      <w:pPr>
        <w:rPr>
          <w:sz w:val="44"/>
          <w:szCs w:val="44"/>
        </w:rPr>
      </w:pPr>
    </w:p>
    <w:p w:rsidR="00453588" w:rsidRPr="007975D9" w:rsidRDefault="00453588" w:rsidP="001E1B6E">
      <w:pPr>
        <w:rPr>
          <w:sz w:val="44"/>
          <w:szCs w:val="44"/>
        </w:rPr>
      </w:pPr>
    </w:p>
    <w:p w:rsidR="00453588" w:rsidRDefault="00453588" w:rsidP="001E1B6E">
      <w:pPr>
        <w:rPr>
          <w:b/>
          <w:bCs/>
          <w:color w:val="00B0F0"/>
          <w:sz w:val="72"/>
          <w:szCs w:val="72"/>
          <w:u w:val="single"/>
        </w:rPr>
      </w:pPr>
      <w:r w:rsidRPr="00744697">
        <w:rPr>
          <w:b/>
          <w:bCs/>
          <w:color w:val="00B0F0"/>
          <w:sz w:val="72"/>
          <w:szCs w:val="72"/>
          <w:u w:val="single"/>
        </w:rPr>
        <w:t>Zástupci:</w:t>
      </w:r>
    </w:p>
    <w:p w:rsidR="00453588" w:rsidRDefault="00453588" w:rsidP="001E1B6E">
      <w:pPr>
        <w:rPr>
          <w:sz w:val="56"/>
          <w:szCs w:val="56"/>
        </w:rPr>
      </w:pPr>
      <w:r w:rsidRPr="00744697">
        <w:rPr>
          <w:color w:val="00B050"/>
          <w:sz w:val="56"/>
          <w:szCs w:val="56"/>
          <w:u w:val="single"/>
        </w:rPr>
        <w:t xml:space="preserve">Methan </w:t>
      </w:r>
      <w:r w:rsidRPr="00744697">
        <w:rPr>
          <w:sz w:val="56"/>
          <w:szCs w:val="56"/>
        </w:rPr>
        <w:t>je bezbarvý plyn, složka zemního plynu,palivo, výbušný se vzduchem</w:t>
      </w:r>
    </w:p>
    <w:p w:rsidR="00453588" w:rsidRDefault="00453588" w:rsidP="00744697">
      <w:pPr>
        <w:ind w:left="1416" w:firstLine="708"/>
        <w:rPr>
          <w:sz w:val="56"/>
          <w:szCs w:val="56"/>
        </w:rPr>
      </w:pPr>
      <w:r w:rsidRPr="00CD0671">
        <w:rPr>
          <w:noProof/>
          <w:sz w:val="56"/>
          <w:szCs w:val="56"/>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46" o:spid="_x0000_i1025" type="#_x0000_t75" style="width:140.25pt;height:127.5pt;visibility:visible">
            <v:imagedata r:id="rId7" o:title=""/>
          </v:shape>
        </w:pict>
      </w:r>
    </w:p>
    <w:p w:rsidR="00453588" w:rsidRPr="00744697" w:rsidRDefault="00453588" w:rsidP="001E1B6E">
      <w:pPr>
        <w:rPr>
          <w:sz w:val="56"/>
          <w:szCs w:val="56"/>
        </w:rPr>
      </w:pPr>
    </w:p>
    <w:p w:rsidR="00453588" w:rsidRPr="00744697" w:rsidRDefault="00453588" w:rsidP="001E1B6E">
      <w:pPr>
        <w:rPr>
          <w:sz w:val="56"/>
          <w:szCs w:val="56"/>
        </w:rPr>
      </w:pPr>
      <w:r w:rsidRPr="00744697">
        <w:rPr>
          <w:color w:val="00B050"/>
          <w:sz w:val="56"/>
          <w:szCs w:val="56"/>
          <w:u w:val="single"/>
        </w:rPr>
        <w:t>Propan a butan</w:t>
      </w:r>
      <w:r w:rsidRPr="00744697">
        <w:rPr>
          <w:color w:val="00B050"/>
          <w:sz w:val="56"/>
          <w:szCs w:val="56"/>
        </w:rPr>
        <w:t xml:space="preserve"> </w:t>
      </w:r>
      <w:r w:rsidRPr="00744697">
        <w:rPr>
          <w:sz w:val="56"/>
          <w:szCs w:val="56"/>
        </w:rPr>
        <w:t>:bezbarvé plyny, hořlavé, výbušné, palivo do sporáku</w:t>
      </w:r>
    </w:p>
    <w:p w:rsidR="00453588" w:rsidRPr="00744697" w:rsidRDefault="00453588" w:rsidP="00744697">
      <w:pPr>
        <w:ind w:left="2124" w:firstLine="708"/>
        <w:rPr>
          <w:b/>
          <w:bCs/>
          <w:color w:val="00B050"/>
          <w:sz w:val="56"/>
          <w:szCs w:val="56"/>
        </w:rPr>
      </w:pPr>
      <w:r w:rsidRPr="00CD0671">
        <w:rPr>
          <w:b/>
          <w:bCs/>
          <w:noProof/>
          <w:color w:val="00B050"/>
          <w:sz w:val="56"/>
          <w:szCs w:val="56"/>
          <w:lang w:eastAsia="cs-CZ"/>
        </w:rPr>
        <w:pict>
          <v:shape id="Obrázek 47" o:spid="_x0000_i1026" type="#_x0000_t75" style="width:107.25pt;height:132pt;visibility:visible">
            <v:imagedata r:id="rId8" o:title=""/>
          </v:shape>
        </w:pict>
      </w:r>
    </w:p>
    <w:p w:rsidR="00453588" w:rsidRDefault="00453588" w:rsidP="001E1B6E">
      <w:pPr>
        <w:rPr>
          <w:b/>
          <w:bCs/>
          <w:color w:val="00B050"/>
          <w:sz w:val="40"/>
          <w:szCs w:val="40"/>
        </w:rPr>
      </w:pPr>
    </w:p>
    <w:p w:rsidR="00453588" w:rsidRDefault="00453588" w:rsidP="001E1B6E">
      <w:pPr>
        <w:rPr>
          <w:b/>
          <w:bCs/>
          <w:color w:val="00B050"/>
          <w:sz w:val="40"/>
          <w:szCs w:val="40"/>
        </w:rPr>
      </w:pPr>
    </w:p>
    <w:p w:rsidR="00453588" w:rsidRDefault="00453588" w:rsidP="001E1B6E">
      <w:pPr>
        <w:rPr>
          <w:b/>
          <w:bCs/>
          <w:color w:val="00B050"/>
          <w:sz w:val="40"/>
          <w:szCs w:val="40"/>
        </w:rPr>
      </w:pPr>
    </w:p>
    <w:p w:rsidR="00453588" w:rsidRPr="00744697" w:rsidRDefault="00453588" w:rsidP="00744697">
      <w:pPr>
        <w:pStyle w:val="ListParagraph"/>
        <w:numPr>
          <w:ilvl w:val="0"/>
          <w:numId w:val="2"/>
        </w:numPr>
        <w:rPr>
          <w:b/>
          <w:bCs/>
          <w:sz w:val="48"/>
          <w:szCs w:val="48"/>
        </w:rPr>
      </w:pPr>
      <w:r>
        <w:rPr>
          <w:noProof/>
          <w:lang w:eastAsia="cs-CZ"/>
        </w:rPr>
        <w:pict>
          <v:roundrect id="Zaoblený obdélník 6" o:spid="_x0000_s1027" style="position:absolute;left:0;text-align:left;margin-left:258.4pt;margin-top:62.65pt;width:103.5pt;height:52.5pt;z-index:251640320;visibility:visible;v-text-anchor:middle" arcsize="10923f" fillcolor="yellow" strokecolor="#385d8a" strokeweight="2pt">
            <v:textbox>
              <w:txbxContent>
                <w:p w:rsidR="00453588" w:rsidRPr="005F394B" w:rsidRDefault="00453588" w:rsidP="005F394B">
                  <w:pPr>
                    <w:jc w:val="center"/>
                    <w:rPr>
                      <w:sz w:val="44"/>
                      <w:szCs w:val="44"/>
                    </w:rPr>
                  </w:pPr>
                  <w:bookmarkStart w:id="0" w:name="_GoBack"/>
                  <w:bookmarkEnd w:id="0"/>
                  <w:r>
                    <w:rPr>
                      <w:sz w:val="44"/>
                      <w:szCs w:val="44"/>
                    </w:rPr>
                    <w:t>hexan</w:t>
                  </w:r>
                </w:p>
              </w:txbxContent>
            </v:textbox>
          </v:roundrect>
        </w:pict>
      </w:r>
      <w:r>
        <w:rPr>
          <w:noProof/>
          <w:lang w:eastAsia="cs-CZ"/>
        </w:rPr>
        <w:pict>
          <v:roundrect id="Zaoblený obdélník 1" o:spid="_x0000_s1028" style="position:absolute;left:0;text-align:left;margin-left:8.65pt;margin-top:62.65pt;width:110.25pt;height:47.25pt;z-index:251635200;visibility:visible;v-text-anchor:middle" arcsize="10923f" fillcolor="yellow" strokecolor="#243f60" strokeweight="2pt">
            <v:textbox>
              <w:txbxContent>
                <w:p w:rsidR="00453588" w:rsidRPr="00CD0671" w:rsidRDefault="00453588" w:rsidP="005F394B">
                  <w:pPr>
                    <w:rPr>
                      <w:b/>
                      <w:bCs/>
                      <w:color w:val="EEECE1"/>
                      <w:sz w:val="44"/>
                      <w:szCs w:val="44"/>
                    </w:rPr>
                  </w:pPr>
                  <w:r w:rsidRPr="00CD0671">
                    <w:rPr>
                      <w:b/>
                      <w:bCs/>
                      <w:color w:val="EEECE1"/>
                      <w:sz w:val="44"/>
                      <w:szCs w:val="44"/>
                    </w:rPr>
                    <w:t xml:space="preserve">    butan</w:t>
                  </w:r>
                </w:p>
              </w:txbxContent>
            </v:textbox>
          </v:roundrect>
        </w:pict>
      </w:r>
      <w:r>
        <w:rPr>
          <w:noProof/>
          <w:lang w:eastAsia="cs-CZ"/>
        </w:rPr>
        <w:pict>
          <v:roundrect id="Zaoblený obdélník 10" o:spid="_x0000_s1029" style="position:absolute;left:0;text-align:left;margin-left:258.4pt;margin-top:310.9pt;width:103.5pt;height:52.5pt;z-index:251644416;visibility:visible;v-text-anchor:middle" arcsize="10923f" fillcolor="yellow" strokecolor="#385d8a" strokeweight="2pt">
            <v:textbox>
              <w:txbxContent>
                <w:p w:rsidR="00453588" w:rsidRPr="005F394B" w:rsidRDefault="00453588" w:rsidP="005F394B">
                  <w:pPr>
                    <w:jc w:val="center"/>
                    <w:rPr>
                      <w:sz w:val="44"/>
                      <w:szCs w:val="44"/>
                    </w:rPr>
                  </w:pPr>
                  <w:r>
                    <w:rPr>
                      <w:sz w:val="44"/>
                      <w:szCs w:val="44"/>
                    </w:rPr>
                    <w:t>oktan</w:t>
                  </w:r>
                </w:p>
              </w:txbxContent>
            </v:textbox>
          </v:roundrect>
        </w:pict>
      </w:r>
      <w:r>
        <w:rPr>
          <w:noProof/>
          <w:lang w:eastAsia="cs-CZ"/>
        </w:rPr>
        <w:pict>
          <v:roundrect id="Zaoblený obdélník 9" o:spid="_x0000_s1030" style="position:absolute;left:0;text-align:left;margin-left:258.4pt;margin-top:133.15pt;width:103.5pt;height:52.5pt;z-index:251643392;visibility:visible;v-text-anchor:middle" arcsize="10923f" fillcolor="yellow" strokecolor="#385d8a" strokeweight="2pt">
            <v:textbox>
              <w:txbxContent>
                <w:p w:rsidR="00453588" w:rsidRPr="005F394B" w:rsidRDefault="00453588" w:rsidP="005F394B">
                  <w:pPr>
                    <w:jc w:val="center"/>
                    <w:rPr>
                      <w:sz w:val="44"/>
                      <w:szCs w:val="44"/>
                    </w:rPr>
                  </w:pPr>
                  <w:r>
                    <w:rPr>
                      <w:sz w:val="44"/>
                      <w:szCs w:val="44"/>
                    </w:rPr>
                    <w:t>dekan</w:t>
                  </w:r>
                </w:p>
              </w:txbxContent>
            </v:textbox>
          </v:roundrect>
        </w:pict>
      </w:r>
      <w:r>
        <w:rPr>
          <w:noProof/>
          <w:lang w:eastAsia="cs-CZ"/>
        </w:rPr>
        <w:pict>
          <v:roundrect id="Zaoblený obdélník 8" o:spid="_x0000_s1031" style="position:absolute;left:0;text-align:left;margin-left:262.15pt;margin-top:409.9pt;width:103.5pt;height:52.5pt;z-index:251642368;visibility:visible;v-text-anchor:middle" arcsize="10923f" fillcolor="yellow" strokecolor="#385d8a" strokeweight="2pt">
            <v:textbox>
              <w:txbxContent>
                <w:p w:rsidR="00453588" w:rsidRPr="00401AA6" w:rsidRDefault="00453588" w:rsidP="00401AA6">
                  <w:pPr>
                    <w:jc w:val="center"/>
                    <w:rPr>
                      <w:color w:val="002060"/>
                      <w:sz w:val="40"/>
                      <w:szCs w:val="40"/>
                    </w:rPr>
                  </w:pPr>
                  <w:r>
                    <w:rPr>
                      <w:color w:val="002060"/>
                      <w:sz w:val="40"/>
                      <w:szCs w:val="40"/>
                    </w:rPr>
                    <w:t>propan</w:t>
                  </w:r>
                </w:p>
              </w:txbxContent>
            </v:textbox>
          </v:roundrect>
        </w:pict>
      </w:r>
      <w:r>
        <w:rPr>
          <w:noProof/>
          <w:lang w:eastAsia="cs-CZ"/>
        </w:rPr>
        <w:pict>
          <v:roundrect id="Zaoblený obdélník 7" o:spid="_x0000_s1032" style="position:absolute;left:0;text-align:left;margin-left:251.65pt;margin-top:220.15pt;width:103.5pt;height:52.5pt;z-index:251641344;visibility:visible;v-text-anchor:middle" arcsize="10923f" fillcolor="yellow" strokecolor="#385d8a" strokeweight="2pt">
            <v:textbox>
              <w:txbxContent>
                <w:p w:rsidR="00453588" w:rsidRPr="005F394B" w:rsidRDefault="00453588" w:rsidP="005F394B">
                  <w:pPr>
                    <w:jc w:val="center"/>
                    <w:rPr>
                      <w:sz w:val="44"/>
                      <w:szCs w:val="44"/>
                    </w:rPr>
                  </w:pPr>
                  <w:r>
                    <w:rPr>
                      <w:sz w:val="44"/>
                      <w:szCs w:val="44"/>
                    </w:rPr>
                    <w:t>pentan</w:t>
                  </w:r>
                </w:p>
              </w:txbxContent>
            </v:textbox>
          </v:roundrect>
        </w:pict>
      </w:r>
      <w:r>
        <w:rPr>
          <w:noProof/>
          <w:lang w:eastAsia="cs-CZ"/>
        </w:rPr>
        <w:pict>
          <v:roundrect id="Zaoblený obdélník 5" o:spid="_x0000_s1033" style="position:absolute;left:0;text-align:left;margin-left:25.15pt;margin-top:409.9pt;width:103.5pt;height:52.5pt;z-index:251639296;visibility:visible;v-text-anchor:middle" arcsize="10923f" fillcolor="yellow" strokecolor="#385d8a" strokeweight="2pt">
            <v:textbox>
              <w:txbxContent>
                <w:p w:rsidR="00453588" w:rsidRPr="00401AA6" w:rsidRDefault="00453588" w:rsidP="00401AA6">
                  <w:pPr>
                    <w:jc w:val="center"/>
                    <w:rPr>
                      <w:color w:val="00B050"/>
                      <w:sz w:val="44"/>
                      <w:szCs w:val="44"/>
                    </w:rPr>
                  </w:pPr>
                  <w:r>
                    <w:rPr>
                      <w:color w:val="00B050"/>
                      <w:sz w:val="44"/>
                      <w:szCs w:val="44"/>
                    </w:rPr>
                    <w:t>nonan</w:t>
                  </w:r>
                </w:p>
              </w:txbxContent>
            </v:textbox>
          </v:roundrect>
        </w:pict>
      </w:r>
      <w:r>
        <w:rPr>
          <w:noProof/>
          <w:lang w:eastAsia="cs-CZ"/>
        </w:rPr>
        <w:pict>
          <v:roundrect id="Zaoblený obdélník 4" o:spid="_x0000_s1034" style="position:absolute;left:0;text-align:left;margin-left:20.65pt;margin-top:310.9pt;width:103.5pt;height:52.5pt;z-index:251638272;visibility:visible;v-text-anchor:middle" arcsize="10923f" fillcolor="yellow" strokecolor="#385d8a" strokeweight="2pt">
            <v:textbox>
              <w:txbxContent>
                <w:p w:rsidR="00453588" w:rsidRPr="00401AA6" w:rsidRDefault="00453588" w:rsidP="005F394B">
                  <w:pPr>
                    <w:jc w:val="center"/>
                    <w:rPr>
                      <w:color w:val="FF0000"/>
                      <w:sz w:val="44"/>
                      <w:szCs w:val="44"/>
                    </w:rPr>
                  </w:pPr>
                  <w:r>
                    <w:rPr>
                      <w:color w:val="FF0000"/>
                      <w:sz w:val="44"/>
                      <w:szCs w:val="44"/>
                    </w:rPr>
                    <w:t>heptan</w:t>
                  </w:r>
                </w:p>
              </w:txbxContent>
            </v:textbox>
          </v:roundrect>
        </w:pict>
      </w:r>
      <w:r>
        <w:rPr>
          <w:noProof/>
          <w:lang w:eastAsia="cs-CZ"/>
        </w:rPr>
        <w:pict>
          <v:roundrect id="Zaoblený obdélník 3" o:spid="_x0000_s1035" style="position:absolute;left:0;text-align:left;margin-left:20.65pt;margin-top:220.15pt;width:103.5pt;height:52.5pt;z-index:251637248;visibility:visible;v-text-anchor:middle" arcsize="10923f" fillcolor="yellow" strokecolor="#385d8a" strokeweight="2pt">
            <v:textbox>
              <w:txbxContent>
                <w:p w:rsidR="00453588" w:rsidRPr="005F394B" w:rsidRDefault="00453588" w:rsidP="005F394B">
                  <w:pPr>
                    <w:jc w:val="center"/>
                    <w:rPr>
                      <w:sz w:val="44"/>
                      <w:szCs w:val="44"/>
                    </w:rPr>
                  </w:pPr>
                  <w:r>
                    <w:rPr>
                      <w:sz w:val="44"/>
                      <w:szCs w:val="44"/>
                    </w:rPr>
                    <w:t>ethan</w:t>
                  </w:r>
                </w:p>
              </w:txbxContent>
            </v:textbox>
          </v:roundrect>
        </w:pict>
      </w:r>
      <w:r>
        <w:rPr>
          <w:noProof/>
          <w:lang w:eastAsia="cs-CZ"/>
        </w:rPr>
        <w:pict>
          <v:roundrect id="Zaoblený obdélník 2" o:spid="_x0000_s1036" style="position:absolute;left:0;text-align:left;margin-left:15.4pt;margin-top:127.15pt;width:103.5pt;height:52.5pt;z-index:251636224;visibility:visible;v-text-anchor:middle" arcsize="10923f" fillcolor="yellow" strokecolor="#243f60" strokeweight="2pt">
            <v:textbox>
              <w:txbxContent>
                <w:p w:rsidR="00453588" w:rsidRPr="00CD0671" w:rsidRDefault="00453588" w:rsidP="005F394B">
                  <w:pPr>
                    <w:jc w:val="center"/>
                    <w:rPr>
                      <w:b/>
                      <w:bCs/>
                      <w:color w:val="EEECE1"/>
                      <w:sz w:val="44"/>
                      <w:szCs w:val="44"/>
                    </w:rPr>
                  </w:pPr>
                  <w:r w:rsidRPr="00CD0671">
                    <w:rPr>
                      <w:b/>
                      <w:bCs/>
                      <w:color w:val="EEECE1"/>
                      <w:sz w:val="44"/>
                      <w:szCs w:val="44"/>
                    </w:rPr>
                    <w:t>methan</w:t>
                  </w:r>
                </w:p>
              </w:txbxContent>
            </v:textbox>
          </v:roundrect>
        </w:pict>
      </w:r>
      <w:r w:rsidRPr="00744697">
        <w:rPr>
          <w:b/>
          <w:bCs/>
          <w:color w:val="FF0000"/>
          <w:sz w:val="48"/>
          <w:szCs w:val="48"/>
        </w:rPr>
        <w:t>Uspořádej homologickou řadu alkanů podle rostoucího počtu atomů uhlíku</w:t>
      </w:r>
    </w:p>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Pr="00401AA6" w:rsidRDefault="00453588" w:rsidP="00401AA6">
      <w:pPr>
        <w:jc w:val="center"/>
        <w:rPr>
          <w:b/>
          <w:bCs/>
          <w:sz w:val="40"/>
          <w:szCs w:val="40"/>
          <w:u w:val="single"/>
        </w:rPr>
      </w:pPr>
      <w:r>
        <w:rPr>
          <w:noProof/>
          <w:lang w:eastAsia="cs-CZ"/>
        </w:rPr>
        <w:pict>
          <v:roundrect id="Zaoblený obdélník 30" o:spid="_x0000_s1037" style="position:absolute;left:0;text-align:left;margin-left:7.15pt;margin-top:37.15pt;width:103.5pt;height:52.5pt;z-index:251646464;visibility:visible;v-text-anchor:middle" arcsize="10923f" fillcolor="yellow" strokecolor="#385d8a" strokeweight="2pt">
            <v:textbox>
              <w:txbxContent>
                <w:p w:rsidR="00453588" w:rsidRPr="00CD0671" w:rsidRDefault="00453588" w:rsidP="00401AA6">
                  <w:pPr>
                    <w:jc w:val="center"/>
                    <w:rPr>
                      <w:b/>
                      <w:bCs/>
                      <w:color w:val="EEECE1"/>
                      <w:sz w:val="44"/>
                      <w:szCs w:val="44"/>
                    </w:rPr>
                  </w:pPr>
                  <w:r w:rsidRPr="00CD0671">
                    <w:rPr>
                      <w:b/>
                      <w:bCs/>
                      <w:color w:val="EEECE1"/>
                      <w:sz w:val="44"/>
                      <w:szCs w:val="44"/>
                    </w:rPr>
                    <w:t>methan</w:t>
                  </w:r>
                </w:p>
              </w:txbxContent>
            </v:textbox>
          </v:roundrect>
        </w:pict>
      </w:r>
      <w:r w:rsidRPr="00744697">
        <w:rPr>
          <w:b/>
          <w:bCs/>
          <w:color w:val="FF0000"/>
          <w:sz w:val="48"/>
          <w:szCs w:val="48"/>
          <w:u w:val="single"/>
        </w:rPr>
        <w:t>SPRÁVNÉ ŘEŠENÍ</w:t>
      </w:r>
      <w:r w:rsidRPr="00401AA6">
        <w:rPr>
          <w:b/>
          <w:bCs/>
          <w:color w:val="FF0000"/>
          <w:sz w:val="40"/>
          <w:szCs w:val="40"/>
          <w:u w:val="single"/>
        </w:rPr>
        <w:t>:</w:t>
      </w:r>
    </w:p>
    <w:p w:rsidR="00453588" w:rsidRDefault="00453588" w:rsidP="00401AA6"/>
    <w:p w:rsidR="00453588" w:rsidRDefault="00453588" w:rsidP="00401AA6">
      <w:r>
        <w:tab/>
      </w:r>
      <w:r>
        <w:tab/>
      </w:r>
      <w:r>
        <w:tab/>
      </w:r>
      <w:r>
        <w:tab/>
      </w:r>
      <w:r>
        <w:tab/>
      </w:r>
      <w:r>
        <w:tab/>
      </w:r>
      <w:r>
        <w:tab/>
      </w:r>
    </w:p>
    <w:p w:rsidR="00453588" w:rsidRDefault="00453588" w:rsidP="00401AA6">
      <w:r>
        <w:rPr>
          <w:noProof/>
          <w:lang w:eastAsia="cs-CZ"/>
        </w:rPr>
        <w:pict>
          <v:roundrect id="Zaoblený obdélník 29" o:spid="_x0000_s1038" style="position:absolute;margin-left:7.15pt;margin-top:.7pt;width:103.5pt;height:52.5pt;z-index:251647488;visibility:visible;v-text-anchor:middle" arcsize="10923f" fillcolor="yellow" strokecolor="#385d8a" strokeweight="2pt">
            <v:textbox>
              <w:txbxContent>
                <w:p w:rsidR="00453588" w:rsidRPr="005F394B" w:rsidRDefault="00453588" w:rsidP="00401AA6">
                  <w:pPr>
                    <w:jc w:val="center"/>
                    <w:rPr>
                      <w:sz w:val="44"/>
                      <w:szCs w:val="44"/>
                    </w:rPr>
                  </w:pPr>
                  <w:r>
                    <w:rPr>
                      <w:sz w:val="44"/>
                      <w:szCs w:val="44"/>
                    </w:rPr>
                    <w:t>ethan</w:t>
                  </w:r>
                </w:p>
              </w:txbxContent>
            </v:textbox>
          </v:roundrect>
        </w:pict>
      </w:r>
    </w:p>
    <w:p w:rsidR="00453588" w:rsidRDefault="00453588" w:rsidP="00401AA6"/>
    <w:p w:rsidR="00453588" w:rsidRDefault="00453588" w:rsidP="00401AA6">
      <w:r>
        <w:rPr>
          <w:noProof/>
          <w:lang w:eastAsia="cs-CZ"/>
        </w:rPr>
        <w:pict>
          <v:roundrect id="Zaoblený obdélník 24" o:spid="_x0000_s1039" style="position:absolute;margin-left:7.15pt;margin-top:2.3pt;width:103.5pt;height:52.5pt;z-index:251652608;visibility:visible;v-text-anchor:middle" arcsize="10923f" fillcolor="yellow" strokecolor="#385d8a" strokeweight="2pt">
            <v:textbox>
              <w:txbxContent>
                <w:p w:rsidR="00453588" w:rsidRPr="00401AA6" w:rsidRDefault="00453588" w:rsidP="00401AA6">
                  <w:pPr>
                    <w:jc w:val="center"/>
                    <w:rPr>
                      <w:color w:val="002060"/>
                      <w:sz w:val="40"/>
                      <w:szCs w:val="40"/>
                    </w:rPr>
                  </w:pPr>
                  <w:r>
                    <w:rPr>
                      <w:color w:val="002060"/>
                      <w:sz w:val="40"/>
                      <w:szCs w:val="40"/>
                    </w:rPr>
                    <w:t>propan</w:t>
                  </w:r>
                </w:p>
              </w:txbxContent>
            </v:textbox>
          </v:roundrect>
        </w:pict>
      </w:r>
    </w:p>
    <w:p w:rsidR="00453588" w:rsidRDefault="00453588" w:rsidP="00401AA6"/>
    <w:p w:rsidR="00453588" w:rsidRDefault="00453588" w:rsidP="00401AA6">
      <w:r>
        <w:rPr>
          <w:noProof/>
          <w:lang w:eastAsia="cs-CZ"/>
        </w:rPr>
        <w:pict>
          <v:roundrect id="Zaoblený obdélník 21" o:spid="_x0000_s1040" style="position:absolute;margin-left:7.15pt;margin-top:3.9pt;width:110.25pt;height:47.25pt;z-index:251645440;visibility:visible;v-text-anchor:middle" arcsize="10923f" fillcolor="yellow" strokecolor="#385d8a" strokeweight="2pt">
            <v:textbox>
              <w:txbxContent>
                <w:p w:rsidR="00453588" w:rsidRPr="00CD0671" w:rsidRDefault="00453588" w:rsidP="00401AA6">
                  <w:pPr>
                    <w:rPr>
                      <w:b/>
                      <w:bCs/>
                      <w:color w:val="EEECE1"/>
                      <w:sz w:val="44"/>
                      <w:szCs w:val="44"/>
                    </w:rPr>
                  </w:pPr>
                  <w:r w:rsidRPr="00CD0671">
                    <w:rPr>
                      <w:b/>
                      <w:bCs/>
                      <w:color w:val="EEECE1"/>
                      <w:sz w:val="44"/>
                      <w:szCs w:val="44"/>
                    </w:rPr>
                    <w:t xml:space="preserve">    butan</w:t>
                  </w:r>
                </w:p>
              </w:txbxContent>
            </v:textbox>
          </v:roundrect>
        </w:pict>
      </w:r>
    </w:p>
    <w:p w:rsidR="00453588" w:rsidRDefault="00453588" w:rsidP="00401AA6"/>
    <w:p w:rsidR="00453588" w:rsidRDefault="00453588" w:rsidP="00401AA6">
      <w:r>
        <w:rPr>
          <w:noProof/>
          <w:lang w:eastAsia="cs-CZ"/>
        </w:rPr>
        <w:pict>
          <v:roundrect id="Zaoblený obdélník 25" o:spid="_x0000_s1041" style="position:absolute;margin-left:13.9pt;margin-top:1.8pt;width:103.5pt;height:52.5pt;z-index:251651584;visibility:visible;v-text-anchor:middle" arcsize="10923f" fillcolor="yellow" strokecolor="#385d8a" strokeweight="2pt">
            <v:textbox>
              <w:txbxContent>
                <w:p w:rsidR="00453588" w:rsidRPr="005F394B" w:rsidRDefault="00453588" w:rsidP="00401AA6">
                  <w:pPr>
                    <w:jc w:val="center"/>
                    <w:rPr>
                      <w:sz w:val="44"/>
                      <w:szCs w:val="44"/>
                    </w:rPr>
                  </w:pPr>
                  <w:r>
                    <w:rPr>
                      <w:sz w:val="44"/>
                      <w:szCs w:val="44"/>
                    </w:rPr>
                    <w:t>pentan</w:t>
                  </w:r>
                </w:p>
              </w:txbxContent>
            </v:textbox>
          </v:roundrect>
        </w:pict>
      </w:r>
    </w:p>
    <w:p w:rsidR="00453588" w:rsidRDefault="00453588" w:rsidP="00401AA6"/>
    <w:p w:rsidR="00453588" w:rsidRDefault="00453588" w:rsidP="00401AA6">
      <w:r>
        <w:rPr>
          <w:noProof/>
          <w:lang w:eastAsia="cs-CZ"/>
        </w:rPr>
        <w:pict>
          <v:roundrect id="Zaoblený obdélník 26" o:spid="_x0000_s1042" style="position:absolute;margin-left:13.9pt;margin-top:4.9pt;width:103.5pt;height:52.5pt;z-index:251650560;visibility:visible;v-text-anchor:middle" arcsize="10923f" fillcolor="yellow" strokecolor="#385d8a" strokeweight="2pt">
            <v:textbox>
              <w:txbxContent>
                <w:p w:rsidR="00453588" w:rsidRPr="005F394B" w:rsidRDefault="00453588" w:rsidP="00401AA6">
                  <w:pPr>
                    <w:jc w:val="center"/>
                    <w:rPr>
                      <w:sz w:val="44"/>
                      <w:szCs w:val="44"/>
                    </w:rPr>
                  </w:pPr>
                  <w:r>
                    <w:rPr>
                      <w:sz w:val="44"/>
                      <w:szCs w:val="44"/>
                    </w:rPr>
                    <w:t>hexan</w:t>
                  </w:r>
                </w:p>
              </w:txbxContent>
            </v:textbox>
          </v:roundrect>
        </w:pict>
      </w:r>
    </w:p>
    <w:p w:rsidR="00453588" w:rsidRDefault="00453588" w:rsidP="00401AA6"/>
    <w:p w:rsidR="00453588" w:rsidRDefault="00453588" w:rsidP="00401AA6">
      <w:r>
        <w:rPr>
          <w:noProof/>
          <w:lang w:eastAsia="cs-CZ"/>
        </w:rPr>
        <w:pict>
          <v:roundrect id="Zaoblený obdélník 28" o:spid="_x0000_s1043" style="position:absolute;margin-left:18.4pt;margin-top:6.5pt;width:103.5pt;height:52.5pt;z-index:251648512;visibility:visible;v-text-anchor:middle" arcsize="10923f" fillcolor="yellow" strokecolor="#385d8a" strokeweight="2pt">
            <v:textbox>
              <w:txbxContent>
                <w:p w:rsidR="00453588" w:rsidRPr="00401AA6" w:rsidRDefault="00453588" w:rsidP="00401AA6">
                  <w:pPr>
                    <w:jc w:val="center"/>
                    <w:rPr>
                      <w:color w:val="FF0000"/>
                      <w:sz w:val="44"/>
                      <w:szCs w:val="44"/>
                    </w:rPr>
                  </w:pPr>
                  <w:r>
                    <w:rPr>
                      <w:color w:val="FF0000"/>
                      <w:sz w:val="44"/>
                      <w:szCs w:val="44"/>
                    </w:rPr>
                    <w:t>heptan</w:t>
                  </w:r>
                </w:p>
              </w:txbxContent>
            </v:textbox>
          </v:roundrect>
        </w:pict>
      </w:r>
    </w:p>
    <w:p w:rsidR="00453588" w:rsidRDefault="00453588" w:rsidP="00401AA6"/>
    <w:p w:rsidR="00453588" w:rsidRDefault="00453588" w:rsidP="00401AA6">
      <w:r>
        <w:rPr>
          <w:noProof/>
          <w:lang w:eastAsia="cs-CZ"/>
        </w:rPr>
        <w:pict>
          <v:roundrect id="Zaoblený obdélník 22" o:spid="_x0000_s1044" style="position:absolute;margin-left:18.4pt;margin-top:8.15pt;width:103.5pt;height:52.5pt;z-index:251654656;visibility:visible;v-text-anchor:middle" arcsize="10923f" fillcolor="yellow" strokecolor="#385d8a" strokeweight="2pt">
            <v:textbox>
              <w:txbxContent>
                <w:p w:rsidR="00453588" w:rsidRPr="005F394B" w:rsidRDefault="00453588" w:rsidP="00401AA6">
                  <w:pPr>
                    <w:jc w:val="center"/>
                    <w:rPr>
                      <w:sz w:val="44"/>
                      <w:szCs w:val="44"/>
                    </w:rPr>
                  </w:pPr>
                  <w:r>
                    <w:rPr>
                      <w:sz w:val="44"/>
                      <w:szCs w:val="44"/>
                    </w:rPr>
                    <w:t>oktan</w:t>
                  </w:r>
                </w:p>
              </w:txbxContent>
            </v:textbox>
          </v:roundrect>
        </w:pict>
      </w:r>
    </w:p>
    <w:p w:rsidR="00453588" w:rsidRDefault="00453588" w:rsidP="00401AA6"/>
    <w:p w:rsidR="00453588" w:rsidRDefault="00453588" w:rsidP="00401AA6">
      <w:r>
        <w:rPr>
          <w:noProof/>
          <w:lang w:eastAsia="cs-CZ"/>
        </w:rPr>
        <w:pict>
          <v:roundrect id="Zaoblený obdélník 27" o:spid="_x0000_s1045" style="position:absolute;margin-left:18.4pt;margin-top:9.75pt;width:103.5pt;height:52.5pt;z-index:251649536;visibility:visible;v-text-anchor:middle" arcsize="10923f" fillcolor="yellow" strokecolor="#385d8a" strokeweight="2pt">
            <v:textbox>
              <w:txbxContent>
                <w:p w:rsidR="00453588" w:rsidRPr="00401AA6" w:rsidRDefault="00453588" w:rsidP="00401AA6">
                  <w:pPr>
                    <w:jc w:val="center"/>
                    <w:rPr>
                      <w:color w:val="00B050"/>
                      <w:sz w:val="44"/>
                      <w:szCs w:val="44"/>
                    </w:rPr>
                  </w:pPr>
                  <w:r>
                    <w:rPr>
                      <w:color w:val="00B050"/>
                      <w:sz w:val="44"/>
                      <w:szCs w:val="44"/>
                    </w:rPr>
                    <w:t>nonan</w:t>
                  </w:r>
                </w:p>
              </w:txbxContent>
            </v:textbox>
          </v:roundrect>
        </w:pict>
      </w:r>
    </w:p>
    <w:p w:rsidR="00453588" w:rsidRDefault="00453588" w:rsidP="00401AA6"/>
    <w:p w:rsidR="00453588" w:rsidRDefault="00453588" w:rsidP="00401AA6">
      <w:r>
        <w:rPr>
          <w:noProof/>
          <w:lang w:eastAsia="cs-CZ"/>
        </w:rPr>
        <w:pict>
          <v:roundrect id="Zaoblený obdélník 23" o:spid="_x0000_s1046" style="position:absolute;margin-left:22.9pt;margin-top:11.35pt;width:103.5pt;height:52.5pt;z-index:251653632;visibility:visible;v-text-anchor:middle" arcsize="10923f" fillcolor="yellow" strokecolor="#385d8a" strokeweight="2pt">
            <v:textbox>
              <w:txbxContent>
                <w:p w:rsidR="00453588" w:rsidRPr="005F394B" w:rsidRDefault="00453588" w:rsidP="00401AA6">
                  <w:pPr>
                    <w:jc w:val="center"/>
                    <w:rPr>
                      <w:sz w:val="44"/>
                      <w:szCs w:val="44"/>
                    </w:rPr>
                  </w:pPr>
                  <w:r>
                    <w:rPr>
                      <w:sz w:val="44"/>
                      <w:szCs w:val="44"/>
                    </w:rPr>
                    <w:t>dekan</w:t>
                  </w:r>
                </w:p>
              </w:txbxContent>
            </v:textbox>
          </v:roundrect>
        </w:pict>
      </w:r>
    </w:p>
    <w:p w:rsidR="00453588" w:rsidRDefault="00453588" w:rsidP="00401AA6"/>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Pr>
        <w:rPr>
          <w:b/>
          <w:bCs/>
          <w:noProof/>
          <w:sz w:val="44"/>
          <w:szCs w:val="44"/>
          <w:lang w:eastAsia="cs-CZ"/>
        </w:rPr>
      </w:pPr>
      <w:r>
        <w:rPr>
          <w:b/>
          <w:bCs/>
          <w:color w:val="FF0000"/>
          <w:sz w:val="48"/>
          <w:szCs w:val="48"/>
          <w:u w:val="single"/>
        </w:rPr>
        <w:t>2.</w:t>
      </w:r>
      <w:r w:rsidRPr="005C0E74">
        <w:rPr>
          <w:b/>
          <w:bCs/>
          <w:color w:val="FF0000"/>
          <w:sz w:val="48"/>
          <w:szCs w:val="48"/>
          <w:u w:val="single"/>
        </w:rPr>
        <w:t>Doplň text:</w:t>
      </w:r>
      <w:r w:rsidRPr="005C0E74">
        <w:rPr>
          <w:b/>
          <w:bCs/>
          <w:noProof/>
          <w:sz w:val="44"/>
          <w:szCs w:val="44"/>
          <w:lang w:eastAsia="cs-CZ"/>
        </w:rPr>
        <w:t xml:space="preserve"> </w:t>
      </w:r>
    </w:p>
    <w:p w:rsidR="00453588" w:rsidRPr="005C0E74" w:rsidRDefault="00453588">
      <w:pPr>
        <w:rPr>
          <w:b/>
          <w:bCs/>
          <w:color w:val="FF0000"/>
          <w:sz w:val="48"/>
          <w:szCs w:val="48"/>
          <w:u w:val="single"/>
        </w:rPr>
      </w:pPr>
    </w:p>
    <w:p w:rsidR="00453588" w:rsidRPr="00744697" w:rsidRDefault="00453588" w:rsidP="005C0E74">
      <w:pPr>
        <w:rPr>
          <w:b/>
          <w:bCs/>
          <w:sz w:val="56"/>
          <w:szCs w:val="56"/>
        </w:rPr>
      </w:pPr>
      <w:r>
        <w:rPr>
          <w:noProof/>
          <w:lang w:eastAsia="cs-CZ"/>
        </w:rPr>
        <w:pict>
          <v:roundrect id="Zaoblený obdélník 15" o:spid="_x0000_s1047" style="position:absolute;margin-left:128.65pt;margin-top:204.15pt;width:105.75pt;height:21.75pt;z-index:251659776;visibility:visible;v-text-anchor:middle" arcsize="10923f" fillcolor="#4f81bd" strokecolor="#385d8a" strokeweight="2pt"/>
        </w:pict>
      </w:r>
      <w:r>
        <w:rPr>
          <w:noProof/>
          <w:lang w:eastAsia="cs-CZ"/>
        </w:rPr>
        <w:pict>
          <v:roundrect id="Zaoblený obdélník 17" o:spid="_x0000_s1048" style="position:absolute;margin-left:128.65pt;margin-top:166pt;width:105.75pt;height:21.75pt;z-index:251661824;visibility:visible;v-text-anchor:middle" arcsize="10923f" fillcolor="#4f81bd" strokecolor="#385d8a" strokeweight="2pt"/>
        </w:pict>
      </w:r>
      <w:r>
        <w:rPr>
          <w:noProof/>
          <w:lang w:eastAsia="cs-CZ"/>
        </w:rPr>
        <w:pict>
          <v:roundrect id="Zaoblený obdélník 16" o:spid="_x0000_s1049" style="position:absolute;margin-left:280.9pt;margin-top:87.25pt;width:77.25pt;height:21.75pt;z-index:251660800;visibility:visible;v-text-anchor:middle" arcsize="10923f" fillcolor="#4f81bd" strokecolor="#385d8a" strokeweight="2pt"/>
        </w:pict>
      </w:r>
      <w:r>
        <w:rPr>
          <w:noProof/>
          <w:lang w:eastAsia="cs-CZ"/>
        </w:rPr>
        <w:pict>
          <v:roundrect id="Zaoblený obdélník 13" o:spid="_x0000_s1050" style="position:absolute;margin-left:19.15pt;margin-top:48.9pt;width:162.75pt;height:21.75pt;z-index:251657728;visibility:visible;v-text-anchor:middle" arcsize="10923f" fillcolor="#4f81bd" strokecolor="#385d8a" strokeweight="2pt"/>
        </w:pict>
      </w:r>
      <w:r>
        <w:rPr>
          <w:noProof/>
          <w:lang w:eastAsia="cs-CZ"/>
        </w:rPr>
        <w:pict>
          <v:roundrect id="Zaoblený obdélník 11" o:spid="_x0000_s1051" style="position:absolute;margin-left:139.9pt;margin-top:7.65pt;width:131.25pt;height:21.75pt;z-index:251655680;visibility:visible;v-text-anchor:middle" arcsize="10923f" fillcolor="#4f81bd" strokecolor="#243f60" strokeweight="2pt"/>
        </w:pict>
      </w:r>
      <w:r>
        <w:rPr>
          <w:noProof/>
          <w:lang w:eastAsia="cs-CZ"/>
        </w:rPr>
        <w:pict>
          <v:roundrect id="Zaoblený obdélník 12" o:spid="_x0000_s1052" style="position:absolute;margin-left:312.4pt;margin-top:49pt;width:132.75pt;height:21.75pt;z-index:251656704;visibility:visible;v-text-anchor:middle" arcsize="10923f" fillcolor="#4f81bd" strokecolor="#385d8a" strokeweight="2pt"/>
        </w:pict>
      </w:r>
      <w:r>
        <w:rPr>
          <w:noProof/>
          <w:lang w:eastAsia="cs-CZ"/>
        </w:rPr>
        <w:pict>
          <v:roundrect id="Zaoblený obdélník 14" o:spid="_x0000_s1053" style="position:absolute;margin-left:223.9pt;margin-top:88.75pt;width:29.25pt;height:21.75pt;z-index:251658752;visibility:visible;v-text-anchor:middle" arcsize="10923f" fillcolor="#4f81bd" strokecolor="#385d8a" strokeweight="2pt"/>
        </w:pict>
      </w:r>
      <w:r w:rsidRPr="00744697">
        <w:rPr>
          <w:b/>
          <w:bCs/>
          <w:sz w:val="56"/>
          <w:szCs w:val="56"/>
        </w:rPr>
        <w:t>Alkany jsou uhlovodíky s jednoduchými vazbami v otevřeném řetězci, koncovka –an, s malým počtem atomů uhlíku jsou ve skupenství plynném, s více atomů uhlíku jsou kapaliny a s nejdelšími řetězci jsou pevné látky.</w:t>
      </w:r>
    </w:p>
    <w:p w:rsidR="00453588" w:rsidRPr="00744697" w:rsidRDefault="00453588" w:rsidP="005C0E74">
      <w:pPr>
        <w:rPr>
          <w:b/>
          <w:bCs/>
          <w:sz w:val="56"/>
          <w:szCs w:val="56"/>
        </w:rPr>
      </w:pPr>
      <w:r>
        <w:rPr>
          <w:noProof/>
          <w:lang w:eastAsia="cs-CZ"/>
        </w:rPr>
        <w:pict>
          <v:roundrect id="Zaoblený obdélník 19" o:spid="_x0000_s1054" style="position:absolute;margin-left:253.15pt;margin-top:85.5pt;width:45pt;height:21.75pt;z-index:251663872;visibility:visible;v-text-anchor:middle" arcsize="10923f" fillcolor="#4f81bd" strokecolor="#385d8a" strokeweight="2pt"/>
        </w:pict>
      </w:r>
      <w:r>
        <w:rPr>
          <w:noProof/>
          <w:lang w:eastAsia="cs-CZ"/>
        </w:rPr>
        <w:pict>
          <v:roundrect id="Zaoblený obdélník 18" o:spid="_x0000_s1055" style="position:absolute;margin-left:124.15pt;margin-top:5.25pt;width:110.25pt;height:21.75pt;z-index:251662848;visibility:visible;v-text-anchor:middle" arcsize="10923f" fillcolor="#4f81bd" strokecolor="#385d8a" strokeweight="2pt"/>
        </w:pict>
      </w:r>
      <w:r w:rsidRPr="00744697">
        <w:rPr>
          <w:b/>
          <w:bCs/>
          <w:color w:val="00B050"/>
          <w:sz w:val="56"/>
          <w:szCs w:val="56"/>
          <w:u w:val="single"/>
        </w:rPr>
        <w:t xml:space="preserve">Methan </w:t>
      </w:r>
      <w:r w:rsidRPr="00744697">
        <w:rPr>
          <w:b/>
          <w:bCs/>
          <w:sz w:val="56"/>
          <w:szCs w:val="56"/>
        </w:rPr>
        <w:t>je bezbarvý plyn, složka zemního plynu,palivo, je výbušný se vzduchem, má vzorec CH</w:t>
      </w:r>
      <w:r w:rsidRPr="00744697">
        <w:rPr>
          <w:b/>
          <w:bCs/>
          <w:sz w:val="56"/>
          <w:szCs w:val="56"/>
          <w:vertAlign w:val="subscript"/>
        </w:rPr>
        <w:t>4</w:t>
      </w:r>
      <w:r w:rsidRPr="00744697">
        <w:rPr>
          <w:b/>
          <w:bCs/>
          <w:sz w:val="56"/>
          <w:szCs w:val="56"/>
        </w:rPr>
        <w:t>.</w:t>
      </w:r>
    </w:p>
    <w:p w:rsidR="00453588" w:rsidRDefault="00453588" w:rsidP="005C0E74">
      <w:pPr>
        <w:rPr>
          <w:b/>
          <w:bCs/>
          <w:sz w:val="44"/>
          <w:szCs w:val="44"/>
        </w:rPr>
      </w:pPr>
    </w:p>
    <w:p w:rsidR="00453588" w:rsidRDefault="00453588" w:rsidP="005C0E74">
      <w:pPr>
        <w:rPr>
          <w:b/>
          <w:bCs/>
          <w:sz w:val="44"/>
          <w:szCs w:val="44"/>
        </w:rPr>
      </w:pPr>
    </w:p>
    <w:p w:rsidR="00453588" w:rsidRDefault="00453588" w:rsidP="005C0E74">
      <w:pPr>
        <w:rPr>
          <w:b/>
          <w:bCs/>
          <w:sz w:val="44"/>
          <w:szCs w:val="44"/>
        </w:rPr>
      </w:pPr>
    </w:p>
    <w:p w:rsidR="00453588" w:rsidRDefault="00453588" w:rsidP="005C0E74">
      <w:pPr>
        <w:rPr>
          <w:b/>
          <w:bCs/>
          <w:sz w:val="44"/>
          <w:szCs w:val="44"/>
        </w:rPr>
      </w:pPr>
    </w:p>
    <w:p w:rsidR="00453588" w:rsidRPr="00744697" w:rsidRDefault="00453588" w:rsidP="005C0E74">
      <w:pPr>
        <w:rPr>
          <w:b/>
          <w:bCs/>
          <w:color w:val="FF0000"/>
          <w:sz w:val="48"/>
          <w:szCs w:val="48"/>
          <w:u w:val="single"/>
        </w:rPr>
      </w:pPr>
      <w:r w:rsidRPr="00744697">
        <w:rPr>
          <w:b/>
          <w:bCs/>
          <w:color w:val="FF0000"/>
          <w:sz w:val="48"/>
          <w:szCs w:val="48"/>
          <w:u w:val="single"/>
        </w:rPr>
        <w:t>3.Roztřiď:</w:t>
      </w:r>
    </w:p>
    <w:p w:rsidR="00453588" w:rsidRDefault="00453588" w:rsidP="005C0E74">
      <w:pPr>
        <w:rPr>
          <w:b/>
          <w:bCs/>
          <w:sz w:val="44"/>
          <w:szCs w:val="44"/>
        </w:rPr>
      </w:pPr>
      <w:r>
        <w:rPr>
          <w:b/>
          <w:bCs/>
          <w:sz w:val="44"/>
          <w:szCs w:val="44"/>
        </w:rPr>
        <w:t>Co platí pro alkany:</w:t>
      </w:r>
      <w:r>
        <w:rPr>
          <w:b/>
          <w:bCs/>
          <w:sz w:val="44"/>
          <w:szCs w:val="44"/>
        </w:rPr>
        <w:tab/>
      </w:r>
      <w:r>
        <w:rPr>
          <w:b/>
          <w:bCs/>
          <w:sz w:val="44"/>
          <w:szCs w:val="44"/>
        </w:rPr>
        <w:tab/>
        <w:t>Co neplatí pro alkany:</w:t>
      </w:r>
    </w:p>
    <w:p w:rsidR="00453588" w:rsidRPr="005C0E74" w:rsidRDefault="00453588" w:rsidP="005C0E74">
      <w:pPr>
        <w:rPr>
          <w:b/>
          <w:bCs/>
          <w:sz w:val="44"/>
          <w:szCs w:val="44"/>
        </w:rPr>
      </w:pPr>
      <w:r>
        <w:rPr>
          <w:noProof/>
          <w:lang w:eastAsia="cs-CZ"/>
        </w:rPr>
        <w:pict>
          <v:shapetype id="_x0000_t202" coordsize="21600,21600" o:spt="202" path="m,l,21600r21600,l21600,xe">
            <v:stroke joinstyle="miter"/>
            <v:path gradientshapeok="t" o:connecttype="rect"/>
          </v:shapetype>
          <v:shape id="Textové pole 31" o:spid="_x0000_s1056" type="#_x0000_t202" style="position:absolute;margin-left:-40.1pt;margin-top:29.8pt;width:210.75pt;height:30pt;z-index:251665920;visibility:visible" fillcolor="window" strokeweight=".5pt">
            <v:textbox>
              <w:txbxContent>
                <w:p w:rsidR="00453588" w:rsidRPr="00EF7D3D" w:rsidRDefault="00453588" w:rsidP="005C0E74">
                  <w:pPr>
                    <w:rPr>
                      <w:color w:val="000000"/>
                      <w:sz w:val="28"/>
                      <w:szCs w:val="28"/>
                    </w:rPr>
                  </w:pPr>
                  <w:r w:rsidRPr="00EF7D3D">
                    <w:rPr>
                      <w:color w:val="000000"/>
                      <w:sz w:val="28"/>
                      <w:szCs w:val="28"/>
                    </w:rPr>
                    <w:t>Mají koncovku -en</w:t>
                  </w:r>
                </w:p>
              </w:txbxContent>
            </v:textbox>
          </v:shape>
        </w:pict>
      </w:r>
    </w:p>
    <w:p w:rsidR="00453588" w:rsidRDefault="00453588" w:rsidP="005C0E74">
      <w:pPr>
        <w:rPr>
          <w:b/>
          <w:bCs/>
          <w:sz w:val="44"/>
          <w:szCs w:val="44"/>
        </w:rPr>
      </w:pPr>
      <w:r>
        <w:rPr>
          <w:noProof/>
          <w:lang w:eastAsia="cs-CZ"/>
        </w:rPr>
        <w:pict>
          <v:shape id="Textové pole 20" o:spid="_x0000_s1057" type="#_x0000_t202" style="position:absolute;margin-left:170.65pt;margin-top:37.7pt;width:210.75pt;height:30pt;z-index:251664896;visibility:visible" strokeweight=".5pt">
            <v:textbox>
              <w:txbxContent>
                <w:p w:rsidR="00453588" w:rsidRPr="005C0E74" w:rsidRDefault="00453588">
                  <w:pPr>
                    <w:rPr>
                      <w:sz w:val="28"/>
                      <w:szCs w:val="28"/>
                    </w:rPr>
                  </w:pPr>
                  <w:r w:rsidRPr="005C0E74">
                    <w:rPr>
                      <w:sz w:val="28"/>
                      <w:szCs w:val="28"/>
                    </w:rPr>
                    <w:t>Mají otevřený řetězec</w:t>
                  </w:r>
                </w:p>
              </w:txbxContent>
            </v:textbox>
          </v:shape>
        </w:pict>
      </w:r>
    </w:p>
    <w:p w:rsidR="00453588" w:rsidRPr="007975D9" w:rsidRDefault="00453588" w:rsidP="005C0E74">
      <w:pPr>
        <w:rPr>
          <w:b/>
          <w:bCs/>
          <w:sz w:val="44"/>
          <w:szCs w:val="44"/>
        </w:rPr>
      </w:pPr>
    </w:p>
    <w:p w:rsidR="00453588" w:rsidRDefault="00453588">
      <w:r>
        <w:rPr>
          <w:noProof/>
          <w:lang w:eastAsia="cs-CZ"/>
        </w:rPr>
        <w:pict>
          <v:shape id="Textové pole 37" o:spid="_x0000_s1058" type="#_x0000_t202" style="position:absolute;margin-left:5.65pt;margin-top:233.95pt;width:210.75pt;height:30pt;z-index:251672064;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jednoduché vazby</w:t>
                  </w:r>
                </w:p>
              </w:txbxContent>
            </v:textbox>
          </v:shape>
        </w:pict>
      </w:r>
      <w:r>
        <w:rPr>
          <w:noProof/>
          <w:lang w:eastAsia="cs-CZ"/>
        </w:rPr>
        <w:pict>
          <v:shape id="Textové pole 34" o:spid="_x0000_s1059" type="#_x0000_t202" style="position:absolute;margin-left:-4.1pt;margin-top:146.2pt;width:210.75pt;height:30pt;z-index:251668992;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rozvětvený řetězec</w:t>
                  </w:r>
                </w:p>
              </w:txbxContent>
            </v:textbox>
          </v:shape>
        </w:pict>
      </w:r>
      <w:r>
        <w:rPr>
          <w:noProof/>
          <w:lang w:eastAsia="cs-CZ"/>
        </w:rPr>
        <w:pict>
          <v:shape id="Textové pole 35" o:spid="_x0000_s1060" type="#_x0000_t202" style="position:absolute;margin-left:243.4pt;margin-top:99.7pt;width:210.75pt;height:30pt;z-index:251670016;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koncovku -an</w:t>
                  </w:r>
                </w:p>
              </w:txbxContent>
            </v:textbox>
          </v:shape>
        </w:pict>
      </w:r>
      <w:r>
        <w:rPr>
          <w:noProof/>
          <w:lang w:eastAsia="cs-CZ"/>
        </w:rPr>
        <w:pict>
          <v:shape id="Textové pole 32" o:spid="_x0000_s1061" type="#_x0000_t202" style="position:absolute;margin-left:-12.35pt;margin-top:17.2pt;width:210.75pt;height:30pt;z-index:251666944;visibility:visible" fillcolor="window" strokeweight=".5pt">
            <v:textbox>
              <w:txbxContent>
                <w:p w:rsidR="00453588" w:rsidRPr="00EF7D3D" w:rsidRDefault="00453588" w:rsidP="005C0E74">
                  <w:pPr>
                    <w:rPr>
                      <w:color w:val="000000"/>
                      <w:sz w:val="28"/>
                      <w:szCs w:val="28"/>
                    </w:rPr>
                  </w:pPr>
                  <w:r w:rsidRPr="00EF7D3D">
                    <w:rPr>
                      <w:color w:val="000000"/>
                      <w:sz w:val="28"/>
                      <w:szCs w:val="28"/>
                    </w:rPr>
                    <w:t>Mají uzavřený řetězec</w:t>
                  </w:r>
                </w:p>
              </w:txbxContent>
            </v:textbox>
          </v:shape>
        </w:pict>
      </w:r>
      <w:r>
        <w:rPr>
          <w:noProof/>
          <w:lang w:eastAsia="cs-CZ"/>
        </w:rPr>
        <w:pict>
          <v:shape id="Textové pole 33" o:spid="_x0000_s1062" type="#_x0000_t202" style="position:absolute;margin-left:268.9pt;margin-top:8.4pt;width:210.75pt;height:30pt;z-index:251667968;visibility:visible" fillcolor="window" strokeweight=".5pt">
            <v:textbox>
              <w:txbxContent>
                <w:p w:rsidR="00453588" w:rsidRPr="00EF7D3D" w:rsidRDefault="00453588" w:rsidP="005C0E74">
                  <w:pPr>
                    <w:rPr>
                      <w:color w:val="000000"/>
                      <w:sz w:val="28"/>
                      <w:szCs w:val="28"/>
                    </w:rPr>
                  </w:pPr>
                  <w:r w:rsidRPr="00EF7D3D">
                    <w:rPr>
                      <w:color w:val="000000"/>
                      <w:sz w:val="28"/>
                      <w:szCs w:val="28"/>
                    </w:rPr>
                    <w:t>Mají dvojné vazby</w:t>
                  </w:r>
                </w:p>
              </w:txbxContent>
            </v:textbox>
          </v:shape>
        </w:pict>
      </w:r>
      <w:r>
        <w:rPr>
          <w:noProof/>
          <w:lang w:eastAsia="cs-CZ"/>
        </w:rPr>
        <w:pict>
          <v:shape id="Textové pole 36" o:spid="_x0000_s1063" type="#_x0000_t202" style="position:absolute;margin-left:243.4pt;margin-top:306.7pt;width:210.75pt;height:30pt;z-index:251671040;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Jsou to uhlovodíky</w:t>
                  </w:r>
                </w:p>
              </w:txbxContent>
            </v:textbox>
          </v:shape>
        </w:pict>
      </w:r>
    </w:p>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Default="00453588"/>
    <w:p w:rsidR="00453588" w:rsidRPr="00744697" w:rsidRDefault="00453588">
      <w:pPr>
        <w:rPr>
          <w:b/>
          <w:bCs/>
          <w:color w:val="FF0000"/>
          <w:sz w:val="48"/>
          <w:szCs w:val="48"/>
        </w:rPr>
      </w:pPr>
      <w:r w:rsidRPr="00744697">
        <w:rPr>
          <w:b/>
          <w:bCs/>
          <w:color w:val="FF0000"/>
          <w:sz w:val="48"/>
          <w:szCs w:val="48"/>
        </w:rPr>
        <w:t>Řešení:</w:t>
      </w:r>
    </w:p>
    <w:p w:rsidR="00453588" w:rsidRDefault="00453588" w:rsidP="00660393">
      <w:pPr>
        <w:rPr>
          <w:b/>
          <w:bCs/>
          <w:sz w:val="44"/>
          <w:szCs w:val="44"/>
        </w:rPr>
      </w:pPr>
      <w:r>
        <w:rPr>
          <w:noProof/>
          <w:lang w:eastAsia="cs-CZ"/>
        </w:rPr>
        <w:pict>
          <v:shape id="Textové pole 38" o:spid="_x0000_s1064" type="#_x0000_t202" style="position:absolute;margin-left:216.4pt;margin-top:39.15pt;width:210.75pt;height:30pt;z-index:251674112;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koncovku -en</w:t>
                  </w:r>
                </w:p>
              </w:txbxContent>
            </v:textbox>
          </v:shape>
        </w:pict>
      </w:r>
      <w:r>
        <w:rPr>
          <w:b/>
          <w:bCs/>
          <w:sz w:val="44"/>
          <w:szCs w:val="44"/>
        </w:rPr>
        <w:t>Co platí pro alkany:</w:t>
      </w:r>
      <w:r>
        <w:rPr>
          <w:b/>
          <w:bCs/>
          <w:sz w:val="44"/>
          <w:szCs w:val="44"/>
        </w:rPr>
        <w:tab/>
      </w:r>
      <w:r>
        <w:rPr>
          <w:b/>
          <w:bCs/>
          <w:sz w:val="44"/>
          <w:szCs w:val="44"/>
        </w:rPr>
        <w:tab/>
        <w:t>Co neplatí pro alkany:</w:t>
      </w:r>
    </w:p>
    <w:p w:rsidR="00453588" w:rsidRPr="005C0E74" w:rsidRDefault="00453588" w:rsidP="00660393">
      <w:pPr>
        <w:rPr>
          <w:b/>
          <w:bCs/>
          <w:sz w:val="44"/>
          <w:szCs w:val="44"/>
        </w:rPr>
      </w:pPr>
      <w:r>
        <w:rPr>
          <w:noProof/>
          <w:lang w:eastAsia="cs-CZ"/>
        </w:rPr>
        <w:pict>
          <v:shape id="Textové pole 39" o:spid="_x0000_s1065" type="#_x0000_t202" style="position:absolute;margin-left:-19.85pt;margin-top:2.1pt;width:210.75pt;height:30pt;z-index:251673088;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otevřený řetězec</w:t>
                  </w:r>
                </w:p>
              </w:txbxContent>
            </v:textbox>
          </v:shape>
        </w:pict>
      </w:r>
    </w:p>
    <w:p w:rsidR="00453588" w:rsidRDefault="00453588" w:rsidP="00660393">
      <w:pPr>
        <w:rPr>
          <w:b/>
          <w:bCs/>
          <w:sz w:val="44"/>
          <w:szCs w:val="44"/>
        </w:rPr>
      </w:pPr>
      <w:r>
        <w:rPr>
          <w:noProof/>
          <w:lang w:eastAsia="cs-CZ"/>
        </w:rPr>
        <w:pict>
          <v:shape id="Textové pole 42" o:spid="_x0000_s1066" type="#_x0000_t202" style="position:absolute;margin-left:-19.85pt;margin-top:6.7pt;width:210.75pt;height:30pt;z-index:251678208;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koncovku -an</w:t>
                  </w:r>
                </w:p>
              </w:txbxContent>
            </v:textbox>
          </v:shape>
        </w:pict>
      </w:r>
      <w:r>
        <w:rPr>
          <w:noProof/>
          <w:lang w:eastAsia="cs-CZ"/>
        </w:rPr>
        <w:pict>
          <v:shape id="Textové pole 43" o:spid="_x0000_s1067" type="#_x0000_t202" style="position:absolute;margin-left:221.65pt;margin-top:6.7pt;width:210.75pt;height:30pt;z-index:251675136;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uzavřený řetězec</w:t>
                  </w:r>
                </w:p>
              </w:txbxContent>
            </v:textbox>
          </v:shape>
        </w:pict>
      </w:r>
    </w:p>
    <w:p w:rsidR="00453588" w:rsidRPr="007975D9" w:rsidRDefault="00453588" w:rsidP="00660393">
      <w:pPr>
        <w:rPr>
          <w:b/>
          <w:bCs/>
          <w:sz w:val="44"/>
          <w:szCs w:val="44"/>
        </w:rPr>
      </w:pPr>
      <w:r>
        <w:rPr>
          <w:noProof/>
          <w:lang w:eastAsia="cs-CZ"/>
        </w:rPr>
        <w:pict>
          <v:shape id="Textové pole 41" o:spid="_x0000_s1068" type="#_x0000_t202" style="position:absolute;margin-left:-19.85pt;margin-top:14.55pt;width:210.75pt;height:30pt;z-index:251677184;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rozvětvený řetězec</w:t>
                  </w:r>
                </w:p>
              </w:txbxContent>
            </v:textbox>
          </v:shape>
        </w:pict>
      </w:r>
      <w:r>
        <w:rPr>
          <w:noProof/>
          <w:lang w:eastAsia="cs-CZ"/>
        </w:rPr>
        <w:pict>
          <v:shape id="Textové pole 44" o:spid="_x0000_s1069" type="#_x0000_t202" style="position:absolute;margin-left:216.4pt;margin-top:14.75pt;width:210.75pt;height:30pt;z-index:251676160;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dvojné vazby</w:t>
                  </w:r>
                </w:p>
              </w:txbxContent>
            </v:textbox>
          </v:shape>
        </w:pict>
      </w:r>
    </w:p>
    <w:p w:rsidR="00453588" w:rsidRDefault="00453588" w:rsidP="00660393">
      <w:r>
        <w:rPr>
          <w:noProof/>
          <w:lang w:eastAsia="cs-CZ"/>
        </w:rPr>
        <w:pict>
          <v:shape id="Textové pole 40" o:spid="_x0000_s1070" type="#_x0000_t202" style="position:absolute;margin-left:-19.85pt;margin-top:20.95pt;width:210.75pt;height:30pt;z-index:251680256;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Mají jednoduché vazby</w:t>
                  </w:r>
                </w:p>
              </w:txbxContent>
            </v:textbox>
          </v:shape>
        </w:pict>
      </w:r>
    </w:p>
    <w:p w:rsidR="00453588" w:rsidRDefault="00453588">
      <w:r>
        <w:rPr>
          <w:noProof/>
          <w:lang w:eastAsia="cs-CZ"/>
        </w:rPr>
        <w:pict>
          <v:shape id="Textové pole 45" o:spid="_x0000_s1071" type="#_x0000_t202" style="position:absolute;margin-left:-19.85pt;margin-top:42pt;width:210.75pt;height:30pt;z-index:251679232;visibility:visible" fillcolor="window" strokeweight=".5pt">
            <v:textbox>
              <w:txbxContent>
                <w:p w:rsidR="00453588" w:rsidRPr="00EF7D3D" w:rsidRDefault="00453588" w:rsidP="00660393">
                  <w:pPr>
                    <w:rPr>
                      <w:color w:val="000000"/>
                      <w:sz w:val="28"/>
                      <w:szCs w:val="28"/>
                    </w:rPr>
                  </w:pPr>
                  <w:r w:rsidRPr="00EF7D3D">
                    <w:rPr>
                      <w:color w:val="000000"/>
                      <w:sz w:val="28"/>
                      <w:szCs w:val="28"/>
                    </w:rPr>
                    <w:t>Jsou to uhlovodíky</w:t>
                  </w:r>
                </w:p>
              </w:txbxContent>
            </v:textbox>
          </v:shape>
        </w:pict>
      </w:r>
    </w:p>
    <w:p w:rsidR="00453588" w:rsidRPr="00660393" w:rsidRDefault="00453588" w:rsidP="00660393"/>
    <w:p w:rsidR="00453588" w:rsidRPr="00660393" w:rsidRDefault="00453588" w:rsidP="00660393"/>
    <w:p w:rsidR="00453588" w:rsidRPr="00660393" w:rsidRDefault="00453588" w:rsidP="00660393"/>
    <w:p w:rsidR="00453588" w:rsidRPr="00660393" w:rsidRDefault="00453588" w:rsidP="00660393"/>
    <w:p w:rsidR="00453588" w:rsidRPr="00660393" w:rsidRDefault="00453588" w:rsidP="00660393"/>
    <w:p w:rsidR="00453588" w:rsidRPr="00660393" w:rsidRDefault="00453588" w:rsidP="00660393"/>
    <w:p w:rsidR="00453588" w:rsidRDefault="00453588" w:rsidP="00660393"/>
    <w:p w:rsidR="00453588" w:rsidRDefault="00453588" w:rsidP="00660393">
      <w:pPr>
        <w:tabs>
          <w:tab w:val="left" w:pos="2130"/>
        </w:tabs>
      </w:pPr>
      <w:r>
        <w:tab/>
      </w:r>
    </w:p>
    <w:p w:rsidR="00453588" w:rsidRDefault="00453588" w:rsidP="00660393">
      <w:pPr>
        <w:tabs>
          <w:tab w:val="left" w:pos="2130"/>
        </w:tabs>
      </w:pPr>
    </w:p>
    <w:p w:rsidR="00453588" w:rsidRDefault="00453588" w:rsidP="00660393">
      <w:pPr>
        <w:tabs>
          <w:tab w:val="left" w:pos="2130"/>
        </w:tabs>
      </w:pPr>
    </w:p>
    <w:p w:rsidR="00453588" w:rsidRDefault="00453588" w:rsidP="00660393">
      <w:pPr>
        <w:tabs>
          <w:tab w:val="left" w:pos="2130"/>
        </w:tabs>
      </w:pPr>
    </w:p>
    <w:p w:rsidR="00453588" w:rsidRDefault="00453588" w:rsidP="00660393">
      <w:pPr>
        <w:tabs>
          <w:tab w:val="left" w:pos="2130"/>
        </w:tabs>
      </w:pPr>
    </w:p>
    <w:p w:rsidR="00453588" w:rsidRDefault="00453588" w:rsidP="00660393">
      <w:pPr>
        <w:tabs>
          <w:tab w:val="left" w:pos="2130"/>
        </w:tabs>
      </w:pPr>
    </w:p>
    <w:p w:rsidR="00453588" w:rsidRDefault="00453588" w:rsidP="00660393">
      <w:pPr>
        <w:tabs>
          <w:tab w:val="left" w:pos="2130"/>
        </w:tabs>
      </w:pPr>
    </w:p>
    <w:p w:rsidR="00453588" w:rsidRDefault="00453588" w:rsidP="00660393">
      <w:pPr>
        <w:tabs>
          <w:tab w:val="left" w:pos="2130"/>
        </w:tabs>
      </w:pPr>
    </w:p>
    <w:p w:rsidR="00453588" w:rsidRDefault="00453588" w:rsidP="00660393">
      <w:pPr>
        <w:tabs>
          <w:tab w:val="left" w:pos="2130"/>
        </w:tabs>
      </w:pPr>
    </w:p>
    <w:p w:rsidR="00453588" w:rsidRDefault="00453588" w:rsidP="00660393">
      <w:pPr>
        <w:tabs>
          <w:tab w:val="left" w:pos="2130"/>
        </w:tabs>
      </w:pPr>
    </w:p>
    <w:p w:rsidR="00453588" w:rsidRDefault="00453588" w:rsidP="00660393">
      <w:pPr>
        <w:tabs>
          <w:tab w:val="left" w:pos="2130"/>
        </w:tabs>
        <w:rPr>
          <w:b/>
          <w:bCs/>
          <w:sz w:val="52"/>
          <w:szCs w:val="52"/>
        </w:rPr>
      </w:pPr>
      <w:r w:rsidRPr="00660393">
        <w:rPr>
          <w:b/>
          <w:bCs/>
          <w:sz w:val="52"/>
          <w:szCs w:val="52"/>
        </w:rPr>
        <w:t>Metodický list:</w:t>
      </w:r>
    </w:p>
    <w:p w:rsidR="00453588" w:rsidRDefault="00453588" w:rsidP="00660393">
      <w:pPr>
        <w:tabs>
          <w:tab w:val="left" w:pos="2130"/>
        </w:tabs>
        <w:rPr>
          <w:sz w:val="52"/>
          <w:szCs w:val="52"/>
        </w:rPr>
      </w:pPr>
      <w:r w:rsidRPr="00660393">
        <w:rPr>
          <w:sz w:val="52"/>
          <w:szCs w:val="52"/>
        </w:rPr>
        <w:t>Tento digitální učební materiál je určen pro výuku chemie</w:t>
      </w:r>
      <w:r>
        <w:rPr>
          <w:sz w:val="52"/>
          <w:szCs w:val="52"/>
        </w:rPr>
        <w:t xml:space="preserve"> v 9.ročníku základní školy, je tematicky zařazen k učivu o uhlovodících, alkanech. V úvodním snímku je připomenuto učivo pro zopakování a následují 3 cvičení vhodná pro použití v učebně s interaktivní tabulí, kde žáci řeší úkoly. V prvním úkolu mají seřadit homologickou řadu alkanů, názvy jsou pohyblivé, řešení je na následující straně. Ve druhém úkolu mají žáci doplnit text, chybějící slova jsou ukryta pod barevnými políčky. Ve třetím úkolu přemístit pohyblivá tvrzení do dvou sloupců, co platí a neplatí pro alkany.</w:t>
      </w:r>
    </w:p>
    <w:p w:rsidR="00453588" w:rsidRDefault="00453588" w:rsidP="00660393">
      <w:pPr>
        <w:tabs>
          <w:tab w:val="left" w:pos="2130"/>
        </w:tabs>
        <w:rPr>
          <w:sz w:val="52"/>
          <w:szCs w:val="52"/>
        </w:rPr>
      </w:pPr>
    </w:p>
    <w:p w:rsidR="00453588" w:rsidRDefault="00453588" w:rsidP="00660393">
      <w:pPr>
        <w:tabs>
          <w:tab w:val="left" w:pos="2130"/>
        </w:tabs>
        <w:rPr>
          <w:sz w:val="52"/>
          <w:szCs w:val="52"/>
        </w:rPr>
      </w:pPr>
    </w:p>
    <w:p w:rsidR="00453588" w:rsidRDefault="00453588" w:rsidP="00660393">
      <w:pPr>
        <w:tabs>
          <w:tab w:val="left" w:pos="2130"/>
        </w:tabs>
        <w:rPr>
          <w:sz w:val="52"/>
          <w:szCs w:val="52"/>
        </w:rPr>
      </w:pPr>
      <w:r>
        <w:rPr>
          <w:sz w:val="52"/>
          <w:szCs w:val="52"/>
        </w:rPr>
        <w:t>Použité zdroje:</w:t>
      </w:r>
    </w:p>
    <w:p w:rsidR="00453588" w:rsidRDefault="00453588" w:rsidP="00660393">
      <w:pPr>
        <w:tabs>
          <w:tab w:val="left" w:pos="2130"/>
        </w:tabs>
        <w:rPr>
          <w:sz w:val="52"/>
          <w:szCs w:val="52"/>
        </w:rPr>
      </w:pPr>
      <w:r>
        <w:rPr>
          <w:sz w:val="52"/>
          <w:szCs w:val="52"/>
        </w:rPr>
        <w:t>Klipart ze souboru office.microsoft.com</w:t>
      </w:r>
    </w:p>
    <w:p w:rsidR="00453588" w:rsidRPr="00660393" w:rsidRDefault="00453588" w:rsidP="00660393">
      <w:pPr>
        <w:tabs>
          <w:tab w:val="left" w:pos="2130"/>
        </w:tabs>
        <w:rPr>
          <w:sz w:val="52"/>
          <w:szCs w:val="52"/>
        </w:rPr>
      </w:pPr>
      <w:r w:rsidRPr="00744697">
        <w:rPr>
          <w:sz w:val="52"/>
          <w:szCs w:val="52"/>
        </w:rPr>
        <w:t>http://office.microsoft.com/cs-cz/images/results.aspx?qu=ho%C5%99%C3%A1k&amp;ex=1&amp;AxInstalled=copy&amp;Download=MC900250135&amp;ext=WMF&amp;c=0#ai:MC900280358|</w:t>
      </w:r>
    </w:p>
    <w:sectPr w:rsidR="00453588" w:rsidRPr="00660393" w:rsidSect="006F78D0">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588" w:rsidRDefault="00453588" w:rsidP="005C0E74">
      <w:pPr>
        <w:spacing w:after="0" w:line="240" w:lineRule="auto"/>
      </w:pPr>
      <w:r>
        <w:separator/>
      </w:r>
    </w:p>
  </w:endnote>
  <w:endnote w:type="continuationSeparator" w:id="0">
    <w:p w:rsidR="00453588" w:rsidRDefault="00453588" w:rsidP="005C0E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588" w:rsidRDefault="00453588">
    <w:pPr>
      <w:pStyle w:val="Footer"/>
    </w:pPr>
    <w:r>
      <w:t>Autor: Mgr. Marcela Holešovská, ZŠ a MŠ Hazlov, Období vytvoření: září 2011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588" w:rsidRDefault="00453588" w:rsidP="005C0E74">
      <w:pPr>
        <w:spacing w:after="0" w:line="240" w:lineRule="auto"/>
      </w:pPr>
      <w:r>
        <w:separator/>
      </w:r>
    </w:p>
  </w:footnote>
  <w:footnote w:type="continuationSeparator" w:id="0">
    <w:p w:rsidR="00453588" w:rsidRDefault="00453588" w:rsidP="005C0E7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588" w:rsidRDefault="00453588">
    <w:pPr>
      <w:pStyle w:val="Heade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48" o:spid="_x0000_s2049" type="#_x0000_t75" style="position:absolute;margin-left:283.9pt;margin-top:-27.15pt;width:227.25pt;height:55.5pt;z-index:-251656192;visibility:visible" filled="t">
          <v:imagedata r:id="rId1" o:title=""/>
        </v:shape>
      </w:pict>
    </w:r>
    <w:r>
      <w:t xml:space="preserve">VY_INOVACE_06_CHEMIE_9.ROČNÍK_02_ALKANY    </w:t>
    </w:r>
  </w:p>
  <w:p w:rsidR="00453588" w:rsidRDefault="004535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128B6"/>
    <w:multiLevelType w:val="hybridMultilevel"/>
    <w:tmpl w:val="C64AA9D4"/>
    <w:lvl w:ilvl="0" w:tplc="BC105224">
      <w:start w:val="1"/>
      <w:numFmt w:val="decimal"/>
      <w:lvlText w:val="%1."/>
      <w:lvlJc w:val="left"/>
      <w:pPr>
        <w:ind w:left="1440" w:hanging="720"/>
      </w:pPr>
      <w:rPr>
        <w:rFonts w:hint="default"/>
        <w:color w:val="FF0000"/>
      </w:r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
    <w:nsid w:val="6EAF7A8A"/>
    <w:multiLevelType w:val="hybridMultilevel"/>
    <w:tmpl w:val="67CC62D0"/>
    <w:lvl w:ilvl="0" w:tplc="22E04AA0">
      <w:start w:val="1"/>
      <w:numFmt w:val="decimal"/>
      <w:lvlText w:val="%1."/>
      <w:lvlJc w:val="left"/>
      <w:pPr>
        <w:ind w:left="720" w:hanging="360"/>
      </w:pPr>
      <w:rPr>
        <w:rFonts w:hint="default"/>
        <w:color w:val="00B05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394B"/>
    <w:rsid w:val="000D38D9"/>
    <w:rsid w:val="001E1B6E"/>
    <w:rsid w:val="00401AA6"/>
    <w:rsid w:val="00453588"/>
    <w:rsid w:val="005C0E74"/>
    <w:rsid w:val="005F394B"/>
    <w:rsid w:val="00606739"/>
    <w:rsid w:val="00660393"/>
    <w:rsid w:val="006F78D0"/>
    <w:rsid w:val="00744697"/>
    <w:rsid w:val="007975D9"/>
    <w:rsid w:val="007C6022"/>
    <w:rsid w:val="008608BA"/>
    <w:rsid w:val="00887A38"/>
    <w:rsid w:val="00917EB6"/>
    <w:rsid w:val="00994CE5"/>
    <w:rsid w:val="00A10B2A"/>
    <w:rsid w:val="00CD0671"/>
    <w:rsid w:val="00EF7D3D"/>
    <w:rsid w:val="00F25DEE"/>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AA6"/>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C0E74"/>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5C0E74"/>
  </w:style>
  <w:style w:type="paragraph" w:styleId="Footer">
    <w:name w:val="footer"/>
    <w:basedOn w:val="Normal"/>
    <w:link w:val="FooterChar"/>
    <w:uiPriority w:val="99"/>
    <w:rsid w:val="005C0E74"/>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5C0E74"/>
  </w:style>
  <w:style w:type="paragraph" w:styleId="BalloonText">
    <w:name w:val="Balloon Text"/>
    <w:basedOn w:val="Normal"/>
    <w:link w:val="BalloonTextChar"/>
    <w:uiPriority w:val="99"/>
    <w:semiHidden/>
    <w:rsid w:val="005C0E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C0E74"/>
    <w:rPr>
      <w:rFonts w:ascii="Tahoma" w:hAnsi="Tahoma" w:cs="Tahoma"/>
      <w:sz w:val="16"/>
      <w:szCs w:val="16"/>
    </w:rPr>
  </w:style>
  <w:style w:type="paragraph" w:styleId="ListParagraph">
    <w:name w:val="List Paragraph"/>
    <w:basedOn w:val="Normal"/>
    <w:uiPriority w:val="99"/>
    <w:qFormat/>
    <w:rsid w:val="005C0E74"/>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9</Pages>
  <Words>261</Words>
  <Characters>1546</Characters>
  <Application>Microsoft Office Outlook</Application>
  <DocSecurity>0</DocSecurity>
  <Lines>0</Lines>
  <Paragraphs>0</Paragraphs>
  <ScaleCrop>false</ScaleCrop>
  <Company>ZŠ Hazlov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ALKANY</dc:title>
  <dc:subject/>
  <dc:creator>Marcela Holešovská</dc:creator>
  <cp:keywords/>
  <dc:description/>
  <cp:lastModifiedBy>Uzivatel</cp:lastModifiedBy>
  <cp:revision>2</cp:revision>
  <dcterms:created xsi:type="dcterms:W3CDTF">2012-08-07T14:28:00Z</dcterms:created>
  <dcterms:modified xsi:type="dcterms:W3CDTF">2012-08-07T14:28:00Z</dcterms:modified>
</cp:coreProperties>
</file>