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/>
  <w:body>
    <w:p w:rsidR="00C12CF1" w:rsidRPr="008854AE" w:rsidRDefault="00C12CF1">
      <w:pPr>
        <w:rPr>
          <w:b/>
          <w:color w:val="FF0000"/>
          <w:sz w:val="48"/>
          <w:szCs w:val="48"/>
          <w:u w:val="single"/>
        </w:rPr>
      </w:pPr>
      <w:r w:rsidRPr="008854AE">
        <w:rPr>
          <w:b/>
          <w:color w:val="FF0000"/>
          <w:sz w:val="48"/>
          <w:szCs w:val="48"/>
          <w:u w:val="single"/>
        </w:rPr>
        <w:t>Halogenderiváty uhlovodíků</w:t>
      </w:r>
    </w:p>
    <w:p w:rsidR="00C12CF1" w:rsidRDefault="00C12CF1"/>
    <w:p w:rsidR="00C12CF1" w:rsidRPr="008854AE" w:rsidRDefault="00C12CF1" w:rsidP="008854AE">
      <w:pPr>
        <w:numPr>
          <w:ilvl w:val="0"/>
          <w:numId w:val="1"/>
        </w:numPr>
        <w:spacing w:after="0" w:line="360" w:lineRule="auto"/>
        <w:jc w:val="both"/>
        <w:rPr>
          <w:rFonts w:ascii="Monotype Corsiva" w:hAnsi="Monotype Corsiva"/>
          <w:b/>
          <w:color w:val="FF0000"/>
          <w:sz w:val="40"/>
          <w:szCs w:val="40"/>
          <w:lang w:eastAsia="cs-CZ"/>
        </w:rPr>
      </w:pPr>
      <w:r w:rsidRPr="008854AE">
        <w:rPr>
          <w:rFonts w:ascii="Monotype Corsiva" w:hAnsi="Monotype Corsiva"/>
          <w:b/>
          <w:color w:val="FF0000"/>
          <w:sz w:val="40"/>
          <w:szCs w:val="40"/>
          <w:lang w:eastAsia="cs-CZ"/>
        </w:rPr>
        <w:t>Vyluštěte křížovku:</w:t>
      </w:r>
    </w:p>
    <w:tbl>
      <w:tblPr>
        <w:tblW w:w="10047" w:type="dxa"/>
        <w:tblCellMar>
          <w:left w:w="70" w:type="dxa"/>
          <w:right w:w="70" w:type="dxa"/>
        </w:tblCellMar>
        <w:tblLook w:val="0000"/>
      </w:tblPr>
      <w:tblGrid>
        <w:gridCol w:w="275"/>
        <w:gridCol w:w="275"/>
        <w:gridCol w:w="275"/>
        <w:gridCol w:w="275"/>
        <w:gridCol w:w="275"/>
        <w:gridCol w:w="28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5637"/>
      </w:tblGrid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sz w:val="16"/>
                <w:szCs w:val="16"/>
                <w:lang w:eastAsia="cs-CZ"/>
              </w:rPr>
              <w:t xml:space="preserve">aromatické 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 xml:space="preserve">uhlovodíky 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uhlovodíky obsahující pouze jednoduché vazby v otevřeném řetězci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Proces</w:t>
            </w:r>
            <w:r>
              <w:rPr>
                <w:rFonts w:ascii="Arial" w:hAnsi="Arial" w:cs="Arial"/>
                <w:sz w:val="16"/>
                <w:szCs w:val="16"/>
                <w:lang w:eastAsia="cs-CZ"/>
              </w:rPr>
              <w:t xml:space="preserve">  zkracování  dlouhých  uhlovodíkových  řetězců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prvek,</w:t>
            </w:r>
            <w:r>
              <w:rPr>
                <w:rFonts w:ascii="Arial" w:hAnsi="Arial" w:cs="Arial"/>
                <w:sz w:val="16"/>
                <w:szCs w:val="16"/>
                <w:lang w:eastAsia="cs-CZ"/>
              </w:rPr>
              <w:t xml:space="preserve">který má 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 xml:space="preserve"> značku  Ge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uhlovodíky obsahující v otevřeném řetězci jednu dvojnou vazbu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 xml:space="preserve">číslo, které udává </w:t>
            </w:r>
            <w:r>
              <w:rPr>
                <w:rFonts w:ascii="Arial" w:hAnsi="Arial" w:cs="Arial"/>
                <w:sz w:val="16"/>
                <w:szCs w:val="16"/>
                <w:lang w:eastAsia="cs-CZ"/>
              </w:rPr>
              <w:t xml:space="preserve">kvalitu 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benzínu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sz w:val="16"/>
                <w:szCs w:val="16"/>
                <w:lang w:eastAsia="cs-CZ"/>
              </w:rPr>
              <w:t>alkan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 xml:space="preserve"> s deseti uhlíky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nejjednodušší alkan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proces, při němž zvyšujeme oktanové číslo benzínu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uhlovodíky obsahující v otevřeném řetězci jednu trojnou vazbu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prvek značky Pb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uhlovodíky, které obsahují jednoduché vazby v uzavřeném řetězci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zařízení, které slouží v automobilech k přeměně škodlivých látek na méně škodlivé</w:t>
            </w:r>
          </w:p>
        </w:tc>
      </w:tr>
      <w:tr w:rsidR="00C12CF1" w:rsidRPr="005B66AB" w:rsidTr="00DD1E25">
        <w:trPr>
          <w:trHeight w:val="323"/>
        </w:trPr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sz w:val="16"/>
                <w:szCs w:val="16"/>
                <w:lang w:eastAsia="cs-CZ"/>
              </w:rPr>
              <w:t>p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>last</w:t>
            </w:r>
            <w:r>
              <w:rPr>
                <w:rFonts w:ascii="Arial" w:hAnsi="Arial" w:cs="Arial"/>
                <w:sz w:val="16"/>
                <w:szCs w:val="16"/>
                <w:lang w:eastAsia="cs-CZ"/>
              </w:rPr>
              <w:t xml:space="preserve"> zkratky PS</w:t>
            </w:r>
            <w:r w:rsidRPr="008854AE">
              <w:rPr>
                <w:rFonts w:ascii="Arial" w:hAnsi="Arial" w:cs="Arial"/>
                <w:sz w:val="16"/>
                <w:szCs w:val="16"/>
                <w:lang w:eastAsia="cs-CZ"/>
              </w:rPr>
              <w:t xml:space="preserve"> </w:t>
            </w:r>
          </w:p>
        </w:tc>
      </w:tr>
    </w:tbl>
    <w:p w:rsidR="00C12CF1" w:rsidRPr="008854AE" w:rsidRDefault="00C12CF1" w:rsidP="008854AE">
      <w:pPr>
        <w:spacing w:after="0" w:line="360" w:lineRule="auto"/>
        <w:ind w:left="360"/>
        <w:jc w:val="both"/>
        <w:rPr>
          <w:rFonts w:ascii="Comic Sans MS" w:hAnsi="Comic Sans MS"/>
          <w:b/>
          <w:lang w:eastAsia="cs-CZ"/>
        </w:rPr>
      </w:pPr>
      <w:r>
        <w:rPr>
          <w:noProof/>
          <w:lang w:eastAsia="cs-CZ"/>
        </w:rPr>
        <w:pict>
          <v:roundrect id="Zaoblený obdélník 1" o:spid="_x0000_s1027" style="position:absolute;left:0;text-align:left;margin-left:46.15pt;margin-top:20.75pt;width:84.75pt;height:21pt;z-index:25165004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" strokecolor="#f79646" strokeweight="2pt"/>
        </w:pict>
      </w:r>
    </w:p>
    <w:p w:rsidR="00C12CF1" w:rsidRDefault="00C12CF1">
      <w:r>
        <w:t>Tajenka:    halogenderiváty</w:t>
      </w:r>
    </w:p>
    <w:p w:rsidR="00C12CF1" w:rsidRDefault="00C12CF1" w:rsidP="00727050">
      <w:pPr>
        <w:jc w:val="center"/>
      </w:pPr>
    </w:p>
    <w:p w:rsidR="00C12CF1" w:rsidRDefault="00C12CF1" w:rsidP="00727050">
      <w:pPr>
        <w:jc w:val="center"/>
      </w:pPr>
      <w:r w:rsidRPr="005B66AB">
        <w:rPr>
          <w:rFonts w:ascii="Arial" w:hAnsi="Arial" w:cs="Arial"/>
          <w:noProof/>
          <w:sz w:val="19"/>
          <w:szCs w:val="19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http://upload.wikimedia.org/wikipedia/commons/thumb/0/0f/Largest_ever_Ozone_hole_sept2000.jpg/220px-Largest_ever_Ozone_hole_sept2000.jpg" style="width:165pt;height:165pt;visibility:visible">
            <v:imagedata r:id="rId7" o:title=""/>
          </v:shape>
        </w:pict>
      </w:r>
    </w:p>
    <w:p w:rsidR="00C12CF1" w:rsidRDefault="00C12CF1" w:rsidP="00727050">
      <w:pPr>
        <w:jc w:val="center"/>
      </w:pPr>
    </w:p>
    <w:p w:rsidR="00C12CF1" w:rsidRDefault="00C12CF1"/>
    <w:p w:rsidR="00C12CF1" w:rsidRDefault="00C12CF1"/>
    <w:p w:rsidR="00C12CF1" w:rsidRDefault="00C12CF1"/>
    <w:p w:rsidR="00C12CF1" w:rsidRDefault="00C12CF1"/>
    <w:p w:rsidR="00C12CF1" w:rsidRPr="0072261B" w:rsidRDefault="00C12CF1">
      <w:pPr>
        <w:rPr>
          <w:rFonts w:ascii="Monotype Corsiva" w:hAnsi="Monotype Corsiva"/>
          <w:b/>
          <w:color w:val="FF0000"/>
          <w:sz w:val="40"/>
          <w:szCs w:val="40"/>
        </w:rPr>
      </w:pPr>
      <w:r w:rsidRPr="0072261B">
        <w:rPr>
          <w:rFonts w:ascii="Monotype Corsiva" w:hAnsi="Monotype Corsiva"/>
          <w:b/>
          <w:color w:val="FF0000"/>
          <w:sz w:val="40"/>
          <w:szCs w:val="40"/>
        </w:rPr>
        <w:t>Řešení:</w:t>
      </w:r>
    </w:p>
    <w:p w:rsidR="00C12CF1" w:rsidRPr="008854AE" w:rsidRDefault="00C12CF1" w:rsidP="008854AE">
      <w:pPr>
        <w:spacing w:after="0" w:line="360" w:lineRule="auto"/>
        <w:ind w:left="360"/>
        <w:jc w:val="both"/>
        <w:rPr>
          <w:rFonts w:ascii="Comic Sans MS" w:hAnsi="Comic Sans MS"/>
          <w:b/>
          <w:lang w:eastAsia="cs-CZ"/>
        </w:rPr>
      </w:pPr>
    </w:p>
    <w:tbl>
      <w:tblPr>
        <w:tblW w:w="10339" w:type="dxa"/>
        <w:tblCellMar>
          <w:left w:w="70" w:type="dxa"/>
          <w:right w:w="70" w:type="dxa"/>
        </w:tblCellMar>
        <w:tblLook w:val="0000"/>
      </w:tblPr>
      <w:tblGrid>
        <w:gridCol w:w="340"/>
        <w:gridCol w:w="352"/>
        <w:gridCol w:w="352"/>
        <w:gridCol w:w="352"/>
        <w:gridCol w:w="363"/>
        <w:gridCol w:w="352"/>
        <w:gridCol w:w="352"/>
        <w:gridCol w:w="340"/>
        <w:gridCol w:w="363"/>
        <w:gridCol w:w="340"/>
        <w:gridCol w:w="363"/>
        <w:gridCol w:w="352"/>
        <w:gridCol w:w="352"/>
        <w:gridCol w:w="363"/>
        <w:gridCol w:w="340"/>
        <w:gridCol w:w="252"/>
        <w:gridCol w:w="5042"/>
      </w:tblGrid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Á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Í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M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U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M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É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M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H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F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M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Á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Í 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C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Z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Á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  <w:tr w:rsidR="00C12CF1" w:rsidRPr="005B66AB" w:rsidTr="00DD1E25">
        <w:trPr>
          <w:trHeight w:val="352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P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  <w:r w:rsidRPr="008854AE"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12CF1" w:rsidRPr="008854AE" w:rsidRDefault="00C12CF1" w:rsidP="008854A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eastAsia="cs-CZ"/>
              </w:rPr>
            </w:pPr>
          </w:p>
        </w:tc>
      </w:tr>
    </w:tbl>
    <w:p w:rsidR="00C12CF1" w:rsidRDefault="00C12CF1">
      <w:pPr>
        <w:rPr>
          <w:color w:val="FF0000"/>
          <w:sz w:val="44"/>
          <w:szCs w:val="44"/>
        </w:rPr>
      </w:pPr>
    </w:p>
    <w:p w:rsidR="00C12CF1" w:rsidRDefault="00C12CF1">
      <w:pPr>
        <w:rPr>
          <w:color w:val="FF0000"/>
          <w:sz w:val="44"/>
          <w:szCs w:val="44"/>
        </w:rPr>
      </w:pPr>
    </w:p>
    <w:p w:rsidR="00C12CF1" w:rsidRDefault="00C12CF1" w:rsidP="0072261B">
      <w:pPr>
        <w:ind w:left="2124" w:firstLine="708"/>
        <w:rPr>
          <w:color w:val="FF0000"/>
          <w:sz w:val="44"/>
          <w:szCs w:val="44"/>
        </w:rPr>
      </w:pPr>
      <w:r w:rsidRPr="005B66AB">
        <w:rPr>
          <w:noProof/>
          <w:color w:val="FF0000"/>
          <w:sz w:val="44"/>
          <w:szCs w:val="44"/>
          <w:lang w:eastAsia="cs-CZ"/>
        </w:rPr>
        <w:pict>
          <v:shape id="Obrázek 18" o:spid="_x0000_i1026" type="#_x0000_t75" style="width:135.75pt;height:204.75pt;visibility:visible">
            <v:imagedata r:id="rId8" o:title=""/>
          </v:shape>
        </w:pict>
      </w:r>
    </w:p>
    <w:p w:rsidR="00C12CF1" w:rsidRPr="0072261B" w:rsidRDefault="00C12CF1">
      <w:pPr>
        <w:rPr>
          <w:rFonts w:ascii="Monotype Corsiva" w:hAnsi="Monotype Corsiva"/>
          <w:b/>
          <w:color w:val="FF0000"/>
          <w:sz w:val="40"/>
          <w:szCs w:val="40"/>
        </w:rPr>
      </w:pPr>
      <w:r w:rsidRPr="0072261B">
        <w:rPr>
          <w:rFonts w:ascii="Monotype Corsiva" w:hAnsi="Monotype Corsiva"/>
          <w:b/>
          <w:color w:val="FF0000"/>
          <w:sz w:val="40"/>
          <w:szCs w:val="40"/>
        </w:rPr>
        <w:t>2. Doplň chybějící slova do textu:</w:t>
      </w:r>
    </w:p>
    <w:p w:rsidR="00C12CF1" w:rsidRPr="00265022" w:rsidRDefault="00C12CF1">
      <w:pPr>
        <w:rPr>
          <w:rFonts w:ascii="Cambria" w:hAnsi="Cambria"/>
          <w:color w:val="FF0000"/>
          <w:sz w:val="44"/>
          <w:szCs w:val="44"/>
        </w:rPr>
      </w:pPr>
      <w:r>
        <w:rPr>
          <w:noProof/>
          <w:lang w:eastAsia="cs-CZ"/>
        </w:rPr>
        <w:pict>
          <v:roundrect id="Zaoblený obdélník 10" o:spid="_x0000_s1028" style="position:absolute;margin-left:88.15pt;margin-top:95.2pt;width:57.75pt;height:21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" fillcolor="#4f81bd" strokecolor="#385d8a" strokeweight="2pt"/>
        </w:pict>
      </w:r>
      <w:r>
        <w:rPr>
          <w:noProof/>
          <w:lang w:eastAsia="cs-CZ"/>
        </w:rPr>
        <w:pict>
          <v:roundrect id="Zaoblený obdélník 9" o:spid="_x0000_s1029" style="position:absolute;margin-left:311.65pt;margin-top:35.95pt;width:75.75pt;height:21pt;z-index:2516582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8" o:spid="_x0000_s1030" style="position:absolute;margin-left:136.15pt;margin-top:152.95pt;width:69pt;height:21pt;z-index:2516572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7" o:spid="_x0000_s1031" style="position:absolute;margin-left:-.35pt;margin-top:151.45pt;width:79.5pt;height:21pt;z-index:2516561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6" o:spid="_x0000_s1032" style="position:absolute;margin-left:325.9pt;margin-top:123.7pt;width:72.75pt;height:21pt;z-index:2516551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5" o:spid="_x0000_s1033" style="position:absolute;margin-left:238.9pt;margin-top:122.95pt;width:72.75pt;height:21pt;z-index:2516541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" fillcolor="#4f81bd" strokecolor="#385d8a" strokeweight="2pt"/>
        </w:pict>
      </w:r>
      <w:r>
        <w:rPr>
          <w:noProof/>
          <w:lang w:eastAsia="cs-CZ"/>
        </w:rPr>
        <w:pict>
          <v:roundrect id="Zaoblený obdélník 4" o:spid="_x0000_s1034" style="position:absolute;margin-left:307.9pt;margin-top:95.2pt;width:69pt;height:21pt;z-index:2516531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3" o:spid="_x0000_s1035" style="position:absolute;margin-left:364.9pt;margin-top:65.2pt;width:76.5pt;height:21pt;z-index:2516520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" fillcolor="#4f81bd" strokecolor="#385d8a" strokeweight="2pt"/>
        </w:pict>
      </w:r>
      <w:r>
        <w:rPr>
          <w:noProof/>
          <w:lang w:eastAsia="cs-CZ"/>
        </w:rPr>
        <w:pict>
          <v:roundrect id="Zaoblený obdélník 2" o:spid="_x0000_s1036" style="position:absolute;margin-left:92.65pt;margin-top:35.95pt;width:69pt;height:21pt;z-index:2516510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" fillcolor="#4f81bd" strokecolor="#243f60" strokeweight="2pt"/>
        </w:pict>
      </w:r>
      <w:r w:rsidRPr="00265022">
        <w:rPr>
          <w:rFonts w:ascii="Cambria" w:hAnsi="Cambria"/>
          <w:sz w:val="44"/>
          <w:szCs w:val="44"/>
        </w:rPr>
        <w:t>Deriváty uhlovodíků jsou látky, u nichž je jeden nebo více vodíků nahrazen jiným prvkem (např. Cl, S, N, O apod.)</w:t>
      </w:r>
      <w:r w:rsidRPr="00265022">
        <w:rPr>
          <w:rFonts w:ascii="Cambria" w:hAnsi="Cambria"/>
          <w:noProof/>
          <w:sz w:val="44"/>
          <w:szCs w:val="44"/>
          <w:lang w:eastAsia="cs-CZ"/>
        </w:rPr>
        <w:t xml:space="preserve"> </w:t>
      </w:r>
      <w:r w:rsidRPr="00265022">
        <w:rPr>
          <w:rFonts w:ascii="Cambria" w:hAnsi="Cambria"/>
          <w:sz w:val="44"/>
          <w:szCs w:val="44"/>
        </w:rPr>
        <w:t xml:space="preserve">. Halogenderiváty jsou deriváty, u nichž je jeden nebo více </w:t>
      </w:r>
      <w:r>
        <w:rPr>
          <w:rFonts w:ascii="Cambria" w:hAnsi="Cambria"/>
          <w:sz w:val="44"/>
          <w:szCs w:val="44"/>
        </w:rPr>
        <w:t xml:space="preserve">atomů </w:t>
      </w:r>
      <w:r w:rsidRPr="00265022">
        <w:rPr>
          <w:rFonts w:ascii="Cambria" w:hAnsi="Cambria"/>
          <w:sz w:val="44"/>
          <w:szCs w:val="44"/>
        </w:rPr>
        <w:t>vodík</w:t>
      </w:r>
      <w:r>
        <w:rPr>
          <w:rFonts w:ascii="Cambria" w:hAnsi="Cambria"/>
          <w:sz w:val="44"/>
          <w:szCs w:val="44"/>
        </w:rPr>
        <w:t>u</w:t>
      </w:r>
      <w:r w:rsidRPr="00265022">
        <w:rPr>
          <w:rFonts w:ascii="Cambria" w:hAnsi="Cambria"/>
          <w:sz w:val="44"/>
          <w:szCs w:val="44"/>
        </w:rPr>
        <w:t xml:space="preserve"> nahrazen</w:t>
      </w:r>
      <w:r>
        <w:rPr>
          <w:rFonts w:ascii="Cambria" w:hAnsi="Cambria"/>
          <w:sz w:val="44"/>
          <w:szCs w:val="44"/>
        </w:rPr>
        <w:t>o</w:t>
      </w:r>
      <w:r w:rsidRPr="00265022">
        <w:rPr>
          <w:rFonts w:ascii="Cambria" w:hAnsi="Cambria"/>
          <w:sz w:val="44"/>
          <w:szCs w:val="44"/>
        </w:rPr>
        <w:t xml:space="preserve"> halogenem, t</w:t>
      </w:r>
      <w:r>
        <w:rPr>
          <w:rFonts w:ascii="Cambria" w:hAnsi="Cambria"/>
          <w:sz w:val="44"/>
          <w:szCs w:val="44"/>
        </w:rPr>
        <w:t xml:space="preserve">j. </w:t>
      </w:r>
      <w:r w:rsidRPr="00265022">
        <w:rPr>
          <w:rFonts w:ascii="Cambria" w:hAnsi="Cambria"/>
          <w:sz w:val="44"/>
          <w:szCs w:val="44"/>
        </w:rPr>
        <w:t>fluorem, chlorem, bromem nebo jodem.</w:t>
      </w:r>
      <w:r w:rsidRPr="00265022">
        <w:rPr>
          <w:rFonts w:ascii="Cambria" w:hAnsi="Cambria"/>
          <w:noProof/>
          <w:sz w:val="44"/>
          <w:szCs w:val="44"/>
          <w:lang w:eastAsia="cs-CZ"/>
        </w:rPr>
        <w:t xml:space="preserve"> </w:t>
      </w:r>
    </w:p>
    <w:p w:rsidR="00C12CF1" w:rsidRPr="0072261B" w:rsidRDefault="00C12CF1" w:rsidP="0072261B">
      <w:pPr>
        <w:spacing w:after="0" w:line="360" w:lineRule="auto"/>
        <w:rPr>
          <w:rFonts w:ascii="Monotype Corsiva" w:hAnsi="Monotype Corsiva"/>
          <w:b/>
          <w:color w:val="FF0000"/>
          <w:sz w:val="40"/>
          <w:szCs w:val="40"/>
          <w:lang w:eastAsia="cs-CZ"/>
        </w:rPr>
      </w:pPr>
      <w:r>
        <w:rPr>
          <w:rFonts w:ascii="Monotype Corsiva" w:hAnsi="Monotype Corsiva"/>
          <w:b/>
          <w:color w:val="FF0000"/>
          <w:sz w:val="40"/>
          <w:szCs w:val="40"/>
          <w:lang w:eastAsia="cs-CZ"/>
        </w:rPr>
        <w:t xml:space="preserve">3. </w:t>
      </w:r>
      <w:r w:rsidRPr="0072261B">
        <w:rPr>
          <w:rFonts w:ascii="Monotype Corsiva" w:hAnsi="Monotype Corsiva"/>
          <w:b/>
          <w:color w:val="FF0000"/>
          <w:sz w:val="40"/>
          <w:szCs w:val="40"/>
          <w:lang w:eastAsia="cs-CZ"/>
        </w:rPr>
        <w:t>Spoj šipkou, co k sobě patří:</w:t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Areny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 xml:space="preserve">obsahují halogeny 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360"/>
        <w:jc w:val="both"/>
        <w:rPr>
          <w:rFonts w:ascii="Cambria" w:hAnsi="Cambria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Halogenderiváty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  <w:t xml:space="preserve">         jednoduché vazby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Alkany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jedna trojná vazba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Alkiny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uzavřený řetězec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Alkeny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benzenové jádro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omic Sans MS" w:hAnsi="Comic Sans MS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Cykloalkany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jedna dvojná vazba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</w:p>
    <w:p w:rsidR="00C12CF1" w:rsidRDefault="00C12CF1"/>
    <w:p w:rsidR="00C12CF1" w:rsidRDefault="00C12CF1">
      <w:pPr>
        <w:rPr>
          <w:rFonts w:ascii="Monotype Corsiva" w:hAnsi="Monotype Corsiva"/>
          <w:b/>
          <w:color w:val="FF0000"/>
          <w:sz w:val="40"/>
          <w:szCs w:val="40"/>
        </w:rPr>
      </w:pPr>
      <w:r w:rsidRPr="0072261B">
        <w:rPr>
          <w:rFonts w:ascii="Monotype Corsiva" w:hAnsi="Monotype Corsiva"/>
          <w:b/>
          <w:color w:val="FF0000"/>
          <w:sz w:val="40"/>
          <w:szCs w:val="40"/>
        </w:rPr>
        <w:t>Řešení:</w:t>
      </w:r>
    </w:p>
    <w:p w:rsidR="00C12CF1" w:rsidRDefault="00C12CF1">
      <w:pPr>
        <w:rPr>
          <w:rFonts w:ascii="Monotype Corsiva" w:hAnsi="Monotype Corsiva"/>
          <w:b/>
          <w:color w:val="FF0000"/>
          <w:sz w:val="40"/>
          <w:szCs w:val="40"/>
        </w:rPr>
      </w:pPr>
    </w:p>
    <w:p w:rsidR="00C12CF1" w:rsidRPr="0072261B" w:rsidRDefault="00C12CF1">
      <w:pPr>
        <w:rPr>
          <w:rFonts w:ascii="Monotype Corsiva" w:hAnsi="Monotype Corsiva"/>
          <w:b/>
          <w:color w:val="FF0000"/>
          <w:sz w:val="40"/>
          <w:szCs w:val="40"/>
        </w:rPr>
      </w:pP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37" type="#_x0000_t32" style="position:absolute;left:0;text-align:left;margin-left:160.9pt;margin-top:13.35pt;width:89.25pt;height:72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2" o:spid="_x0000_s1038" type="#_x0000_t32" style="position:absolute;left:0;text-align:left;margin-left:97.9pt;margin-top:13.35pt;width:152.25pt;height:28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" strokecolor="#4579b8">
            <v:stroke endarrow="open"/>
          </v:shape>
        </w:pict>
      </w:r>
      <w:r w:rsidRPr="00265022">
        <w:rPr>
          <w:rFonts w:ascii="Cambria" w:hAnsi="Cambria"/>
          <w:sz w:val="40"/>
          <w:szCs w:val="40"/>
          <w:lang w:eastAsia="cs-CZ"/>
        </w:rPr>
        <w:t>Areny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 xml:space="preserve">obsahují halogeny 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360"/>
        <w:jc w:val="both"/>
        <w:rPr>
          <w:rFonts w:ascii="Cambria" w:hAnsi="Cambria"/>
          <w:sz w:val="40"/>
          <w:szCs w:val="40"/>
          <w:lang w:eastAsia="cs-CZ"/>
        </w:rPr>
      </w:pPr>
      <w:r>
        <w:rPr>
          <w:noProof/>
          <w:lang w:eastAsia="cs-CZ"/>
        </w:rPr>
        <w:pict>
          <v:shape id="Přímá spojnice se šipkou 14" o:spid="_x0000_s1039" type="#_x0000_t32" style="position:absolute;left:0;text-align:left;margin-left:97.9pt;margin-top:15.75pt;width:152.25pt;height:69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" strokecolor="#4579b8">
            <v:stroke endarrow="open"/>
          </v:shape>
        </w:pict>
      </w:r>
      <w:r w:rsidRPr="00265022">
        <w:rPr>
          <w:rFonts w:ascii="Cambria" w:hAnsi="Cambria"/>
          <w:sz w:val="40"/>
          <w:szCs w:val="40"/>
          <w:lang w:eastAsia="cs-CZ"/>
        </w:rPr>
        <w:t>Halogenderiváty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  <w:t xml:space="preserve">         jednoduché vazby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>
        <w:rPr>
          <w:noProof/>
          <w:lang w:eastAsia="cs-CZ"/>
        </w:rPr>
        <w:pict>
          <v:shape id="Přímá spojnice se šipkou 15" o:spid="_x0000_s1040" type="#_x0000_t32" style="position:absolute;left:0;text-align:left;margin-left:92.65pt;margin-top:8.4pt;width:151.5pt;height:74.2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" strokecolor="#4579b8">
            <v:stroke endarrow="open"/>
          </v:shape>
        </w:pict>
      </w:r>
      <w:r w:rsidRPr="00265022">
        <w:rPr>
          <w:rFonts w:ascii="Cambria" w:hAnsi="Cambria"/>
          <w:sz w:val="40"/>
          <w:szCs w:val="40"/>
          <w:lang w:eastAsia="cs-CZ"/>
        </w:rPr>
        <w:t>Alkany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jedna trojná vazba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>
        <w:rPr>
          <w:noProof/>
          <w:lang w:eastAsia="cs-CZ"/>
        </w:rPr>
        <w:pict>
          <v:shape id="Přímá spojnice se šipkou 17" o:spid="_x0000_s1041" type="#_x0000_t32" style="position:absolute;left:0;text-align:left;margin-left:141.4pt;margin-top:12.3pt;width:102.75pt;height:141.7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" strokecolor="#4579b8">
            <v:stroke endarrow="open"/>
          </v:shape>
        </w:pict>
      </w:r>
      <w:r w:rsidRPr="00265022">
        <w:rPr>
          <w:rFonts w:ascii="Cambria" w:hAnsi="Cambria"/>
          <w:sz w:val="40"/>
          <w:szCs w:val="40"/>
          <w:lang w:eastAsia="cs-CZ"/>
        </w:rPr>
        <w:t>Alkiny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uzavřený řetězec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ambria" w:hAnsi="Cambria"/>
          <w:sz w:val="40"/>
          <w:szCs w:val="40"/>
          <w:lang w:eastAsia="cs-CZ"/>
        </w:rPr>
      </w:pPr>
      <w:r>
        <w:rPr>
          <w:noProof/>
          <w:lang w:eastAsia="cs-CZ"/>
        </w:rPr>
        <w:pict>
          <v:shape id="Přímá spojnice se šipkou 16" o:spid="_x0000_s1042" type="#_x0000_t32" style="position:absolute;left:0;text-align:left;margin-left:97.9pt;margin-top:14.7pt;width:146.25pt;height:6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" strokecolor="#4579b8">
            <v:stroke endarrow="open"/>
          </v:shape>
        </w:pict>
      </w:r>
      <w:r w:rsidRPr="00265022">
        <w:rPr>
          <w:rFonts w:ascii="Cambria" w:hAnsi="Cambria"/>
          <w:sz w:val="40"/>
          <w:szCs w:val="40"/>
          <w:lang w:eastAsia="cs-CZ"/>
        </w:rPr>
        <w:t>Alkeny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benzenové jádro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</w:p>
    <w:p w:rsidR="00C12CF1" w:rsidRPr="00265022" w:rsidRDefault="00C12CF1" w:rsidP="00265022">
      <w:pPr>
        <w:spacing w:after="0" w:line="360" w:lineRule="auto"/>
        <w:ind w:left="720"/>
        <w:jc w:val="both"/>
        <w:rPr>
          <w:rFonts w:ascii="Comic Sans MS" w:hAnsi="Comic Sans MS"/>
          <w:sz w:val="40"/>
          <w:szCs w:val="40"/>
          <w:lang w:eastAsia="cs-CZ"/>
        </w:rPr>
      </w:pPr>
      <w:r w:rsidRPr="00265022">
        <w:rPr>
          <w:rFonts w:ascii="Cambria" w:hAnsi="Cambria"/>
          <w:sz w:val="40"/>
          <w:szCs w:val="40"/>
          <w:lang w:eastAsia="cs-CZ"/>
        </w:rPr>
        <w:t>Cykloalkany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>jedna dvojná vazba</w:t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ambria" w:hAnsi="Cambria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  <w:r w:rsidRPr="00265022">
        <w:rPr>
          <w:rFonts w:ascii="Comic Sans MS" w:hAnsi="Comic Sans MS"/>
          <w:sz w:val="40"/>
          <w:szCs w:val="40"/>
          <w:lang w:eastAsia="cs-CZ"/>
        </w:rPr>
        <w:tab/>
      </w: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>Metodický list:</w:t>
      </w:r>
    </w:p>
    <w:p w:rsidR="00C12CF1" w:rsidRDefault="00C12CF1">
      <w:pPr>
        <w:rPr>
          <w:rFonts w:ascii="Cambria" w:hAnsi="Cambria"/>
          <w:sz w:val="36"/>
          <w:szCs w:val="36"/>
        </w:rPr>
      </w:pPr>
      <w:r w:rsidRPr="00727050">
        <w:rPr>
          <w:rFonts w:ascii="Cambria" w:hAnsi="Cambria"/>
          <w:sz w:val="36"/>
          <w:szCs w:val="36"/>
        </w:rPr>
        <w:t xml:space="preserve">Učební </w:t>
      </w:r>
      <w:r>
        <w:rPr>
          <w:rFonts w:ascii="Cambria" w:hAnsi="Cambria"/>
          <w:sz w:val="36"/>
          <w:szCs w:val="36"/>
        </w:rPr>
        <w:t>materiál je určen pro výuku chemie v 9.ročníku základní školy k tématu deriváty uhlovodíku, halogenderiváty. Obsahuje 3 úkoly pro žáky k zábavnému opakování učiva. 1.úkol je vyluštit chemickou křížovku, tajenka je ukryta pod políčkem- je to :halogenderiváty.</w:t>
      </w:r>
    </w:p>
    <w:p w:rsidR="00C12CF1" w:rsidRDefault="00C12CF1">
      <w:pPr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 xml:space="preserve">Ve 2. Úkolu musí žáci doplnit správná slova do textu, jsou opět pro kontrolu pod modrými políčky. </w:t>
      </w:r>
    </w:p>
    <w:p w:rsidR="00C12CF1" w:rsidRPr="00727050" w:rsidRDefault="00C12CF1">
      <w:pPr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>Ve třetím úkolu pomocí šipek spojit, co k sobě patří, kontrola řešení následuje za cvičením.</w:t>
      </w: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</w:p>
    <w:p w:rsidR="00C12CF1" w:rsidRDefault="00C12CF1">
      <w:pPr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>Použité zdroje:</w:t>
      </w:r>
    </w:p>
    <w:p w:rsidR="00C12CF1" w:rsidRDefault="00C12CF1">
      <w:hyperlink r:id="rId9" w:history="1">
        <w:r w:rsidRPr="00565DA4">
          <w:rPr>
            <w:rStyle w:val="Hyperlink"/>
          </w:rPr>
          <w:t>http://cs.wikipedia.org/wiki/Soubor:Largest_ever_Ozone_hole_sept2000.jpg</w:t>
        </w:r>
      </w:hyperlink>
    </w:p>
    <w:p w:rsidR="00C12CF1" w:rsidRPr="0072261B" w:rsidRDefault="00C12CF1">
      <w:pPr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klipart ze souboru microsoft.office.com</w:t>
      </w:r>
    </w:p>
    <w:sectPr w:rsidR="00C12CF1" w:rsidRPr="0072261B" w:rsidSect="005B66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CF1" w:rsidRDefault="00C12CF1" w:rsidP="008854AE">
      <w:pPr>
        <w:spacing w:after="0" w:line="240" w:lineRule="auto"/>
      </w:pPr>
      <w:r>
        <w:separator/>
      </w:r>
    </w:p>
  </w:endnote>
  <w:endnote w:type="continuationSeparator" w:id="0">
    <w:p w:rsidR="00C12CF1" w:rsidRDefault="00C12CF1" w:rsidP="00885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 w:rsidP="008854AE">
    <w:pPr>
      <w:pStyle w:val="Footer"/>
    </w:pPr>
    <w:r>
      <w:t>Autor: Mgr. Marcela Holešovská, ZŠ a MŠ Hazlov, Období vytvoření: leden 2012</w:t>
    </w:r>
  </w:p>
  <w:p w:rsidR="00C12CF1" w:rsidRDefault="00C12CF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CF1" w:rsidRDefault="00C12CF1" w:rsidP="008854AE">
      <w:pPr>
        <w:spacing w:after="0" w:line="240" w:lineRule="auto"/>
      </w:pPr>
      <w:r>
        <w:separator/>
      </w:r>
    </w:p>
  </w:footnote>
  <w:footnote w:type="continuationSeparator" w:id="0">
    <w:p w:rsidR="00C12CF1" w:rsidRDefault="00C12CF1" w:rsidP="00885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 w:rsidP="008854AE">
    <w:pPr>
      <w:pStyle w:val="Header"/>
    </w:pPr>
    <w:bookmarkStart w:id="0" w:name="_GoBack"/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9" o:spid="_x0000_s2049" type="#_x0000_t75" style="position:absolute;margin-left:288.4pt;margin-top:-25.65pt;width:227.25pt;height:55.5pt;z-index:-251656192;visibility:visible" filled="t">
          <v:imagedata r:id="rId1" o:title=""/>
        </v:shape>
      </w:pict>
    </w:r>
    <w:bookmarkEnd w:id="0"/>
    <w:r>
      <w:t>VY_INOVACE_06_CHEMIE_9.ROČNÍK_13_HALOGENDERIVÁTY</w:t>
    </w:r>
  </w:p>
  <w:p w:rsidR="00C12CF1" w:rsidRDefault="00C12CF1">
    <w:pPr>
      <w:pStyle w:val="Header"/>
    </w:pPr>
  </w:p>
  <w:p w:rsidR="00C12CF1" w:rsidRDefault="00C12CF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F1" w:rsidRDefault="00C12C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73F"/>
    <w:multiLevelType w:val="hybridMultilevel"/>
    <w:tmpl w:val="649C285C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62428B"/>
    <w:multiLevelType w:val="hybridMultilevel"/>
    <w:tmpl w:val="18086E3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49586A"/>
    <w:multiLevelType w:val="hybridMultilevel"/>
    <w:tmpl w:val="8C5AD8F8"/>
    <w:lvl w:ilvl="0" w:tplc="996EB482">
      <w:start w:val="3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5954B9"/>
    <w:multiLevelType w:val="hybridMultilevel"/>
    <w:tmpl w:val="CF3CD6E4"/>
    <w:lvl w:ilvl="0" w:tplc="DDEC3D1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4AE"/>
    <w:rsid w:val="000B34E6"/>
    <w:rsid w:val="00265022"/>
    <w:rsid w:val="0028655D"/>
    <w:rsid w:val="0031706F"/>
    <w:rsid w:val="00452B6B"/>
    <w:rsid w:val="00565DA4"/>
    <w:rsid w:val="005B66AB"/>
    <w:rsid w:val="005B66E4"/>
    <w:rsid w:val="0072261B"/>
    <w:rsid w:val="00727050"/>
    <w:rsid w:val="008854AE"/>
    <w:rsid w:val="008C34AC"/>
    <w:rsid w:val="00AF7AE7"/>
    <w:rsid w:val="00C12CF1"/>
    <w:rsid w:val="00DB4844"/>
    <w:rsid w:val="00DD1E25"/>
    <w:rsid w:val="00F9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6E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85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854A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85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854A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8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54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6502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2261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909D2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Largest_ever_Ozone_hole_sept2000.jp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438</Words>
  <Characters>2588</Characters>
  <Application>Microsoft Office Outlook</Application>
  <DocSecurity>0</DocSecurity>
  <Lines>0</Lines>
  <Paragraphs>0</Paragraphs>
  <ScaleCrop>false</ScaleCrop>
  <Company>ZŠ Hazlov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Halogenderiváty uhlovodíků</dc:title>
  <dc:subject/>
  <dc:creator>Marcela Holešovská</dc:creator>
  <cp:keywords/>
  <dc:description/>
  <cp:lastModifiedBy>Maminka</cp:lastModifiedBy>
  <cp:revision>2</cp:revision>
  <dcterms:created xsi:type="dcterms:W3CDTF">2012-08-08T06:39:00Z</dcterms:created>
  <dcterms:modified xsi:type="dcterms:W3CDTF">2012-08-08T06:39:00Z</dcterms:modified>
</cp:coreProperties>
</file>