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004" w:rsidRDefault="00025004" w:rsidP="00232275">
      <w:pPr>
        <w:jc w:val="center"/>
        <w:rPr>
          <w:b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0;margin-top:-37.95pt;width:296.55pt;height:104.25pt;z-index:-251666944;visibility:visible;mso-wrap-distance-left:0;mso-wrap-distance-right:0;mso-position-horizontal:center;mso-position-horizontal-relative:margin" wrapcoords="-55 0 -55 21445 21600 21445 21600 0 -55 0" filled="t">
            <v:imagedata r:id="rId7" o:title=""/>
            <w10:wrap type="tight" side="largest" anchorx="margin"/>
          </v:shape>
        </w:pict>
      </w:r>
    </w:p>
    <w:p w:rsidR="00025004" w:rsidRDefault="00025004" w:rsidP="00131B55">
      <w:pPr>
        <w:jc w:val="center"/>
        <w:rPr>
          <w:b/>
          <w:szCs w:val="24"/>
        </w:rPr>
      </w:pPr>
    </w:p>
    <w:p w:rsidR="00025004" w:rsidRDefault="00025004" w:rsidP="00131B55">
      <w:pPr>
        <w:jc w:val="center"/>
        <w:rPr>
          <w:b/>
          <w:szCs w:val="24"/>
        </w:rPr>
      </w:pPr>
    </w:p>
    <w:p w:rsidR="00025004" w:rsidRDefault="00025004" w:rsidP="00131B55">
      <w:pPr>
        <w:jc w:val="center"/>
        <w:rPr>
          <w:b/>
          <w:szCs w:val="24"/>
        </w:rPr>
      </w:pPr>
    </w:p>
    <w:p w:rsidR="00025004" w:rsidRDefault="00025004" w:rsidP="00131B55">
      <w:pPr>
        <w:jc w:val="center"/>
        <w:rPr>
          <w:b/>
          <w:szCs w:val="24"/>
        </w:rPr>
      </w:pPr>
    </w:p>
    <w:p w:rsidR="00025004" w:rsidRDefault="00025004" w:rsidP="00131B55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025004" w:rsidRDefault="00025004" w:rsidP="00131B55">
      <w:pPr>
        <w:jc w:val="center"/>
        <w:rPr>
          <w:b/>
          <w:szCs w:val="24"/>
        </w:rPr>
      </w:pPr>
    </w:p>
    <w:p w:rsidR="00025004" w:rsidRDefault="00025004" w:rsidP="00131B55">
      <w:pPr>
        <w:jc w:val="center"/>
        <w:rPr>
          <w:b/>
          <w:szCs w:val="24"/>
        </w:rPr>
      </w:pPr>
    </w:p>
    <w:p w:rsidR="00025004" w:rsidRDefault="00025004" w:rsidP="00131B55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Pr="00EB6719">
        <w:rPr>
          <w:b/>
          <w:szCs w:val="24"/>
        </w:rPr>
        <w:t>04_</w:t>
      </w:r>
      <w:r>
        <w:rPr>
          <w:b/>
          <w:szCs w:val="24"/>
        </w:rPr>
        <w:t>Ochrana přírody ČR</w:t>
      </w:r>
    </w:p>
    <w:p w:rsidR="00025004" w:rsidRDefault="00025004" w:rsidP="00131B55">
      <w:pPr>
        <w:rPr>
          <w:b/>
          <w:szCs w:val="24"/>
        </w:rPr>
      </w:pPr>
    </w:p>
    <w:p w:rsidR="00025004" w:rsidRDefault="00025004" w:rsidP="00131B55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0A0"/>
      </w:tblPr>
      <w:tblGrid>
        <w:gridCol w:w="2888"/>
        <w:gridCol w:w="6747"/>
      </w:tblGrid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025004" w:rsidRPr="009115CA" w:rsidRDefault="00025004" w:rsidP="00131B55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025004" w:rsidRPr="00ED7EB0" w:rsidRDefault="00025004" w:rsidP="00131B55">
            <w:pPr>
              <w:rPr>
                <w:szCs w:val="24"/>
              </w:rPr>
            </w:pPr>
            <w:r>
              <w:rPr>
                <w:szCs w:val="24"/>
              </w:rPr>
              <w:t>žáci si procvičí a rozšíří znalosti v probrané látce. Doplňují pojmy, souvislý text. Pracují se slepou mapou. Do tabulky vpisují správná tvrzení. Volnými větami odpovídají na vybrané otázky.</w:t>
            </w: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Default="00025004" w:rsidP="00131B55">
            <w:pPr>
              <w:rPr>
                <w:szCs w:val="24"/>
              </w:rPr>
            </w:pPr>
            <w:r>
              <w:rPr>
                <w:szCs w:val="24"/>
              </w:rPr>
              <w:t>Žáci do vloženého textu vpisují pojmy související s kategorizací chráněných území v ČR.</w:t>
            </w:r>
          </w:p>
          <w:p w:rsidR="00025004" w:rsidRDefault="00025004" w:rsidP="00131B55">
            <w:pPr>
              <w:rPr>
                <w:szCs w:val="24"/>
              </w:rPr>
            </w:pPr>
            <w:r>
              <w:rPr>
                <w:szCs w:val="24"/>
              </w:rPr>
              <w:t>Do slepé mapy přesouvají tvary s popisy chráněných území.</w:t>
            </w:r>
          </w:p>
          <w:p w:rsidR="00025004" w:rsidRDefault="00025004" w:rsidP="00131B55">
            <w:pPr>
              <w:rPr>
                <w:szCs w:val="24"/>
              </w:rPr>
            </w:pPr>
            <w:r>
              <w:rPr>
                <w:szCs w:val="24"/>
              </w:rPr>
              <w:t>K vybraným velkoplošným chráněným územím v tabulce vpisují zkratkami jejich druhy – CHKO, NP.</w:t>
            </w:r>
          </w:p>
          <w:p w:rsidR="00025004" w:rsidRPr="0066618F" w:rsidRDefault="00025004" w:rsidP="00131B55">
            <w:pPr>
              <w:rPr>
                <w:szCs w:val="24"/>
              </w:rPr>
            </w:pPr>
            <w:r>
              <w:rPr>
                <w:szCs w:val="24"/>
              </w:rPr>
              <w:t>Písemně odpovídají na vybrané otázky.</w:t>
            </w: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</w:tr>
      <w:tr w:rsidR="00025004" w:rsidRPr="00141978" w:rsidTr="00951315">
        <w:trPr>
          <w:trHeight w:val="951"/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zdokonalují si práci s textovým editorem – vypisování textu do tabulek, práce s tvary a obrázky</w:t>
            </w: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>
              <w:rPr>
                <w:szCs w:val="24"/>
              </w:rPr>
              <w:t>ochrana, příroda, památka, rezervace, národní, chráněný, území, oblast</w:t>
            </w: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FC595B" w:rsidRDefault="00025004" w:rsidP="00131B55"/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025004" w:rsidRPr="00280AA4" w:rsidRDefault="00025004" w:rsidP="00131B55">
            <w:pPr>
              <w:rPr>
                <w:kern w:val="0"/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9115CA" w:rsidRDefault="00025004" w:rsidP="00131B55">
            <w:pPr>
              <w:rPr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9115CA" w:rsidRDefault="00025004" w:rsidP="00131B55">
            <w:pPr>
              <w:rPr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025004" w:rsidRPr="00832020" w:rsidRDefault="00025004" w:rsidP="00131B55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025004" w:rsidRPr="009115CA" w:rsidRDefault="00025004" w:rsidP="00131B55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25004" w:rsidRDefault="00025004" w:rsidP="00131B55">
            <w:pPr>
              <w:rPr>
                <w:szCs w:val="24"/>
              </w:rPr>
            </w:pPr>
          </w:p>
        </w:tc>
      </w:tr>
      <w:tr w:rsidR="00025004" w:rsidRPr="00141978" w:rsidTr="00951315">
        <w:trPr>
          <w:jc w:val="center"/>
        </w:trPr>
        <w:tc>
          <w:tcPr>
            <w:tcW w:w="2888" w:type="dxa"/>
          </w:tcPr>
          <w:p w:rsidR="00025004" w:rsidRPr="00141978" w:rsidRDefault="00025004" w:rsidP="00131B5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025004" w:rsidRDefault="00025004" w:rsidP="00131B55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025004" w:rsidRDefault="00025004" w:rsidP="00131B55"/>
    <w:p w:rsidR="00025004" w:rsidRDefault="00025004" w:rsidP="00131B55"/>
    <w:p w:rsidR="00025004" w:rsidRDefault="00025004" w:rsidP="00131B55"/>
    <w:p w:rsidR="00025004" w:rsidRDefault="00025004" w:rsidP="00131B55"/>
    <w:p w:rsidR="00025004" w:rsidRDefault="00025004" w:rsidP="00131B55"/>
    <w:p w:rsidR="00025004" w:rsidRDefault="00025004" w:rsidP="00131B55"/>
    <w:p w:rsidR="00025004" w:rsidRDefault="00025004" w:rsidP="00131B55"/>
    <w:p w:rsidR="00025004" w:rsidRPr="00AE311E" w:rsidRDefault="00025004" w:rsidP="00312202">
      <w:pPr>
        <w:jc w:val="right"/>
        <w:rPr>
          <w:rFonts w:ascii="Arial" w:hAnsi="Arial" w:cs="Arial"/>
          <w:b/>
          <w:i/>
          <w:color w:val="FF0000"/>
          <w:szCs w:val="24"/>
        </w:rPr>
      </w:pPr>
      <w:r w:rsidRPr="00AE311E">
        <w:rPr>
          <w:rFonts w:ascii="Arial" w:hAnsi="Arial" w:cs="Arial"/>
          <w:b/>
          <w:i/>
          <w:color w:val="FF0000"/>
          <w:szCs w:val="24"/>
        </w:rPr>
        <w:t>………………………..jméno</w:t>
      </w:r>
    </w:p>
    <w:p w:rsidR="00025004" w:rsidRPr="00312202" w:rsidRDefault="00025004" w:rsidP="00312202">
      <w:pPr>
        <w:jc w:val="right"/>
        <w:rPr>
          <w:rFonts w:ascii="Arial" w:hAnsi="Arial" w:cs="Arial"/>
          <w:b/>
          <w:i/>
          <w:szCs w:val="24"/>
        </w:rPr>
      </w:pPr>
    </w:p>
    <w:p w:rsidR="00025004" w:rsidRPr="00AE311E" w:rsidRDefault="00025004" w:rsidP="00652404">
      <w:pPr>
        <w:rPr>
          <w:rFonts w:ascii="Arial" w:hAnsi="Arial" w:cs="Arial"/>
          <w:b/>
          <w:color w:val="365F91"/>
          <w:szCs w:val="24"/>
        </w:rPr>
      </w:pPr>
      <w:r w:rsidRPr="00AE311E">
        <w:rPr>
          <w:rFonts w:ascii="Arial" w:hAnsi="Arial" w:cs="Arial"/>
          <w:b/>
          <w:color w:val="365F91"/>
          <w:szCs w:val="24"/>
        </w:rPr>
        <w:t>Doplň místo teček správná tvrzení:</w:t>
      </w:r>
    </w:p>
    <w:p w:rsidR="00025004" w:rsidRDefault="00025004" w:rsidP="00652404"/>
    <w:p w:rsidR="00025004" w:rsidRPr="00652404" w:rsidRDefault="00025004" w:rsidP="00652404">
      <w:pPr>
        <w:spacing w:line="360" w:lineRule="auto"/>
        <w:rPr>
          <w:rFonts w:ascii="Arial" w:hAnsi="Arial" w:cs="Arial"/>
          <w:sz w:val="22"/>
          <w:szCs w:val="22"/>
        </w:rPr>
      </w:pPr>
      <w:r w:rsidRPr="00652404">
        <w:rPr>
          <w:rFonts w:ascii="Arial" w:hAnsi="Arial" w:cs="Arial"/>
          <w:sz w:val="22"/>
          <w:szCs w:val="22"/>
        </w:rPr>
        <w:t xml:space="preserve">Chráněná území ČR jsou kategorizována do několika druhů. Základní členění je na chráněná území velkoplošná a maloplošná. Mezi velkoplošná území patří </w:t>
      </w:r>
      <w:r w:rsidRPr="00652404">
        <w:rPr>
          <w:rFonts w:ascii="Arial" w:hAnsi="Arial" w:cs="Arial"/>
          <w:color w:val="FF0000"/>
          <w:sz w:val="22"/>
          <w:szCs w:val="22"/>
        </w:rPr>
        <w:t>………………………………</w:t>
      </w:r>
      <w:r w:rsidRPr="00652404">
        <w:rPr>
          <w:rFonts w:ascii="Arial" w:hAnsi="Arial" w:cs="Arial"/>
          <w:sz w:val="22"/>
          <w:szCs w:val="22"/>
        </w:rPr>
        <w:t xml:space="preserve"> a </w:t>
      </w:r>
      <w:r w:rsidRPr="00652404">
        <w:rPr>
          <w:rFonts w:ascii="Arial" w:hAnsi="Arial" w:cs="Arial"/>
          <w:color w:val="FF0000"/>
          <w:sz w:val="22"/>
          <w:szCs w:val="22"/>
        </w:rPr>
        <w:t>……………………</w:t>
      </w:r>
      <w:r w:rsidRPr="00652404">
        <w:rPr>
          <w:rFonts w:ascii="Arial" w:hAnsi="Arial" w:cs="Arial"/>
          <w:sz w:val="22"/>
          <w:szCs w:val="22"/>
        </w:rPr>
        <w:t xml:space="preserve"> Maloplošná území se dělí na Národní přírodní </w:t>
      </w:r>
      <w:r w:rsidRPr="00652404">
        <w:rPr>
          <w:rFonts w:ascii="Arial" w:hAnsi="Arial" w:cs="Arial"/>
          <w:color w:val="FF0000"/>
          <w:sz w:val="22"/>
          <w:szCs w:val="22"/>
        </w:rPr>
        <w:t>………………………</w:t>
      </w:r>
      <w:r w:rsidRPr="00652404">
        <w:rPr>
          <w:rFonts w:ascii="Arial" w:hAnsi="Arial" w:cs="Arial"/>
          <w:sz w:val="22"/>
          <w:szCs w:val="22"/>
        </w:rPr>
        <w:t xml:space="preserve"> a </w:t>
      </w:r>
      <w:r w:rsidRPr="00652404">
        <w:rPr>
          <w:rFonts w:ascii="Arial" w:hAnsi="Arial" w:cs="Arial"/>
          <w:color w:val="FF0000"/>
          <w:sz w:val="22"/>
          <w:szCs w:val="22"/>
        </w:rPr>
        <w:t xml:space="preserve">…………………………. </w:t>
      </w:r>
      <w:r w:rsidRPr="00652404">
        <w:rPr>
          <w:rFonts w:ascii="Arial" w:hAnsi="Arial" w:cs="Arial"/>
          <w:sz w:val="22"/>
          <w:szCs w:val="22"/>
        </w:rPr>
        <w:t xml:space="preserve">Dále pak na Národní </w:t>
      </w:r>
      <w:r w:rsidRPr="00652404">
        <w:rPr>
          <w:rFonts w:ascii="Arial" w:hAnsi="Arial" w:cs="Arial"/>
          <w:color w:val="FF0000"/>
          <w:sz w:val="22"/>
          <w:szCs w:val="22"/>
        </w:rPr>
        <w:t xml:space="preserve">…………………….. </w:t>
      </w:r>
      <w:r w:rsidRPr="00652404">
        <w:rPr>
          <w:rFonts w:ascii="Arial" w:hAnsi="Arial" w:cs="Arial"/>
          <w:sz w:val="22"/>
          <w:szCs w:val="22"/>
        </w:rPr>
        <w:t xml:space="preserve">památky a </w:t>
      </w:r>
      <w:r w:rsidRPr="00652404">
        <w:rPr>
          <w:rFonts w:ascii="Arial" w:hAnsi="Arial" w:cs="Arial"/>
          <w:color w:val="FF0000"/>
          <w:sz w:val="22"/>
          <w:szCs w:val="22"/>
        </w:rPr>
        <w:t>……………………</w:t>
      </w:r>
      <w:r w:rsidRPr="00652404">
        <w:rPr>
          <w:rFonts w:ascii="Arial" w:hAnsi="Arial" w:cs="Arial"/>
          <w:sz w:val="22"/>
          <w:szCs w:val="22"/>
        </w:rPr>
        <w:t xml:space="preserve"> památky. Od nedávna v ČR existují také </w:t>
      </w:r>
      <w:r w:rsidRPr="00652404">
        <w:rPr>
          <w:rFonts w:ascii="Arial" w:hAnsi="Arial" w:cs="Arial"/>
          <w:color w:val="FF0000"/>
          <w:sz w:val="22"/>
          <w:szCs w:val="22"/>
        </w:rPr>
        <w:t>………………………………</w:t>
      </w:r>
      <w:r w:rsidRPr="00652404">
        <w:rPr>
          <w:rFonts w:ascii="Arial" w:hAnsi="Arial" w:cs="Arial"/>
          <w:sz w:val="22"/>
          <w:szCs w:val="22"/>
        </w:rPr>
        <w:t xml:space="preserve"> rezervace pod vedením mezinárodní organizace UNESCO.</w:t>
      </w:r>
    </w:p>
    <w:p w:rsidR="00025004" w:rsidRDefault="00025004" w:rsidP="00652404">
      <w:pPr>
        <w:spacing w:line="480" w:lineRule="auto"/>
        <w:rPr>
          <w:rFonts w:ascii="Arial" w:hAnsi="Arial" w:cs="Arial"/>
        </w:rPr>
      </w:pPr>
    </w:p>
    <w:p w:rsidR="00025004" w:rsidRDefault="00025004" w:rsidP="00652404">
      <w:pPr>
        <w:spacing w:line="480" w:lineRule="auto"/>
        <w:rPr>
          <w:rFonts w:ascii="Arial" w:hAnsi="Arial" w:cs="Arial"/>
          <w:b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0;margin-top:.65pt;width:469.5pt;height:0;z-index:251663872;mso-position-horizontal:center;mso-position-horizontal-relative:margin" o:connectortype="straight">
            <w10:wrap anchorx="margin"/>
          </v:shape>
        </w:pict>
      </w:r>
    </w:p>
    <w:p w:rsidR="00025004" w:rsidRPr="00AE311E" w:rsidRDefault="00025004" w:rsidP="00652404">
      <w:pPr>
        <w:spacing w:line="480" w:lineRule="auto"/>
        <w:rPr>
          <w:rFonts w:ascii="Arial" w:hAnsi="Arial" w:cs="Arial"/>
          <w:b/>
          <w:color w:val="365F91"/>
          <w:szCs w:val="24"/>
        </w:rPr>
      </w:pPr>
      <w:r w:rsidRPr="00AE311E">
        <w:rPr>
          <w:rFonts w:ascii="Arial" w:hAnsi="Arial" w:cs="Arial"/>
          <w:b/>
          <w:color w:val="365F91"/>
          <w:szCs w:val="24"/>
        </w:rPr>
        <w:t>Vybraná chráněná území (bubliny) správně umísti do slepé mapy ČR:</w:t>
      </w:r>
    </w:p>
    <w:p w:rsidR="00025004" w:rsidRDefault="00025004" w:rsidP="00652404">
      <w:pPr>
        <w:spacing w:line="480" w:lineRule="auto"/>
        <w:rPr>
          <w:rFonts w:ascii="Arial" w:hAnsi="Arial" w:cs="Arial"/>
          <w:b/>
          <w:szCs w:val="24"/>
        </w:rPr>
      </w:pPr>
    </w:p>
    <w:p w:rsidR="00025004" w:rsidRDefault="00025004" w:rsidP="00652404">
      <w:pPr>
        <w:spacing w:line="480" w:lineRule="auto"/>
        <w:rPr>
          <w:rFonts w:ascii="Arial" w:hAnsi="Arial" w:cs="Arial"/>
          <w:b/>
          <w:szCs w:val="24"/>
        </w:rPr>
      </w:pPr>
      <w:r>
        <w:rPr>
          <w:noProof/>
        </w:rPr>
        <w:pict>
          <v:oval id="_x0000_s1028" style="position:absolute;margin-left:95.05pt;margin-top:10.35pt;width:84pt;height:24pt;z-index:251653632" fillcolor="#92d050">
            <v:textbox style="mso-next-textbox:#_x0000_s1028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Moravský kras</w:t>
                  </w:r>
                </w:p>
              </w:txbxContent>
            </v:textbox>
          </v:oval>
        </w:pict>
      </w:r>
      <w:r>
        <w:rPr>
          <w:noProof/>
        </w:rPr>
        <w:pict>
          <v:oval id="_x0000_s1029" style="position:absolute;margin-left:218.75pt;margin-top:15.95pt;width:79.5pt;height:24pt;z-index:251658752" fillcolor="#92d050">
            <v:textbox style="mso-next-textbox:#_x0000_s1029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Beskydy</w:t>
                  </w:r>
                </w:p>
              </w:txbxContent>
            </v:textbox>
          </v:oval>
        </w:pict>
      </w:r>
    </w:p>
    <w:p w:rsidR="00025004" w:rsidRDefault="00025004" w:rsidP="00652404">
      <w:pPr>
        <w:spacing w:line="480" w:lineRule="auto"/>
        <w:rPr>
          <w:rFonts w:ascii="Arial" w:hAnsi="Arial" w:cs="Arial"/>
          <w:b/>
          <w:szCs w:val="24"/>
        </w:rPr>
      </w:pPr>
      <w:r>
        <w:rPr>
          <w:noProof/>
        </w:rPr>
        <w:pict>
          <v:oval id="_x0000_s1030" style="position:absolute;margin-left:6.2pt;margin-top:20pt;width:75.1pt;height:21pt;z-index:251662848" fillcolor="#92d050">
            <v:textbox style="mso-next-textbox:#_x0000_s1030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Bílé Karpaty</w:t>
                  </w:r>
                </w:p>
              </w:txbxContent>
            </v:textbox>
          </v:oval>
        </w:pict>
      </w:r>
      <w:r>
        <w:rPr>
          <w:noProof/>
        </w:rPr>
        <w:pict>
          <v:shape id="_x0000_s1031" type="#_x0000_t75" style="position:absolute;margin-left:-17.7pt;margin-top:7.55pt;width:500.5pt;height:315.75pt;z-index:-251665920;visibility:visible">
            <v:imagedata r:id="rId8" o:title=""/>
          </v:shape>
        </w:pict>
      </w:r>
      <w:r>
        <w:rPr>
          <w:noProof/>
        </w:rPr>
        <w:pict>
          <v:oval id="_x0000_s1032" style="position:absolute;margin-left:288.45pt;margin-top:41pt;width:64.5pt;height:20.25pt;z-index:251654656" fillcolor="#92d050">
            <v:textbox style="mso-next-textbox:#_x0000_s1032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Podyjí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3" style="position:absolute;margin-left:400.9pt;margin-top:295.1pt;width:77.35pt;height:21pt;z-index:251659776" fillcolor="#92d050">
            <v:textbox style="mso-next-textbox:#_x0000_s1033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Jizerské hory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4" style="position:absolute;margin-left:362.75pt;margin-top:335.75pt;width:79.5pt;height:24pt;z-index:251652608" fillcolor="#92d050">
            <v:textbox style="mso-next-textbox:#_x0000_s1034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Jeseníky</w:t>
                  </w:r>
                </w:p>
              </w:txbxContent>
            </v:textbox>
          </v:oval>
        </w:pict>
      </w: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Pr="00BD0117" w:rsidRDefault="00025004" w:rsidP="00652404">
      <w:pPr>
        <w:rPr>
          <w:rFonts w:ascii="Arial" w:hAnsi="Arial" w:cs="Arial"/>
          <w:szCs w:val="24"/>
        </w:rPr>
      </w:pPr>
      <w:r>
        <w:rPr>
          <w:noProof/>
        </w:rPr>
        <w:pict>
          <v:oval id="_x0000_s1035" style="position:absolute;margin-left:362.75pt;margin-top:12.05pt;width:79.5pt;height:24pt;z-index:251655680" fillcolor="#92d050">
            <v:textbox style="mso-next-textbox:#_x0000_s1035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Šumava</w:t>
                  </w:r>
                </w:p>
              </w:txbxContent>
            </v:textbox>
          </v:oval>
        </w:pict>
      </w: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Pr="00BD0117" w:rsidRDefault="00025004" w:rsidP="00652404">
      <w:pPr>
        <w:rPr>
          <w:rFonts w:ascii="Arial" w:hAnsi="Arial" w:cs="Arial"/>
          <w:szCs w:val="24"/>
        </w:rPr>
      </w:pPr>
      <w:r>
        <w:rPr>
          <w:noProof/>
        </w:rPr>
        <w:pict>
          <v:oval id="_x0000_s1036" style="position:absolute;margin-left:437.45pt;margin-top:6.05pt;width:64.5pt;height:21pt;z-index:251651584" fillcolor="#92d050">
            <v:textbox style="mso-next-textbox:#_x0000_s1036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 w:rsidRPr="00C16B46">
                    <w:rPr>
                      <w:sz w:val="16"/>
                      <w:szCs w:val="16"/>
                    </w:rPr>
                    <w:t>Krkonoše</w:t>
                  </w:r>
                </w:p>
              </w:txbxContent>
            </v:textbox>
          </v:oval>
        </w:pict>
      </w: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Pr="00BD0117" w:rsidRDefault="00025004" w:rsidP="00652404">
      <w:pPr>
        <w:rPr>
          <w:rFonts w:ascii="Arial" w:hAnsi="Arial" w:cs="Arial"/>
          <w:szCs w:val="24"/>
        </w:rPr>
      </w:pPr>
    </w:p>
    <w:p w:rsidR="00025004" w:rsidRDefault="00025004" w:rsidP="00652404">
      <w:pPr>
        <w:rPr>
          <w:rFonts w:ascii="Arial" w:hAnsi="Arial" w:cs="Arial"/>
          <w:szCs w:val="24"/>
        </w:rPr>
      </w:pPr>
    </w:p>
    <w:p w:rsidR="00025004" w:rsidRDefault="00025004" w:rsidP="00652404">
      <w:pPr>
        <w:rPr>
          <w:rFonts w:ascii="Arial" w:hAnsi="Arial" w:cs="Arial"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</w:p>
    <w:p w:rsidR="00025004" w:rsidRDefault="00025004" w:rsidP="00652404">
      <w:pPr>
        <w:tabs>
          <w:tab w:val="left" w:pos="2025"/>
        </w:tabs>
        <w:rPr>
          <w:rFonts w:ascii="Arial" w:hAnsi="Arial" w:cs="Arial"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  <w:r>
        <w:rPr>
          <w:noProof/>
        </w:rPr>
        <w:pict>
          <v:oval id="_x0000_s1037" style="position:absolute;margin-left:-26.85pt;margin-top:2.15pt;width:76.5pt;height:20.25pt;z-index:251656704" fillcolor="#92d050">
            <v:textbox style="mso-next-textbox:#_x0000_s1037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Český ráj</w:t>
                  </w:r>
                </w:p>
              </w:txbxContent>
            </v:textbox>
          </v:oval>
        </w:pict>
      </w: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  <w:r>
        <w:rPr>
          <w:noProof/>
        </w:rPr>
        <w:pict>
          <v:oval id="_x0000_s1038" style="position:absolute;margin-left:49.65pt;margin-top:3.2pt;width:56.25pt;height:21pt;z-index:251661824" fillcolor="#92d050">
            <v:textbox style="mso-next-textbox:#_x0000_s1038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Pálava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9" style="position:absolute;margin-left:148.9pt;margin-top:11.15pt;width:93pt;height:27.75pt;z-index:251657728" fillcolor="#92d050">
            <v:textbox style="mso-next-textbox:#_x0000_s1039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České Švýcarsko</w:t>
                  </w:r>
                </w:p>
              </w:txbxContent>
            </v:textbox>
          </v:oval>
        </w:pict>
      </w: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  <w:r>
        <w:rPr>
          <w:noProof/>
        </w:rPr>
        <w:pict>
          <v:oval id="_x0000_s1040" style="position:absolute;margin-left:279.85pt;margin-top:7.55pt;width:64.5pt;height:21pt;z-index:251660800" fillcolor="#92d050">
            <v:textbox style="mso-next-textbox:#_x0000_s1040">
              <w:txbxContent>
                <w:p w:rsidR="00025004" w:rsidRPr="00C16B46" w:rsidRDefault="00025004" w:rsidP="0065240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Třeboňsko</w:t>
                  </w:r>
                </w:p>
              </w:txbxContent>
            </v:textbox>
          </v:oval>
        </w:pict>
      </w: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p w:rsidR="00025004" w:rsidRPr="00AE311E" w:rsidRDefault="00025004" w:rsidP="00312202">
      <w:pPr>
        <w:tabs>
          <w:tab w:val="left" w:pos="2025"/>
        </w:tabs>
        <w:spacing w:line="276" w:lineRule="auto"/>
        <w:rPr>
          <w:rFonts w:ascii="Arial" w:hAnsi="Arial" w:cs="Arial"/>
          <w:b/>
          <w:color w:val="365F91"/>
          <w:szCs w:val="24"/>
        </w:rPr>
      </w:pPr>
      <w:r w:rsidRPr="00AE311E">
        <w:rPr>
          <w:rFonts w:ascii="Arial" w:hAnsi="Arial" w:cs="Arial"/>
          <w:b/>
          <w:color w:val="365F91"/>
          <w:szCs w:val="24"/>
        </w:rPr>
        <w:t xml:space="preserve">Do tabulky doplň ke každé chráněné oblasti správný druh velkoplošného chráněného území – zkratkou: </w:t>
      </w:r>
    </w:p>
    <w:p w:rsidR="00025004" w:rsidRPr="005E3BD9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tbl>
      <w:tblPr>
        <w:tblW w:w="0" w:type="auto"/>
        <w:jc w:val="center"/>
        <w:tblInd w:w="2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7"/>
        <w:gridCol w:w="3402"/>
      </w:tblGrid>
      <w:tr w:rsidR="00025004" w:rsidRPr="00652404" w:rsidTr="00800105">
        <w:trPr>
          <w:jc w:val="center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025004" w:rsidRPr="00652404" w:rsidRDefault="00025004" w:rsidP="00800105">
            <w:pPr>
              <w:tabs>
                <w:tab w:val="left" w:pos="2025"/>
              </w:tabs>
              <w:rPr>
                <w:rFonts w:ascii="Arial" w:hAnsi="Arial" w:cs="Arial"/>
                <w:b/>
                <w:szCs w:val="22"/>
              </w:rPr>
            </w:pPr>
            <w:r w:rsidRPr="00652404">
              <w:rPr>
                <w:rFonts w:ascii="Arial" w:hAnsi="Arial" w:cs="Arial"/>
                <w:b/>
                <w:sz w:val="22"/>
                <w:szCs w:val="22"/>
              </w:rPr>
              <w:t>chráněné území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025004" w:rsidRPr="00652404" w:rsidRDefault="00025004" w:rsidP="00800105">
            <w:pPr>
              <w:tabs>
                <w:tab w:val="left" w:pos="2025"/>
              </w:tabs>
              <w:rPr>
                <w:rFonts w:ascii="Arial" w:hAnsi="Arial" w:cs="Arial"/>
                <w:b/>
                <w:szCs w:val="22"/>
              </w:rPr>
            </w:pPr>
            <w:r w:rsidRPr="00652404">
              <w:rPr>
                <w:rFonts w:ascii="Arial" w:hAnsi="Arial" w:cs="Arial"/>
                <w:b/>
                <w:sz w:val="22"/>
                <w:szCs w:val="22"/>
              </w:rPr>
              <w:t>druh velkoplošného chráněného území (zkratka)</w:t>
            </w: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Šumava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Český ráj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Krkonoše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  <w:bookmarkStart w:id="0" w:name="_GoBack"/>
            <w:bookmarkEnd w:id="0"/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Jeseníky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Pálava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Třeboňsko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Podyjí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Žďárské vrchy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České Švýcarsko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  <w:tr w:rsidR="00025004" w:rsidRPr="00652404" w:rsidTr="00800105">
        <w:trPr>
          <w:jc w:val="center"/>
        </w:trPr>
        <w:tc>
          <w:tcPr>
            <w:tcW w:w="29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rPr>
                <w:rFonts w:ascii="Arial" w:hAnsi="Arial" w:cs="Arial"/>
                <w:szCs w:val="22"/>
              </w:rPr>
            </w:pPr>
            <w:r w:rsidRPr="00652404">
              <w:rPr>
                <w:rFonts w:ascii="Arial" w:hAnsi="Arial" w:cs="Arial"/>
                <w:sz w:val="22"/>
                <w:szCs w:val="22"/>
              </w:rPr>
              <w:t>Orlické hory</w:t>
            </w:r>
          </w:p>
        </w:tc>
        <w:tc>
          <w:tcPr>
            <w:tcW w:w="34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5004" w:rsidRPr="00652404" w:rsidRDefault="00025004" w:rsidP="00800105">
            <w:pPr>
              <w:tabs>
                <w:tab w:val="left" w:pos="2025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color w:val="FF0000"/>
                <w:szCs w:val="22"/>
              </w:rPr>
            </w:pPr>
          </w:p>
        </w:tc>
      </w:tr>
    </w:tbl>
    <w:p w:rsidR="00025004" w:rsidRDefault="00025004" w:rsidP="00652404">
      <w:pPr>
        <w:tabs>
          <w:tab w:val="left" w:pos="2025"/>
        </w:tabs>
        <w:rPr>
          <w:rFonts w:ascii="Arial" w:hAnsi="Arial" w:cs="Arial"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szCs w:val="24"/>
        </w:rPr>
      </w:pPr>
      <w:r>
        <w:rPr>
          <w:noProof/>
        </w:rPr>
        <w:pict>
          <v:shape id="_x0000_s1041" type="#_x0000_t32" style="position:absolute;margin-left:0;margin-top:.55pt;width:469.5pt;height:0;z-index:251664896;mso-position-horizontal:center;mso-position-horizontal-relative:margin" o:connectortype="straight">
            <w10:wrap anchorx="margin"/>
          </v:shape>
        </w:pict>
      </w:r>
    </w:p>
    <w:p w:rsidR="00025004" w:rsidRPr="00AE311E" w:rsidRDefault="00025004" w:rsidP="00652404">
      <w:pPr>
        <w:tabs>
          <w:tab w:val="left" w:pos="2025"/>
        </w:tabs>
        <w:rPr>
          <w:rFonts w:ascii="Arial" w:hAnsi="Arial" w:cs="Arial"/>
          <w:b/>
          <w:color w:val="365F91"/>
          <w:szCs w:val="24"/>
        </w:rPr>
      </w:pPr>
      <w:r w:rsidRPr="00AE311E">
        <w:rPr>
          <w:rFonts w:ascii="Arial" w:hAnsi="Arial" w:cs="Arial"/>
          <w:b/>
          <w:color w:val="365F91"/>
          <w:szCs w:val="24"/>
        </w:rPr>
        <w:t>Odpověz na vybrané otázky</w:t>
      </w:r>
    </w:p>
    <w:p w:rsidR="00025004" w:rsidRPr="00312202" w:rsidRDefault="00025004" w:rsidP="00652404">
      <w:pPr>
        <w:tabs>
          <w:tab w:val="left" w:pos="2025"/>
        </w:tabs>
        <w:rPr>
          <w:rFonts w:ascii="Arial" w:hAnsi="Arial" w:cs="Arial"/>
          <w:b/>
          <w:szCs w:val="24"/>
        </w:rPr>
      </w:pPr>
    </w:p>
    <w:p w:rsidR="00025004" w:rsidRDefault="00025004" w:rsidP="00652404">
      <w:pPr>
        <w:tabs>
          <w:tab w:val="left" w:pos="2025"/>
        </w:tabs>
        <w:rPr>
          <w:rFonts w:ascii="Arial" w:hAnsi="Arial" w:cs="Arial"/>
          <w:szCs w:val="24"/>
        </w:rPr>
      </w:pPr>
    </w:p>
    <w:p w:rsidR="00025004" w:rsidRPr="00652404" w:rsidRDefault="00025004" w:rsidP="0065240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sz w:val="22"/>
          <w:szCs w:val="22"/>
        </w:rPr>
      </w:pPr>
      <w:r w:rsidRPr="00652404">
        <w:rPr>
          <w:rFonts w:ascii="Arial" w:hAnsi="Arial" w:cs="Arial"/>
          <w:sz w:val="22"/>
          <w:szCs w:val="22"/>
        </w:rPr>
        <w:t>Co je to kulturní krajina?</w:t>
      </w:r>
    </w:p>
    <w:p w:rsidR="00025004" w:rsidRPr="00652404" w:rsidRDefault="00025004" w:rsidP="00652404">
      <w:pPr>
        <w:spacing w:line="480" w:lineRule="auto"/>
        <w:ind w:left="720"/>
        <w:rPr>
          <w:rFonts w:ascii="Arial" w:hAnsi="Arial" w:cs="Arial"/>
          <w:color w:val="FF0000"/>
          <w:sz w:val="22"/>
          <w:szCs w:val="22"/>
        </w:rPr>
      </w:pPr>
      <w:r w:rsidRPr="00652404">
        <w:rPr>
          <w:rFonts w:ascii="Arial" w:hAnsi="Arial" w:cs="Arial"/>
          <w:b/>
          <w:sz w:val="22"/>
          <w:szCs w:val="22"/>
        </w:rPr>
        <w:t>Odpověď:</w:t>
      </w:r>
    </w:p>
    <w:p w:rsidR="00025004" w:rsidRPr="00652404" w:rsidRDefault="00025004" w:rsidP="0065240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sz w:val="22"/>
          <w:szCs w:val="22"/>
        </w:rPr>
      </w:pPr>
      <w:r w:rsidRPr="00652404">
        <w:rPr>
          <w:rFonts w:ascii="Arial" w:hAnsi="Arial" w:cs="Arial"/>
          <w:sz w:val="22"/>
          <w:szCs w:val="22"/>
        </w:rPr>
        <w:t>V jakém roce vznikla na území ČR první přírodní chráněná oblast?</w:t>
      </w:r>
    </w:p>
    <w:p w:rsidR="00025004" w:rsidRPr="00652404" w:rsidRDefault="00025004" w:rsidP="00652404">
      <w:pPr>
        <w:spacing w:line="480" w:lineRule="auto"/>
        <w:ind w:left="720"/>
        <w:rPr>
          <w:rFonts w:ascii="Arial" w:hAnsi="Arial" w:cs="Arial"/>
          <w:color w:val="FF0000"/>
          <w:sz w:val="22"/>
          <w:szCs w:val="22"/>
        </w:rPr>
      </w:pPr>
      <w:r w:rsidRPr="00652404">
        <w:rPr>
          <w:rFonts w:ascii="Arial" w:hAnsi="Arial" w:cs="Arial"/>
          <w:b/>
          <w:sz w:val="22"/>
          <w:szCs w:val="22"/>
        </w:rPr>
        <w:t>Odpověď:</w:t>
      </w:r>
    </w:p>
    <w:p w:rsidR="00025004" w:rsidRPr="00652404" w:rsidRDefault="00025004" w:rsidP="0065240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sz w:val="22"/>
          <w:szCs w:val="22"/>
        </w:rPr>
      </w:pPr>
      <w:r w:rsidRPr="00652404">
        <w:rPr>
          <w:rFonts w:ascii="Arial" w:hAnsi="Arial" w:cs="Arial"/>
          <w:sz w:val="22"/>
          <w:szCs w:val="22"/>
        </w:rPr>
        <w:t>Kolik % ČR zaujímají chráněná území?</w:t>
      </w:r>
    </w:p>
    <w:p w:rsidR="00025004" w:rsidRPr="00652404" w:rsidRDefault="00025004" w:rsidP="00652404">
      <w:pPr>
        <w:spacing w:line="480" w:lineRule="auto"/>
        <w:ind w:left="720"/>
        <w:rPr>
          <w:rFonts w:ascii="Arial" w:hAnsi="Arial" w:cs="Arial"/>
          <w:color w:val="FF0000"/>
          <w:sz w:val="22"/>
          <w:szCs w:val="22"/>
        </w:rPr>
      </w:pPr>
      <w:r w:rsidRPr="00652404">
        <w:rPr>
          <w:rFonts w:ascii="Arial" w:hAnsi="Arial" w:cs="Arial"/>
          <w:b/>
          <w:sz w:val="22"/>
          <w:szCs w:val="22"/>
        </w:rPr>
        <w:t>Odpověď:</w:t>
      </w:r>
    </w:p>
    <w:p w:rsidR="00025004" w:rsidRPr="00652404" w:rsidRDefault="00025004" w:rsidP="0065240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sz w:val="22"/>
          <w:szCs w:val="22"/>
        </w:rPr>
      </w:pPr>
      <w:r w:rsidRPr="00652404">
        <w:rPr>
          <w:rFonts w:ascii="Arial" w:hAnsi="Arial" w:cs="Arial"/>
          <w:sz w:val="22"/>
          <w:szCs w:val="22"/>
        </w:rPr>
        <w:t>Jak se jmenují chráněná území s nejvyšší ochranou přírody?</w:t>
      </w:r>
    </w:p>
    <w:p w:rsidR="00025004" w:rsidRPr="00652404" w:rsidRDefault="00025004" w:rsidP="00652404">
      <w:pPr>
        <w:spacing w:line="480" w:lineRule="auto"/>
        <w:ind w:left="720"/>
        <w:rPr>
          <w:rFonts w:ascii="Arial" w:hAnsi="Arial" w:cs="Arial"/>
          <w:color w:val="FF0000"/>
          <w:sz w:val="22"/>
          <w:szCs w:val="22"/>
        </w:rPr>
      </w:pPr>
      <w:r w:rsidRPr="00652404">
        <w:rPr>
          <w:rFonts w:ascii="Arial" w:hAnsi="Arial" w:cs="Arial"/>
          <w:b/>
          <w:sz w:val="22"/>
          <w:szCs w:val="22"/>
        </w:rPr>
        <w:t>Odpověď:</w:t>
      </w:r>
    </w:p>
    <w:p w:rsidR="00025004" w:rsidRPr="00652404" w:rsidRDefault="00025004" w:rsidP="0065240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  <w:sz w:val="22"/>
          <w:szCs w:val="22"/>
        </w:rPr>
      </w:pPr>
      <w:r w:rsidRPr="00652404">
        <w:rPr>
          <w:rFonts w:ascii="Arial" w:hAnsi="Arial" w:cs="Arial"/>
          <w:sz w:val="22"/>
          <w:szCs w:val="22"/>
        </w:rPr>
        <w:t>Co je to biosférická rezervace?</w:t>
      </w:r>
    </w:p>
    <w:p w:rsidR="00025004" w:rsidRPr="00652404" w:rsidRDefault="00025004" w:rsidP="00652404">
      <w:pPr>
        <w:spacing w:line="480" w:lineRule="auto"/>
        <w:ind w:left="720"/>
        <w:rPr>
          <w:rFonts w:ascii="Arial" w:hAnsi="Arial" w:cs="Arial"/>
          <w:color w:val="FF0000"/>
          <w:sz w:val="22"/>
          <w:szCs w:val="22"/>
        </w:rPr>
      </w:pPr>
      <w:r w:rsidRPr="00652404">
        <w:rPr>
          <w:rFonts w:ascii="Arial" w:hAnsi="Arial" w:cs="Arial"/>
          <w:b/>
          <w:sz w:val="22"/>
          <w:szCs w:val="22"/>
        </w:rPr>
        <w:t>Odpověď:</w:t>
      </w:r>
    </w:p>
    <w:p w:rsidR="00025004" w:rsidRDefault="00025004" w:rsidP="0031220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b/>
          <w:szCs w:val="24"/>
        </w:rPr>
      </w:pPr>
      <w:r>
        <w:rPr>
          <w:noProof/>
        </w:rPr>
        <w:pict>
          <v:shape id="_x0000_s1042" type="#_x0000_t32" style="position:absolute;margin-left:0;margin-top:3.6pt;width:469.5pt;height:0;z-index:251665920;mso-position-horizontal:center;mso-position-horizontal-relative:margin" o:connectortype="straight">
            <w10:wrap anchorx="margin"/>
          </v:shape>
        </w:pict>
      </w:r>
    </w:p>
    <w:p w:rsidR="00025004" w:rsidRPr="00312202" w:rsidRDefault="00025004" w:rsidP="0031220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b/>
          <w:szCs w:val="24"/>
        </w:rPr>
      </w:pPr>
      <w:r w:rsidRPr="00312202">
        <w:rPr>
          <w:rFonts w:ascii="Arial" w:hAnsi="Arial" w:cs="Arial"/>
          <w:b/>
          <w:szCs w:val="24"/>
        </w:rPr>
        <w:t>Použité zdroje:</w:t>
      </w:r>
    </w:p>
    <w:p w:rsidR="00025004" w:rsidRPr="00312202" w:rsidRDefault="00025004" w:rsidP="0031220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b/>
          <w:sz w:val="20"/>
        </w:rPr>
      </w:pPr>
    </w:p>
    <w:p w:rsidR="00025004" w:rsidRPr="00D278C9" w:rsidRDefault="00025004" w:rsidP="0031220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>Obrázek</w:t>
      </w:r>
      <w:r>
        <w:rPr>
          <w:rFonts w:ascii="Arial" w:hAnsi="Arial" w:cs="Arial"/>
          <w:sz w:val="20"/>
        </w:rPr>
        <w:t>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2011–05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03</w:t>
      </w:r>
      <w:r w:rsidRPr="00D278C9">
        <w:rPr>
          <w:rFonts w:ascii="Arial" w:hAnsi="Arial" w:cs="Arial"/>
          <w:sz w:val="20"/>
        </w:rPr>
        <w:t>]. Dostupné pod licencí Creative</w:t>
      </w:r>
      <w:r>
        <w:rPr>
          <w:rFonts w:ascii="Arial" w:hAnsi="Arial" w:cs="Arial"/>
          <w:sz w:val="20"/>
        </w:rPr>
        <w:t xml:space="preserve"> </w:t>
      </w:r>
      <w:r w:rsidRPr="00D278C9">
        <w:rPr>
          <w:rFonts w:ascii="Arial" w:hAnsi="Arial" w:cs="Arial"/>
          <w:sz w:val="20"/>
        </w:rPr>
        <w:t>Commons na WWW:</w:t>
      </w:r>
    </w:p>
    <w:p w:rsidR="00025004" w:rsidRDefault="00025004" w:rsidP="00312202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9" w:history="1">
        <w:r w:rsidRPr="00586FD0">
          <w:rPr>
            <w:rStyle w:val="Hyperlink"/>
            <w:rFonts w:ascii="Arial" w:hAnsi="Arial" w:cs="Arial"/>
            <w:sz w:val="20"/>
          </w:rPr>
          <w:t>http://zemepis.com/images/slmapy/reky4.jpg</w:t>
        </w:r>
      </w:hyperlink>
      <w:r w:rsidRPr="004F7259">
        <w:rPr>
          <w:sz w:val="20"/>
        </w:rPr>
        <w:t>&gt;</w:t>
      </w:r>
    </w:p>
    <w:p w:rsidR="00025004" w:rsidRDefault="00025004" w:rsidP="00312202">
      <w:pPr>
        <w:spacing w:line="276" w:lineRule="auto"/>
      </w:pPr>
    </w:p>
    <w:sectPr w:rsidR="00025004" w:rsidSect="00312CB3">
      <w:footerReference w:type="default" r:id="rId10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004" w:rsidRDefault="00025004" w:rsidP="00365458">
      <w:r>
        <w:separator/>
      </w:r>
    </w:p>
  </w:endnote>
  <w:endnote w:type="continuationSeparator" w:id="0">
    <w:p w:rsidR="00025004" w:rsidRDefault="00025004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004" w:rsidRPr="00312CB3" w:rsidRDefault="00025004" w:rsidP="00312CB3">
    <w:pPr>
      <w:pStyle w:val="Body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004" w:rsidRDefault="00025004" w:rsidP="00365458">
      <w:r>
        <w:separator/>
      </w:r>
    </w:p>
  </w:footnote>
  <w:footnote w:type="continuationSeparator" w:id="0">
    <w:p w:rsidR="00025004" w:rsidRDefault="00025004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6516"/>
    <w:multiLevelType w:val="hybridMultilevel"/>
    <w:tmpl w:val="7B2E132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275"/>
    <w:rsid w:val="00025004"/>
    <w:rsid w:val="00131B55"/>
    <w:rsid w:val="00141978"/>
    <w:rsid w:val="001D65CE"/>
    <w:rsid w:val="00232275"/>
    <w:rsid w:val="00280AA4"/>
    <w:rsid w:val="002D31A2"/>
    <w:rsid w:val="0030520E"/>
    <w:rsid w:val="00312202"/>
    <w:rsid w:val="00312CB3"/>
    <w:rsid w:val="00332180"/>
    <w:rsid w:val="0036492F"/>
    <w:rsid w:val="00365458"/>
    <w:rsid w:val="0039236C"/>
    <w:rsid w:val="003F1CB0"/>
    <w:rsid w:val="00441560"/>
    <w:rsid w:val="004C03C8"/>
    <w:rsid w:val="004F7259"/>
    <w:rsid w:val="00524E35"/>
    <w:rsid w:val="00586FD0"/>
    <w:rsid w:val="005E3BD9"/>
    <w:rsid w:val="00632DD4"/>
    <w:rsid w:val="00652404"/>
    <w:rsid w:val="0065347F"/>
    <w:rsid w:val="0066618F"/>
    <w:rsid w:val="00795EAA"/>
    <w:rsid w:val="007B4C6B"/>
    <w:rsid w:val="007D5F5B"/>
    <w:rsid w:val="00800105"/>
    <w:rsid w:val="00813320"/>
    <w:rsid w:val="00827C81"/>
    <w:rsid w:val="00832020"/>
    <w:rsid w:val="009115CA"/>
    <w:rsid w:val="00951315"/>
    <w:rsid w:val="00960808"/>
    <w:rsid w:val="00960F19"/>
    <w:rsid w:val="009652D2"/>
    <w:rsid w:val="00A471CB"/>
    <w:rsid w:val="00A7182B"/>
    <w:rsid w:val="00A804C8"/>
    <w:rsid w:val="00A9057A"/>
    <w:rsid w:val="00A94D00"/>
    <w:rsid w:val="00AA4661"/>
    <w:rsid w:val="00AE311E"/>
    <w:rsid w:val="00BD0117"/>
    <w:rsid w:val="00BF2D19"/>
    <w:rsid w:val="00C16B46"/>
    <w:rsid w:val="00C43D05"/>
    <w:rsid w:val="00D278C9"/>
    <w:rsid w:val="00D452C2"/>
    <w:rsid w:val="00D46056"/>
    <w:rsid w:val="00D70B62"/>
    <w:rsid w:val="00DA1583"/>
    <w:rsid w:val="00E61E4C"/>
    <w:rsid w:val="00EB3C55"/>
    <w:rsid w:val="00EB6719"/>
    <w:rsid w:val="00ED7EB0"/>
    <w:rsid w:val="00F819DE"/>
    <w:rsid w:val="00FA0714"/>
    <w:rsid w:val="00FC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kern w:val="1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36545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5458"/>
    <w:rPr>
      <w:rFonts w:ascii="Times New Roman" w:hAnsi="Times New Roman" w:cs="Times New Roman"/>
      <w:kern w:val="1"/>
      <w:sz w:val="20"/>
      <w:szCs w:val="20"/>
      <w:lang w:eastAsia="cs-CZ"/>
    </w:rPr>
  </w:style>
  <w:style w:type="paragraph" w:styleId="Footer">
    <w:name w:val="footer"/>
    <w:basedOn w:val="Normal"/>
    <w:link w:val="FooterChar"/>
    <w:uiPriority w:val="99"/>
    <w:semiHidden/>
    <w:rsid w:val="0036545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5458"/>
    <w:rPr>
      <w:rFonts w:ascii="Times New Roman" w:hAnsi="Times New Roman" w:cs="Times New Roman"/>
      <w:kern w:val="1"/>
      <w:sz w:val="20"/>
      <w:szCs w:val="20"/>
      <w:lang w:eastAsia="cs-CZ"/>
    </w:rPr>
  </w:style>
  <w:style w:type="paragraph" w:styleId="ListParagraph">
    <w:name w:val="List Paragraph"/>
    <w:basedOn w:val="Normal"/>
    <w:uiPriority w:val="99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rsid w:val="00365458"/>
    <w:pPr>
      <w:autoSpaceDN/>
      <w:adjustRightInd/>
      <w:spacing w:after="120"/>
    </w:pPr>
    <w:rPr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65458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styleId="Hyperlink">
    <w:name w:val="Hyperlink"/>
    <w:basedOn w:val="DefaultParagraphFont"/>
    <w:uiPriority w:val="99"/>
    <w:rsid w:val="00652404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D31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31A2"/>
    <w:rPr>
      <w:rFonts w:ascii="Tahoma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emepis.com/images/slmapy/reky4.jpg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358</Words>
  <Characters>2119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DUM</cp:lastModifiedBy>
  <cp:revision>2</cp:revision>
  <cp:lastPrinted>2011-06-25T12:31:00Z</cp:lastPrinted>
  <dcterms:created xsi:type="dcterms:W3CDTF">2012-08-28T17:31:00Z</dcterms:created>
  <dcterms:modified xsi:type="dcterms:W3CDTF">2012-08-28T17:31:00Z</dcterms:modified>
</cp:coreProperties>
</file>