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E4A" w:rsidRDefault="00874E4A" w:rsidP="00691370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0;margin-top:-5.25pt;width:478.95pt;height:117.05pt;z-index:251658240;visibility:visible;mso-wrap-distance-left:0;mso-wrap-distance-right:0" filled="t">
            <v:imagedata r:id="rId7" o:title=""/>
            <w10:wrap type="square" side="largest"/>
          </v:shape>
        </w:pict>
      </w:r>
    </w:p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>
      <w:pPr>
        <w:jc w:val="center"/>
        <w:rPr>
          <w:rFonts w:ascii="Arial" w:hAnsi="Arial" w:cs="Arial"/>
          <w:sz w:val="32"/>
          <w:szCs w:val="32"/>
        </w:rPr>
      </w:pPr>
      <w:bookmarkStart w:id="0" w:name="_GoBack"/>
      <w:r>
        <w:rPr>
          <w:rFonts w:ascii="Arial" w:hAnsi="Arial" w:cs="Arial"/>
          <w:sz w:val="32"/>
          <w:szCs w:val="32"/>
        </w:rPr>
        <w:t>VY_32_INOVACE_11_MII_PRACOVNÍ LIST – PYTHAGOROVA VĚTA</w:t>
      </w:r>
    </w:p>
    <w:bookmarkEnd w:id="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/>
    <w:p w:rsidR="00874E4A" w:rsidRDefault="00874E4A" w:rsidP="00691370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874E4A" w:rsidRDefault="00874E4A" w:rsidP="00691370">
      <w:pPr>
        <w:jc w:val="center"/>
        <w:rPr>
          <w:b/>
          <w:sz w:val="40"/>
          <w:szCs w:val="40"/>
        </w:rPr>
      </w:pPr>
    </w:p>
    <w:p w:rsidR="00874E4A" w:rsidRDefault="00874E4A" w:rsidP="00691370">
      <w:pPr>
        <w:jc w:val="center"/>
        <w:rPr>
          <w:b/>
          <w:sz w:val="40"/>
          <w:szCs w:val="40"/>
        </w:rPr>
      </w:pPr>
    </w:p>
    <w:p w:rsidR="00874E4A" w:rsidRDefault="00874E4A" w:rsidP="00691370">
      <w:pPr>
        <w:jc w:val="center"/>
        <w:rPr>
          <w:rFonts w:ascii="Arial" w:hAnsi="Arial" w:cs="Arial"/>
          <w:b/>
          <w:sz w:val="32"/>
          <w:szCs w:val="32"/>
        </w:rPr>
      </w:pPr>
    </w:p>
    <w:p w:rsidR="00874E4A" w:rsidRDefault="00874E4A" w:rsidP="0069137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874E4A" w:rsidRDefault="00874E4A" w:rsidP="00691370">
      <w:pPr>
        <w:jc w:val="center"/>
        <w:rPr>
          <w:rFonts w:ascii="Arial" w:hAnsi="Arial" w:cs="Arial"/>
          <w:sz w:val="32"/>
          <w:szCs w:val="32"/>
        </w:rPr>
      </w:pPr>
    </w:p>
    <w:p w:rsidR="00874E4A" w:rsidRDefault="00874E4A" w:rsidP="00691370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jc w:val="center"/>
        <w:tblLook w:val="01E0"/>
      </w:tblPr>
      <w:tblGrid>
        <w:gridCol w:w="1908"/>
        <w:gridCol w:w="3881"/>
        <w:gridCol w:w="3521"/>
      </w:tblGrid>
      <w:tr w:rsidR="00874E4A" w:rsidRPr="00CC7C35" w:rsidTr="00AD55F8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Matematika</w:t>
            </w:r>
          </w:p>
        </w:tc>
      </w:tr>
      <w:tr w:rsidR="00874E4A" w:rsidRPr="00CC7C35" w:rsidTr="00AD55F8">
        <w:trPr>
          <w:trHeight w:val="1169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691370">
            <w:pPr>
              <w:rPr>
                <w:rFonts w:ascii="Arial" w:hAnsi="Arial" w:cs="Arial"/>
                <w:sz w:val="28"/>
                <w:szCs w:val="28"/>
              </w:rPr>
            </w:pPr>
            <w:r w:rsidRPr="00691370">
              <w:rPr>
                <w:rFonts w:ascii="Arial" w:hAnsi="Arial" w:cs="Arial"/>
                <w:b/>
                <w:sz w:val="28"/>
                <w:szCs w:val="28"/>
              </w:rPr>
              <w:t>PYTHAGOROVA VĚTA – pracovní list</w:t>
            </w:r>
            <w:r w:rsidRPr="00CC7C35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874E4A" w:rsidRPr="00CC7C35" w:rsidTr="00691370">
        <w:trPr>
          <w:trHeight w:val="1259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E4A" w:rsidRPr="00691370" w:rsidRDefault="00874E4A" w:rsidP="00AD55F8">
            <w:pPr>
              <w:rPr>
                <w:rFonts w:ascii="Arial" w:hAnsi="Arial" w:cs="Arial"/>
                <w:sz w:val="28"/>
                <w:szCs w:val="28"/>
              </w:rPr>
            </w:pPr>
          </w:p>
          <w:p w:rsidR="00874E4A" w:rsidRPr="00691370" w:rsidRDefault="00874E4A" w:rsidP="00691370">
            <w:pPr>
              <w:rPr>
                <w:rFonts w:ascii="Arial" w:hAnsi="Arial" w:cs="Arial"/>
                <w:sz w:val="28"/>
                <w:szCs w:val="28"/>
              </w:rPr>
            </w:pPr>
            <w:r w:rsidRPr="00691370">
              <w:rPr>
                <w:rFonts w:ascii="Arial" w:hAnsi="Arial" w:cs="Arial"/>
                <w:sz w:val="28"/>
                <w:szCs w:val="28"/>
              </w:rPr>
              <w:t xml:space="preserve">Pracovní list slouží k procvičení a upevnění učiva </w:t>
            </w:r>
            <w:r>
              <w:rPr>
                <w:rFonts w:ascii="Arial" w:hAnsi="Arial" w:cs="Arial"/>
                <w:sz w:val="28"/>
                <w:szCs w:val="28"/>
              </w:rPr>
              <w:t xml:space="preserve">           </w:t>
            </w:r>
            <w:r w:rsidRPr="00691370">
              <w:rPr>
                <w:rFonts w:ascii="Arial" w:hAnsi="Arial" w:cs="Arial"/>
                <w:sz w:val="28"/>
                <w:szCs w:val="28"/>
              </w:rPr>
              <w:t>o Pythagorově větě.</w:t>
            </w:r>
          </w:p>
        </w:tc>
      </w:tr>
      <w:tr w:rsidR="00874E4A" w:rsidRPr="00CC7C35" w:rsidTr="00AD55F8">
        <w:trPr>
          <w:trHeight w:val="110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691370" w:rsidRDefault="00874E4A" w:rsidP="00691370">
            <w:pPr>
              <w:rPr>
                <w:rFonts w:ascii="Arial" w:hAnsi="Arial" w:cs="Arial"/>
                <w:sz w:val="28"/>
                <w:szCs w:val="28"/>
              </w:rPr>
            </w:pPr>
            <w:r w:rsidRPr="00691370">
              <w:rPr>
                <w:rFonts w:ascii="Arial" w:hAnsi="Arial" w:cs="Arial"/>
                <w:sz w:val="28"/>
                <w:szCs w:val="28"/>
              </w:rPr>
              <w:t>Žák si osvojí řešení příkladů s využitím Pythagorovy věty.</w:t>
            </w:r>
          </w:p>
        </w:tc>
      </w:tr>
      <w:tr w:rsidR="00874E4A" w:rsidRPr="00CC7C35" w:rsidTr="00AD55F8">
        <w:trPr>
          <w:trHeight w:val="106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691370" w:rsidRDefault="00874E4A" w:rsidP="00691370">
            <w:pPr>
              <w:rPr>
                <w:rFonts w:ascii="Arial" w:hAnsi="Arial" w:cs="Arial"/>
                <w:sz w:val="28"/>
                <w:szCs w:val="28"/>
              </w:rPr>
            </w:pPr>
            <w:r w:rsidRPr="00691370">
              <w:rPr>
                <w:rFonts w:ascii="Arial" w:hAnsi="Arial" w:cs="Arial"/>
                <w:sz w:val="28"/>
                <w:szCs w:val="28"/>
              </w:rPr>
              <w:t>Pravoúhlý trojúhelník, přepona, odvěsna</w:t>
            </w:r>
          </w:p>
        </w:tc>
      </w:tr>
      <w:tr w:rsidR="00874E4A" w:rsidRPr="00CC7C35" w:rsidTr="00AD55F8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Mgr. Michaela Kremeňová</w:t>
            </w:r>
          </w:p>
        </w:tc>
      </w:tr>
      <w:tr w:rsidR="00874E4A" w:rsidRPr="00CC7C35" w:rsidTr="00AD55F8">
        <w:trPr>
          <w:trHeight w:val="268"/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874E4A" w:rsidRPr="00CC7C35" w:rsidRDefault="00874E4A" w:rsidP="00AD55F8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74E4A" w:rsidRPr="00CC7C35" w:rsidRDefault="00874E4A" w:rsidP="00AD55F8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4E4A" w:rsidRPr="00CC7C35" w:rsidTr="00AD55F8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874E4A" w:rsidRPr="00CC7C35" w:rsidTr="00AD55F8">
        <w:trPr>
          <w:trHeight w:val="785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8. ročník</w:t>
            </w:r>
          </w:p>
        </w:tc>
      </w:tr>
      <w:tr w:rsidR="00874E4A" w:rsidRPr="00CC7C35" w:rsidTr="00AD55F8">
        <w:trPr>
          <w:trHeight w:val="90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Školní vzdělávací program pro základní vzdělávání, 793/2009 , Škola pro každého</w:t>
            </w:r>
          </w:p>
        </w:tc>
      </w:tr>
      <w:tr w:rsidR="00874E4A" w:rsidRPr="00CC7C35" w:rsidTr="00AD55F8">
        <w:trPr>
          <w:trHeight w:val="288"/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874E4A" w:rsidRPr="00CC7C35" w:rsidRDefault="00874E4A" w:rsidP="00AD55F8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74E4A" w:rsidRPr="00CC7C35" w:rsidRDefault="00874E4A" w:rsidP="00AD55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4E4A" w:rsidRPr="00CC7C35" w:rsidTr="00AD55F8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874E4A" w:rsidRPr="00CC7C35" w:rsidTr="00AD55F8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AD55F8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E4A" w:rsidRPr="00CC7C35" w:rsidRDefault="00874E4A" w:rsidP="008C5DAB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 xml:space="preserve">Celkem </w:t>
            </w:r>
            <w:r>
              <w:rPr>
                <w:rFonts w:ascii="Arial" w:hAnsi="Arial" w:cs="Arial"/>
                <w:sz w:val="28"/>
                <w:szCs w:val="28"/>
              </w:rPr>
              <w:t>6 stran</w:t>
            </w:r>
          </w:p>
        </w:tc>
      </w:tr>
    </w:tbl>
    <w:p w:rsidR="00874E4A" w:rsidRDefault="00874E4A" w:rsidP="00691370">
      <w:pPr>
        <w:tabs>
          <w:tab w:val="left" w:pos="1800"/>
        </w:tabs>
        <w:rPr>
          <w:rFonts w:ascii="Arial" w:hAnsi="Arial" w:cs="Arial"/>
          <w:sz w:val="32"/>
          <w:szCs w:val="32"/>
        </w:rPr>
      </w:pPr>
    </w:p>
    <w:p w:rsidR="00874E4A" w:rsidRDefault="00874E4A" w:rsidP="00691370">
      <w:pPr>
        <w:jc w:val="center"/>
        <w:rPr>
          <w:rFonts w:ascii="Arial" w:hAnsi="Arial" w:cs="Arial"/>
          <w:sz w:val="32"/>
          <w:szCs w:val="32"/>
        </w:rPr>
      </w:pPr>
    </w:p>
    <w:p w:rsidR="00874E4A" w:rsidRDefault="00874E4A" w:rsidP="008C5DAB">
      <w:pPr>
        <w:pBdr>
          <w:bottom w:val="single" w:sz="12" w:space="1" w:color="auto"/>
        </w:pBdr>
        <w:tabs>
          <w:tab w:val="left" w:pos="555"/>
          <w:tab w:val="center" w:pos="4819"/>
        </w:tabs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  <w:t>PYTHAGOROVA VĚTA – pracovní list</w:t>
      </w:r>
    </w:p>
    <w:p w:rsidR="00874E4A" w:rsidRPr="008B7CB5" w:rsidRDefault="00874E4A" w:rsidP="008B7CB5">
      <w:pPr>
        <w:pBdr>
          <w:bottom w:val="single" w:sz="12" w:space="1" w:color="auto"/>
        </w:pBdr>
        <w:spacing w:line="360" w:lineRule="auto"/>
        <w:rPr>
          <w:b/>
          <w:sz w:val="28"/>
          <w:szCs w:val="28"/>
        </w:rPr>
      </w:pPr>
      <w:r w:rsidRPr="008B7CB5">
        <w:rPr>
          <w:b/>
          <w:sz w:val="28"/>
          <w:szCs w:val="28"/>
        </w:rPr>
        <w:t>Jméno: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8B7CB5">
        <w:rPr>
          <w:b/>
          <w:sz w:val="28"/>
          <w:szCs w:val="28"/>
        </w:rPr>
        <w:t>Třída:</w:t>
      </w:r>
    </w:p>
    <w:p w:rsidR="00874E4A" w:rsidRDefault="00874E4A"/>
    <w:p w:rsidR="00874E4A" w:rsidRDefault="00874E4A" w:rsidP="00797A69">
      <w:pPr>
        <w:numPr>
          <w:ilvl w:val="0"/>
          <w:numId w:val="1"/>
        </w:numPr>
        <w:tabs>
          <w:tab w:val="clear" w:pos="720"/>
        </w:tabs>
        <w:ind w:left="360"/>
        <w:rPr>
          <w:b/>
        </w:rPr>
      </w:pPr>
      <w:r>
        <w:rPr>
          <w:b/>
        </w:rPr>
        <w:t xml:space="preserve">Rozhodni, které trojúhelníky jsou pravoúhlé a popiš jejich strany. Jednou barvou vyznač přeponu a druhou barvou odvěsny. </w:t>
      </w:r>
    </w:p>
    <w:p w:rsidR="00874E4A" w:rsidRDefault="00874E4A" w:rsidP="00382ACB">
      <w:pPr>
        <w:ind w:left="360"/>
        <w:rPr>
          <w:b/>
        </w:rPr>
      </w:pPr>
    </w:p>
    <w:p w:rsidR="00874E4A" w:rsidRPr="00797A69" w:rsidRDefault="00874E4A" w:rsidP="00382ACB">
      <w:pPr>
        <w:ind w:left="360"/>
        <w:rPr>
          <w:b/>
        </w:rPr>
      </w:pPr>
    </w:p>
    <w:p w:rsidR="00874E4A" w:rsidRDefault="00874E4A" w:rsidP="00797A69"/>
    <w:p w:rsidR="00874E4A" w:rsidRDefault="00874E4A" w:rsidP="00797A69">
      <w:r w:rsidRPr="003A1D99">
        <w:rPr>
          <w:noProof/>
        </w:rPr>
        <w:pict>
          <v:shape id="obrázek 1" o:spid="_x0000_i1025" type="#_x0000_t75" style="width:474pt;height:184.5pt;visibility:visible">
            <v:imagedata r:id="rId8" o:title=""/>
          </v:shape>
        </w:pict>
      </w:r>
    </w:p>
    <w:p w:rsidR="00874E4A" w:rsidRDefault="00874E4A" w:rsidP="00797A69"/>
    <w:p w:rsidR="00874E4A" w:rsidRDefault="00874E4A" w:rsidP="00797A69"/>
    <w:p w:rsidR="00874E4A" w:rsidRDefault="00874E4A" w:rsidP="00797A69"/>
    <w:p w:rsidR="00874E4A" w:rsidRDefault="00874E4A" w:rsidP="00797A69"/>
    <w:p w:rsidR="00874E4A" w:rsidRDefault="00874E4A" w:rsidP="00797A69"/>
    <w:p w:rsidR="00874E4A" w:rsidRDefault="00874E4A" w:rsidP="00797A69"/>
    <w:p w:rsidR="00874E4A" w:rsidRPr="00F219AB" w:rsidRDefault="00874E4A" w:rsidP="003F160D">
      <w:pPr>
        <w:numPr>
          <w:ilvl w:val="0"/>
          <w:numId w:val="1"/>
        </w:numPr>
        <w:tabs>
          <w:tab w:val="clear" w:pos="720"/>
        </w:tabs>
        <w:ind w:left="360"/>
        <w:rPr>
          <w:b/>
        </w:rPr>
      </w:pPr>
      <w:r>
        <w:rPr>
          <w:b/>
        </w:rPr>
        <w:t>Načrtni a ověř, zda jsou trojúhelníky pravoúhlé.</w:t>
      </w:r>
    </w:p>
    <w:p w:rsidR="00874E4A" w:rsidRDefault="00874E4A" w:rsidP="004A6D45">
      <w:pPr>
        <w:numPr>
          <w:ilvl w:val="0"/>
          <w:numId w:val="6"/>
        </w:numPr>
      </w:pPr>
      <w:r w:rsidRPr="00382ACB">
        <w:t>∆ABC:</w:t>
      </w:r>
      <w:r>
        <w:t xml:space="preserve"> a = </w:t>
      </w:r>
      <w:smartTag w:uri="urn:schemas-microsoft-com:office:smarttags" w:element="metricconverter">
        <w:smartTagPr>
          <w:attr w:name="ProductID" w:val="6 cm"/>
        </w:smartTagPr>
        <w:r>
          <w:t>6</w:t>
        </w:r>
        <w:r w:rsidRPr="00382ACB">
          <w:t xml:space="preserve"> cm</w:t>
        </w:r>
      </w:smartTag>
      <w:r w:rsidRPr="00382ACB">
        <w:t xml:space="preserve">, b = </w:t>
      </w:r>
      <w:smartTag w:uri="urn:schemas-microsoft-com:office:smarttags" w:element="metricconverter">
        <w:smartTagPr>
          <w:attr w:name="ProductID" w:val="9 cm"/>
        </w:smartTagPr>
        <w:r>
          <w:t>9</w:t>
        </w:r>
        <w:r w:rsidRPr="00382ACB">
          <w:t xml:space="preserve"> cm</w:t>
        </w:r>
      </w:smartTag>
      <w:r w:rsidRPr="00382ACB">
        <w:t xml:space="preserve">, c = </w:t>
      </w:r>
      <w:smartTag w:uri="urn:schemas-microsoft-com:office:smarttags" w:element="metricconverter">
        <w:smartTagPr>
          <w:attr w:name="ProductID" w:val="11 cm"/>
        </w:smartTagPr>
        <w:r w:rsidRPr="00382ACB">
          <w:t>1</w:t>
        </w:r>
        <w:r>
          <w:t>1</w:t>
        </w:r>
        <w:r w:rsidRPr="00382ACB">
          <w:t xml:space="preserve"> cm</w:t>
        </w:r>
      </w:smartTag>
    </w:p>
    <w:p w:rsidR="00874E4A" w:rsidRPr="00382ACB" w:rsidRDefault="00874E4A" w:rsidP="00382ACB">
      <w:pPr>
        <w:numPr>
          <w:ilvl w:val="0"/>
          <w:numId w:val="6"/>
        </w:numPr>
      </w:pPr>
      <w:r>
        <w:t xml:space="preserve">∆EFG: e = </w:t>
      </w:r>
      <w:smartTag w:uri="urn:schemas-microsoft-com:office:smarttags" w:element="metricconverter">
        <w:smartTagPr>
          <w:attr w:name="ProductID" w:val="12 m"/>
        </w:smartTagPr>
        <w:r>
          <w:t>12 m</w:t>
        </w:r>
      </w:smartTag>
      <w:r>
        <w:t xml:space="preserve">, f = </w:t>
      </w:r>
      <w:smartTag w:uri="urn:schemas-microsoft-com:office:smarttags" w:element="metricconverter">
        <w:smartTagPr>
          <w:attr w:name="ProductID" w:val="5 m"/>
        </w:smartTagPr>
        <w:r>
          <w:t>5 m</w:t>
        </w:r>
      </w:smartTag>
      <w:r>
        <w:t xml:space="preserve">, g = </w:t>
      </w:r>
      <w:smartTag w:uri="urn:schemas-microsoft-com:office:smarttags" w:element="metricconverter">
        <w:smartTagPr>
          <w:attr w:name="ProductID" w:val="13 m"/>
        </w:smartTagPr>
        <w:r>
          <w:t>13</w:t>
        </w:r>
        <w:r w:rsidRPr="00382ACB">
          <w:t xml:space="preserve"> m</w:t>
        </w:r>
      </w:smartTag>
    </w:p>
    <w:p w:rsidR="00874E4A" w:rsidRPr="00382ACB" w:rsidRDefault="00874E4A" w:rsidP="00382ACB">
      <w:pPr>
        <w:ind w:left="1080"/>
      </w:pPr>
    </w:p>
    <w:p w:rsidR="00874E4A" w:rsidRDefault="00874E4A" w:rsidP="00382ACB">
      <w:pPr>
        <w:ind w:left="1080"/>
      </w:pPr>
    </w:p>
    <w:p w:rsidR="00874E4A" w:rsidRDefault="00874E4A" w:rsidP="00382ACB">
      <w:pPr>
        <w:ind w:left="1080"/>
      </w:pPr>
    </w:p>
    <w:p w:rsidR="00874E4A" w:rsidRDefault="00874E4A" w:rsidP="00382ACB">
      <w:pPr>
        <w:ind w:left="1080"/>
      </w:pPr>
    </w:p>
    <w:p w:rsidR="00874E4A" w:rsidRDefault="00874E4A" w:rsidP="00382ACB">
      <w:pPr>
        <w:ind w:left="1080"/>
      </w:pPr>
    </w:p>
    <w:p w:rsidR="00874E4A" w:rsidRDefault="00874E4A" w:rsidP="00382ACB">
      <w:pPr>
        <w:ind w:left="1080"/>
      </w:pPr>
    </w:p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382ACB">
      <w:pPr>
        <w:numPr>
          <w:ilvl w:val="0"/>
          <w:numId w:val="1"/>
        </w:numPr>
        <w:tabs>
          <w:tab w:val="clear" w:pos="720"/>
        </w:tabs>
        <w:ind w:left="360"/>
        <w:rPr>
          <w:b/>
        </w:rPr>
      </w:pPr>
      <w:r>
        <w:rPr>
          <w:b/>
        </w:rPr>
        <w:t>Vypočítej zbývající stranu trojúhelníku ∆KLM.</w:t>
      </w:r>
    </w:p>
    <w:p w:rsidR="00874E4A" w:rsidRDefault="00874E4A" w:rsidP="000C3D2E">
      <w:pPr>
        <w:ind w:left="360"/>
        <w:rPr>
          <w:b/>
        </w:rPr>
      </w:pPr>
    </w:p>
    <w:p w:rsidR="00874E4A" w:rsidRDefault="00874E4A" w:rsidP="000C3D2E">
      <w:pPr>
        <w:rPr>
          <w:b/>
        </w:rPr>
      </w:pPr>
      <w:r w:rsidRPr="00732352">
        <w:rPr>
          <w:b/>
          <w:noProof/>
        </w:rPr>
        <w:pict>
          <v:shape id="obrázek 2" o:spid="_x0000_i1026" type="#_x0000_t75" style="width:309.75pt;height:205.5pt;visibility:visible">
            <v:imagedata r:id="rId9" o:title=""/>
          </v:shape>
        </w:pict>
      </w:r>
    </w:p>
    <w:p w:rsidR="00874E4A" w:rsidRDefault="00874E4A" w:rsidP="000C3D2E">
      <w:pPr>
        <w:ind w:left="360"/>
        <w:rPr>
          <w:b/>
        </w:rPr>
      </w:pPr>
    </w:p>
    <w:p w:rsidR="00874E4A" w:rsidRDefault="00874E4A" w:rsidP="000C3D2E">
      <w:pPr>
        <w:ind w:left="360"/>
        <w:rPr>
          <w:b/>
        </w:rPr>
      </w:pPr>
    </w:p>
    <w:p w:rsidR="00874E4A" w:rsidRDefault="00874E4A" w:rsidP="000C3D2E">
      <w:pPr>
        <w:ind w:left="360"/>
        <w:rPr>
          <w:b/>
        </w:rPr>
      </w:pPr>
    </w:p>
    <w:p w:rsidR="00874E4A" w:rsidRDefault="00874E4A" w:rsidP="000C3D2E">
      <w:pPr>
        <w:ind w:left="360"/>
        <w:rPr>
          <w:b/>
        </w:rPr>
      </w:pPr>
    </w:p>
    <w:p w:rsidR="00874E4A" w:rsidRDefault="00874E4A" w:rsidP="000C3D2E">
      <w:pPr>
        <w:ind w:left="360"/>
        <w:rPr>
          <w:b/>
        </w:rPr>
      </w:pPr>
    </w:p>
    <w:p w:rsidR="00874E4A" w:rsidRDefault="00874E4A" w:rsidP="000C3D2E">
      <w:pPr>
        <w:ind w:left="360"/>
        <w:rPr>
          <w:b/>
        </w:rPr>
      </w:pPr>
    </w:p>
    <w:p w:rsidR="00874E4A" w:rsidRDefault="00874E4A" w:rsidP="000C3D2E">
      <w:pPr>
        <w:ind w:left="360"/>
        <w:rPr>
          <w:b/>
        </w:rPr>
      </w:pPr>
    </w:p>
    <w:p w:rsidR="00874E4A" w:rsidRDefault="00874E4A" w:rsidP="000C3D2E">
      <w:pPr>
        <w:ind w:left="360"/>
        <w:rPr>
          <w:b/>
        </w:rPr>
      </w:pPr>
    </w:p>
    <w:p w:rsidR="00874E4A" w:rsidRDefault="00874E4A" w:rsidP="000C3D2E">
      <w:pPr>
        <w:ind w:left="360"/>
        <w:rPr>
          <w:b/>
        </w:rPr>
      </w:pPr>
    </w:p>
    <w:p w:rsidR="00874E4A" w:rsidRDefault="00874E4A" w:rsidP="000C3D2E">
      <w:pPr>
        <w:ind w:left="360"/>
        <w:rPr>
          <w:b/>
        </w:rPr>
      </w:pPr>
    </w:p>
    <w:p w:rsidR="00874E4A" w:rsidRDefault="00874E4A" w:rsidP="000C3D2E">
      <w:pPr>
        <w:ind w:left="360"/>
        <w:rPr>
          <w:b/>
        </w:rPr>
      </w:pPr>
    </w:p>
    <w:p w:rsidR="00874E4A" w:rsidRPr="00382ACB" w:rsidRDefault="00874E4A" w:rsidP="00382ACB">
      <w:pPr>
        <w:numPr>
          <w:ilvl w:val="0"/>
          <w:numId w:val="1"/>
        </w:numPr>
        <w:tabs>
          <w:tab w:val="clear" w:pos="720"/>
        </w:tabs>
        <w:ind w:left="360"/>
        <w:rPr>
          <w:b/>
        </w:rPr>
      </w:pPr>
      <w:r w:rsidRPr="00382ACB">
        <w:rPr>
          <w:b/>
        </w:rPr>
        <w:t>Vypočti obsah štítu domu tvaru rovnoramenného trojúhelníku se základnou 8,4m a rameny délek 6,5m.</w:t>
      </w:r>
    </w:p>
    <w:p w:rsidR="00874E4A" w:rsidRPr="00382ACB" w:rsidRDefault="00874E4A" w:rsidP="00F219AB">
      <w:pPr>
        <w:rPr>
          <w:b/>
        </w:rPr>
      </w:pPr>
    </w:p>
    <w:p w:rsidR="00874E4A" w:rsidRDefault="00874E4A" w:rsidP="00F219AB">
      <w:r w:rsidRPr="003A1D99">
        <w:rPr>
          <w:noProof/>
        </w:rPr>
        <w:pict>
          <v:shape id="obrázek 3" o:spid="_x0000_i1027" type="#_x0000_t75" style="width:237pt;height:132.75pt;visibility:visible">
            <v:imagedata r:id="rId10" o:title=""/>
          </v:shape>
        </w:pict>
      </w:r>
    </w:p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F219AB"/>
    <w:p w:rsidR="00874E4A" w:rsidRDefault="00874E4A" w:rsidP="00382ACB">
      <w:pPr>
        <w:numPr>
          <w:ilvl w:val="0"/>
          <w:numId w:val="1"/>
        </w:numPr>
        <w:tabs>
          <w:tab w:val="clear" w:pos="720"/>
        </w:tabs>
        <w:ind w:left="360"/>
        <w:rPr>
          <w:b/>
        </w:rPr>
      </w:pPr>
      <w:r w:rsidRPr="00382ACB">
        <w:rPr>
          <w:b/>
        </w:rPr>
        <w:t xml:space="preserve">Jak dlouhé je zábradlí u schodiště se 16 schody, z nichž každý je </w:t>
      </w:r>
      <w:smartTag w:uri="urn:schemas-microsoft-com:office:smarttags" w:element="metricconverter">
        <w:smartTagPr>
          <w:attr w:name="ProductID" w:val="24 cm"/>
        </w:smartTagPr>
        <w:r w:rsidRPr="00382ACB">
          <w:rPr>
            <w:b/>
          </w:rPr>
          <w:t>24 cm</w:t>
        </w:r>
      </w:smartTag>
      <w:r w:rsidRPr="00382ACB">
        <w:rPr>
          <w:b/>
        </w:rPr>
        <w:t xml:space="preserve"> široký a </w:t>
      </w:r>
      <w:smartTag w:uri="urn:schemas-microsoft-com:office:smarttags" w:element="metricconverter">
        <w:smartTagPr>
          <w:attr w:name="ProductID" w:val="18 cm"/>
        </w:smartTagPr>
        <w:r w:rsidRPr="00382ACB">
          <w:rPr>
            <w:b/>
          </w:rPr>
          <w:t>18 cm</w:t>
        </w:r>
      </w:smartTag>
      <w:r w:rsidRPr="00382ACB">
        <w:rPr>
          <w:b/>
        </w:rPr>
        <w:t xml:space="preserve"> vysoký.</w:t>
      </w:r>
    </w:p>
    <w:p w:rsidR="00874E4A" w:rsidRDefault="00874E4A" w:rsidP="007E3927">
      <w:pPr>
        <w:rPr>
          <w:b/>
        </w:rPr>
      </w:pPr>
      <w:r w:rsidRPr="00732352">
        <w:rPr>
          <w:b/>
          <w:noProof/>
        </w:rPr>
        <w:pict>
          <v:shape id="obrázek 4" o:spid="_x0000_i1028" type="#_x0000_t75" style="width:243.75pt;height:169.5pt;visibility:visible">
            <v:imagedata r:id="rId11" o:title=""/>
          </v:shape>
        </w:pict>
      </w: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Pr="00382ACB" w:rsidRDefault="00874E4A" w:rsidP="00050A62">
      <w:pPr>
        <w:numPr>
          <w:ilvl w:val="0"/>
          <w:numId w:val="1"/>
        </w:numPr>
        <w:tabs>
          <w:tab w:val="clear" w:pos="720"/>
        </w:tabs>
        <w:ind w:left="360"/>
        <w:rPr>
          <w:b/>
        </w:rPr>
      </w:pPr>
      <w:r w:rsidRPr="00382ACB">
        <w:rPr>
          <w:b/>
        </w:rPr>
        <w:t xml:space="preserve">Jak dlouhý je silniční příkop tvaru rovnoramenného lichoběžníku se základnami </w:t>
      </w:r>
      <w:smartTag w:uri="urn:schemas-microsoft-com:office:smarttags" w:element="metricconverter">
        <w:smartTagPr>
          <w:attr w:name="ProductID" w:val="1,5 m"/>
        </w:smartTagPr>
        <w:r w:rsidRPr="00382ACB">
          <w:rPr>
            <w:b/>
          </w:rPr>
          <w:t>1,5 m</w:t>
        </w:r>
      </w:smartTag>
      <w:r w:rsidRPr="00382ACB">
        <w:rPr>
          <w:b/>
        </w:rPr>
        <w:t xml:space="preserve"> a </w:t>
      </w:r>
      <w:smartTag w:uri="urn:schemas-microsoft-com:office:smarttags" w:element="metricconverter">
        <w:smartTagPr>
          <w:attr w:name="ProductID" w:val="50 cm"/>
        </w:smartTagPr>
        <w:r w:rsidRPr="00382ACB">
          <w:rPr>
            <w:b/>
          </w:rPr>
          <w:t>50 cm</w:t>
        </w:r>
      </w:smartTag>
      <w:r w:rsidRPr="00382ACB">
        <w:rPr>
          <w:b/>
        </w:rPr>
        <w:t xml:space="preserve"> a rameny </w:t>
      </w:r>
      <w:smartTag w:uri="urn:schemas-microsoft-com:office:smarttags" w:element="metricconverter">
        <w:smartTagPr>
          <w:attr w:name="ProductID" w:val="1,3 m"/>
        </w:smartTagPr>
        <w:r w:rsidRPr="00382ACB">
          <w:rPr>
            <w:b/>
          </w:rPr>
          <w:t>1,3 m</w:t>
        </w:r>
      </w:smartTag>
      <w:r w:rsidRPr="00382ACB">
        <w:rPr>
          <w:b/>
        </w:rPr>
        <w:t>.</w:t>
      </w:r>
    </w:p>
    <w:p w:rsidR="00874E4A" w:rsidRDefault="00874E4A" w:rsidP="00050A62">
      <w:pPr>
        <w:pStyle w:val="ListParagraph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Pr="00382ACB" w:rsidRDefault="00874E4A" w:rsidP="00382ACB">
      <w:pPr>
        <w:numPr>
          <w:ilvl w:val="0"/>
          <w:numId w:val="1"/>
        </w:numPr>
        <w:tabs>
          <w:tab w:val="clear" w:pos="720"/>
        </w:tabs>
        <w:ind w:left="360"/>
        <w:rPr>
          <w:b/>
        </w:rPr>
      </w:pPr>
      <w:r w:rsidRPr="00382ACB">
        <w:rPr>
          <w:b/>
        </w:rPr>
        <w:t xml:space="preserve">Urči přímou vzdálenost aut po 1 hodině jízdy od křižovatky dvou na sebe kolmých silnic, jestliže jedou rychlostí </w:t>
      </w:r>
      <w:smartTag w:uri="urn:schemas-microsoft-com:office:smarttags" w:element="metricconverter">
        <w:smartTagPr>
          <w:attr w:name="ProductID" w:val="90 km/h"/>
        </w:smartTagPr>
        <w:r w:rsidRPr="00382ACB">
          <w:rPr>
            <w:b/>
          </w:rPr>
          <w:t>90 km/h</w:t>
        </w:r>
      </w:smartTag>
      <w:r w:rsidRPr="00382ACB">
        <w:rPr>
          <w:b/>
        </w:rPr>
        <w:t xml:space="preserve"> a </w:t>
      </w:r>
      <w:smartTag w:uri="urn:schemas-microsoft-com:office:smarttags" w:element="metricconverter">
        <w:smartTagPr>
          <w:attr w:name="ProductID" w:val="80 km/h"/>
        </w:smartTagPr>
        <w:r w:rsidRPr="00382ACB">
          <w:rPr>
            <w:b/>
          </w:rPr>
          <w:t>80 km/h</w:t>
        </w:r>
      </w:smartTag>
      <w:r w:rsidRPr="00382ACB">
        <w:rPr>
          <w:b/>
        </w:rPr>
        <w:t>.</w:t>
      </w: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  <w:r w:rsidRPr="00732352">
        <w:rPr>
          <w:b/>
          <w:noProof/>
        </w:rPr>
        <w:pict>
          <v:shape id="obrázek 5" o:spid="_x0000_i1029" type="#_x0000_t75" style="width:174pt;height:153pt;visibility:visible">
            <v:imagedata r:id="rId12" o:title=""/>
          </v:shape>
        </w:pict>
      </w: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ind w:left="360"/>
        <w:rPr>
          <w:b/>
        </w:rPr>
      </w:pPr>
    </w:p>
    <w:p w:rsidR="00874E4A" w:rsidRDefault="00874E4A" w:rsidP="00382ACB">
      <w:pPr>
        <w:pStyle w:val="ListParagraph"/>
        <w:rPr>
          <w:b/>
        </w:rPr>
      </w:pPr>
    </w:p>
    <w:p w:rsidR="00874E4A" w:rsidRPr="00382ACB" w:rsidRDefault="00874E4A" w:rsidP="00382ACB">
      <w:pPr>
        <w:numPr>
          <w:ilvl w:val="0"/>
          <w:numId w:val="1"/>
        </w:numPr>
        <w:tabs>
          <w:tab w:val="clear" w:pos="720"/>
        </w:tabs>
        <w:ind w:left="360"/>
        <w:rPr>
          <w:b/>
        </w:rPr>
      </w:pPr>
      <w:r w:rsidRPr="00382ACB">
        <w:rPr>
          <w:b/>
        </w:rPr>
        <w:t xml:space="preserve">Vypočti obvod a obsah pravoúhlého trojúhelníku RST s pravým úhlem při T, je-li </w:t>
      </w:r>
      <w:r>
        <w:rPr>
          <w:b/>
        </w:rPr>
        <w:t xml:space="preserve">          </w:t>
      </w:r>
      <w:r w:rsidRPr="00382ACB">
        <w:rPr>
          <w:b/>
        </w:rPr>
        <w:t>strana s</w:t>
      </w:r>
      <w:r>
        <w:rPr>
          <w:b/>
        </w:rPr>
        <w:t> </w:t>
      </w:r>
      <w:r w:rsidRPr="00382ACB">
        <w:rPr>
          <w:b/>
        </w:rPr>
        <w:t>10</w:t>
      </w:r>
      <w:r>
        <w:rPr>
          <w:b/>
        </w:rPr>
        <w:t xml:space="preserve"> </w:t>
      </w:r>
      <w:r w:rsidRPr="00382ACB">
        <w:rPr>
          <w:b/>
        </w:rPr>
        <w:t>cm</w:t>
      </w:r>
      <w:r>
        <w:rPr>
          <w:b/>
        </w:rPr>
        <w:t xml:space="preserve"> </w:t>
      </w:r>
      <w:r w:rsidRPr="00382ACB">
        <w:rPr>
          <w:b/>
        </w:rPr>
        <w:t xml:space="preserve">a těžnice na stranu s je </w:t>
      </w:r>
      <w:smartTag w:uri="urn:schemas-microsoft-com:office:smarttags" w:element="metricconverter">
        <w:smartTagPr>
          <w:attr w:name="ProductID" w:val="13 cm"/>
        </w:smartTagPr>
        <w:r w:rsidRPr="00382ACB">
          <w:rPr>
            <w:b/>
          </w:rPr>
          <w:t>13 cm</w:t>
        </w:r>
      </w:smartTag>
      <w:r w:rsidRPr="00382ACB">
        <w:rPr>
          <w:b/>
        </w:rPr>
        <w:t>.</w:t>
      </w:r>
    </w:p>
    <w:p w:rsidR="00874E4A" w:rsidRPr="00382ACB" w:rsidRDefault="00874E4A" w:rsidP="008B7CB5">
      <w:pPr>
        <w:rPr>
          <w:b/>
        </w:rPr>
      </w:pPr>
      <w:r w:rsidRPr="00732352">
        <w:rPr>
          <w:b/>
          <w:noProof/>
        </w:rPr>
        <w:pict>
          <v:shape id="obrázek 6" o:spid="_x0000_i1030" type="#_x0000_t75" style="width:213.75pt;height:247.5pt;visibility:visible">
            <v:imagedata r:id="rId13" o:title=""/>
          </v:shape>
        </w:pict>
      </w:r>
    </w:p>
    <w:p w:rsidR="00874E4A" w:rsidRDefault="00874E4A" w:rsidP="008B7CB5">
      <w:pPr>
        <w:rPr>
          <w:b/>
        </w:rPr>
      </w:pPr>
    </w:p>
    <w:p w:rsidR="00874E4A" w:rsidRDefault="00874E4A" w:rsidP="008B7CB5">
      <w:pPr>
        <w:rPr>
          <w:b/>
        </w:rPr>
      </w:pPr>
    </w:p>
    <w:p w:rsidR="00874E4A" w:rsidRDefault="00874E4A" w:rsidP="008B7CB5">
      <w:pPr>
        <w:rPr>
          <w:b/>
        </w:rPr>
      </w:pPr>
    </w:p>
    <w:p w:rsidR="00874E4A" w:rsidRDefault="00874E4A" w:rsidP="008B7CB5">
      <w:pPr>
        <w:rPr>
          <w:b/>
        </w:rPr>
      </w:pPr>
    </w:p>
    <w:sectPr w:rsidR="00874E4A" w:rsidSect="003F160D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E4A" w:rsidRDefault="00874E4A" w:rsidP="008C5DAB">
      <w:r>
        <w:separator/>
      </w:r>
    </w:p>
  </w:endnote>
  <w:endnote w:type="continuationSeparator" w:id="0">
    <w:p w:rsidR="00874E4A" w:rsidRDefault="00874E4A" w:rsidP="008C5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E4A" w:rsidRDefault="00874E4A" w:rsidP="008C5DAB">
      <w:r>
        <w:separator/>
      </w:r>
    </w:p>
  </w:footnote>
  <w:footnote w:type="continuationSeparator" w:id="0">
    <w:p w:rsidR="00874E4A" w:rsidRDefault="00874E4A" w:rsidP="008C5D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198"/>
    <w:multiLevelType w:val="hybridMultilevel"/>
    <w:tmpl w:val="5BD0C20E"/>
    <w:lvl w:ilvl="0" w:tplc="10C2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48B3BF1"/>
    <w:multiLevelType w:val="hybridMultilevel"/>
    <w:tmpl w:val="A39ABE70"/>
    <w:lvl w:ilvl="0" w:tplc="040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226837C3"/>
    <w:multiLevelType w:val="hybridMultilevel"/>
    <w:tmpl w:val="DE063848"/>
    <w:lvl w:ilvl="0" w:tplc="7E0C0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B07106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4FB05351"/>
    <w:multiLevelType w:val="hybridMultilevel"/>
    <w:tmpl w:val="046CE30C"/>
    <w:lvl w:ilvl="0" w:tplc="50F89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D12E52C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A80209D"/>
    <w:multiLevelType w:val="hybridMultilevel"/>
    <w:tmpl w:val="E0CA2AF2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7A69"/>
    <w:rsid w:val="000155D0"/>
    <w:rsid w:val="00050A62"/>
    <w:rsid w:val="00057186"/>
    <w:rsid w:val="00087AB3"/>
    <w:rsid w:val="000C3D2E"/>
    <w:rsid w:val="0032503E"/>
    <w:rsid w:val="00352B1C"/>
    <w:rsid w:val="00382ACB"/>
    <w:rsid w:val="003A1D99"/>
    <w:rsid w:val="003A4BF4"/>
    <w:rsid w:val="003F160D"/>
    <w:rsid w:val="004A6D45"/>
    <w:rsid w:val="004C221F"/>
    <w:rsid w:val="005101E8"/>
    <w:rsid w:val="00550F96"/>
    <w:rsid w:val="00691370"/>
    <w:rsid w:val="007109C0"/>
    <w:rsid w:val="00732352"/>
    <w:rsid w:val="00752782"/>
    <w:rsid w:val="007961F9"/>
    <w:rsid w:val="00797A69"/>
    <w:rsid w:val="007E3927"/>
    <w:rsid w:val="00874E4A"/>
    <w:rsid w:val="008B7CB5"/>
    <w:rsid w:val="008C5DAB"/>
    <w:rsid w:val="008D1FF7"/>
    <w:rsid w:val="00910B15"/>
    <w:rsid w:val="00922AC7"/>
    <w:rsid w:val="009672DF"/>
    <w:rsid w:val="009C2157"/>
    <w:rsid w:val="00A017DF"/>
    <w:rsid w:val="00A240F2"/>
    <w:rsid w:val="00A409E8"/>
    <w:rsid w:val="00A55110"/>
    <w:rsid w:val="00AA6568"/>
    <w:rsid w:val="00AD55F8"/>
    <w:rsid w:val="00B06CAB"/>
    <w:rsid w:val="00CC7C35"/>
    <w:rsid w:val="00E32D36"/>
    <w:rsid w:val="00F219AB"/>
    <w:rsid w:val="00FB7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BF4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017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82ACB"/>
    <w:pPr>
      <w:ind w:left="708"/>
    </w:pPr>
  </w:style>
  <w:style w:type="paragraph" w:styleId="Header">
    <w:name w:val="header"/>
    <w:basedOn w:val="Normal"/>
    <w:link w:val="HeaderChar"/>
    <w:uiPriority w:val="99"/>
    <w:rsid w:val="008C5DA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C5DAB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C5DA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C5DAB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C5D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C5D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26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257</Words>
  <Characters>1522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– VÁLEC</dc:title>
  <dc:subject/>
  <dc:creator>Stanka</dc:creator>
  <cp:keywords/>
  <dc:description/>
  <cp:lastModifiedBy>DUM</cp:lastModifiedBy>
  <cp:revision>2</cp:revision>
  <dcterms:created xsi:type="dcterms:W3CDTF">2013-10-06T19:43:00Z</dcterms:created>
  <dcterms:modified xsi:type="dcterms:W3CDTF">2013-10-06T19:43:00Z</dcterms:modified>
</cp:coreProperties>
</file>