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2A7" w:rsidRPr="005D0B34" w:rsidRDefault="007622A7" w:rsidP="0030329D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t xml:space="preserve">        </w:t>
      </w: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alt="logo" href="http://www.1zsklasterec.cz/" style="position:absolute;left:0;text-align:left;margin-left:401.6pt;margin-top:.9pt;width:40.5pt;height:53.25pt;z-index:251666432;visibility:visible;mso-wrap-distance-left:0;mso-wrap-distance-right:0;mso-position-horizontal-relative:text;mso-position-vertical-relative:line" o:allowoverlap="f" o:button="t">
            <v:fill o:detectmouseclick="t"/>
            <v:imagedata r:id="rId7" o:title=""/>
            <w10:wrap type="square"/>
          </v:shape>
        </w:pict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7622A7" w:rsidRDefault="007622A7" w:rsidP="0030329D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pict>
          <v:shape id="obrázek 5" o:spid="_x0000_s1027" type="#_x0000_t75" style="position:absolute;margin-left:395.6pt;margin-top:20.9pt;width:72.75pt;height:286.5pt;z-index:251667456;visibility:visible;mso-wrap-distance-left:0;mso-wrap-distance-right:0" filled="t">
            <v:imagedata r:id="rId8" o:title=""/>
            <w10:wrap type="square" side="largest"/>
          </v:shape>
        </w:pict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18_01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PL6 Magnety </w:t>
      </w:r>
      <w:bookmarkEnd w:id="0"/>
    </w:p>
    <w:p w:rsidR="007622A7" w:rsidRPr="004E38A9" w:rsidRDefault="007622A7" w:rsidP="0030329D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7622A7" w:rsidRDefault="007622A7" w:rsidP="0030329D">
      <w:pPr>
        <w:rPr>
          <w:b/>
          <w:bCs/>
        </w:rPr>
      </w:pPr>
    </w:p>
    <w:p w:rsidR="007622A7" w:rsidRPr="0096102F" w:rsidRDefault="007622A7" w:rsidP="0030329D">
      <w:pPr>
        <w:pStyle w:val="Normal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6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žáci získají a prohloubí znalosti o magnetech.</w:t>
      </w:r>
    </w:p>
    <w:p w:rsidR="007622A7" w:rsidRPr="0096102F" w:rsidRDefault="007622A7" w:rsidP="0030329D">
      <w:pPr>
        <w:pStyle w:val="NormalWeb"/>
        <w:rPr>
          <w:b/>
          <w:bCs/>
        </w:rPr>
      </w:pPr>
    </w:p>
    <w:p w:rsidR="007622A7" w:rsidRDefault="007622A7" w:rsidP="00826745"/>
    <w:p w:rsidR="007622A7" w:rsidRDefault="007622A7" w:rsidP="00826745"/>
    <w:p w:rsidR="007622A7" w:rsidRDefault="007622A7">
      <w:r>
        <w:br w:type="page"/>
      </w:r>
    </w:p>
    <w:p w:rsidR="007622A7" w:rsidRDefault="007622A7" w:rsidP="00826745">
      <w:r>
        <w:t xml:space="preserve">  </w:t>
      </w:r>
    </w:p>
    <w:p w:rsidR="007622A7" w:rsidRDefault="007622A7" w:rsidP="00826745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8" o:spid="_x0000_s1028" type="#_x0000_t32" style="position:absolute;margin-left:150.05pt;margin-top:7.1pt;width:19.7pt;height:23.05pt;flip:y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">
            <v:stroke endarrow="open"/>
          </v:shape>
        </w:pict>
      </w:r>
      <w:r>
        <w:t xml:space="preserve">                                                                       ……………………………………</w:t>
      </w:r>
    </w:p>
    <w:p w:rsidR="007622A7" w:rsidRDefault="007622A7" w:rsidP="00826745">
      <w:pPr>
        <w:pStyle w:val="ListParagraph"/>
        <w:numPr>
          <w:ilvl w:val="0"/>
          <w:numId w:val="1"/>
        </w:numPr>
      </w:pPr>
      <w:r>
        <w:rPr>
          <w:noProof/>
          <w:lang w:eastAsia="cs-CZ"/>
        </w:rPr>
        <w:pict>
          <v:shape id="Přímá spojnice se šipkou 19" o:spid="_x0000_s1029" type="#_x0000_t32" style="position:absolute;left:0;text-align:left;margin-left:150.1pt;margin-top:7.15pt;width:26.15pt;height:15.6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">
            <v:stroke endarrow="open"/>
          </v:shape>
        </w:pict>
      </w:r>
      <w:r>
        <w:t>jaké jsou druhy magnetů</w:t>
      </w:r>
    </w:p>
    <w:p w:rsidR="007622A7" w:rsidRDefault="007622A7" w:rsidP="00826745">
      <w:pPr>
        <w:pStyle w:val="ListParagraph"/>
      </w:pPr>
      <w:r>
        <w:t xml:space="preserve">                                                       ……………………………………</w:t>
      </w:r>
    </w:p>
    <w:p w:rsidR="007622A7" w:rsidRDefault="007622A7" w:rsidP="00826745">
      <w:pPr>
        <w:pStyle w:val="ListParagraph"/>
      </w:pPr>
    </w:p>
    <w:p w:rsidR="007622A7" w:rsidRDefault="007622A7" w:rsidP="00826745">
      <w:pPr>
        <w:pStyle w:val="ListParagraph"/>
        <w:numPr>
          <w:ilvl w:val="0"/>
          <w:numId w:val="1"/>
        </w:numPr>
      </w:pPr>
      <w:r>
        <w:t>K obrázkům typů magnetu přiřaď správný název</w:t>
      </w:r>
    </w:p>
    <w:p w:rsidR="007622A7" w:rsidRDefault="007622A7" w:rsidP="00826745">
      <w:pPr>
        <w:pStyle w:val="ListParagraph"/>
      </w:pPr>
      <w:r>
        <w:rPr>
          <w:noProof/>
          <w:lang w:eastAsia="cs-CZ"/>
        </w:rPr>
        <w:pict>
          <v:shape id="Obrázek 1" o:spid="_x0000_s1030" type="#_x0000_t75" style="position:absolute;left:0;text-align:left;margin-left:197.45pt;margin-top:11.65pt;width:51.45pt;height:36.65pt;z-index:251648000;visibility:visible">
            <v:imagedata r:id="rId9" o:title=""/>
            <w10:wrap type="square"/>
          </v:shape>
        </w:pict>
      </w:r>
      <w:r>
        <w:t>tyčový</w:t>
      </w:r>
    </w:p>
    <w:p w:rsidR="007622A7" w:rsidRDefault="007622A7" w:rsidP="00826745">
      <w:pPr>
        <w:pStyle w:val="ListParagraph"/>
      </w:pPr>
    </w:p>
    <w:p w:rsidR="007622A7" w:rsidRDefault="007622A7" w:rsidP="00826745">
      <w:pPr>
        <w:pStyle w:val="ListParagraph"/>
      </w:pPr>
      <w:r>
        <w:rPr>
          <w:noProof/>
          <w:lang w:eastAsia="cs-CZ"/>
        </w:rPr>
        <w:pict>
          <v:shape id="obrázek 6" o:spid="_x0000_s1031" type="#_x0000_t75" alt="magnet" style="position:absolute;left:0;text-align:left;margin-left:132.75pt;margin-top:10.65pt;width:94.55pt;height:28.5pt;rotation:2268630fd;z-index:251650048;visibility:visible">
            <v:imagedata r:id="rId10" o:title=""/>
            <w10:wrap type="square"/>
          </v:shape>
        </w:pict>
      </w:r>
    </w:p>
    <w:p w:rsidR="007622A7" w:rsidRDefault="007622A7" w:rsidP="00826745">
      <w:pPr>
        <w:pStyle w:val="ListParagraph"/>
      </w:pPr>
      <w:r>
        <w:t>podkovovitý</w:t>
      </w:r>
    </w:p>
    <w:p w:rsidR="007622A7" w:rsidRDefault="007622A7" w:rsidP="00826745">
      <w:pPr>
        <w:pStyle w:val="ListParagraph"/>
      </w:pPr>
      <w:r>
        <w:rPr>
          <w:noProof/>
          <w:lang w:eastAsia="cs-CZ"/>
        </w:rPr>
        <w:pict>
          <v:shape id="Obrázek 3" o:spid="_x0000_s1032" type="#_x0000_t75" style="position:absolute;left:0;text-align:left;margin-left:144.95pt;margin-top:10.25pt;width:31.25pt;height:40.1pt;rotation:4529067fd;z-index:251649024;visibility:visible">
            <v:imagedata r:id="rId11" o:title=""/>
            <w10:wrap type="square"/>
          </v:shape>
        </w:pict>
      </w:r>
    </w:p>
    <w:p w:rsidR="007622A7" w:rsidRDefault="007622A7" w:rsidP="00826745">
      <w:pPr>
        <w:pStyle w:val="ListParagraph"/>
      </w:pPr>
    </w:p>
    <w:p w:rsidR="007622A7" w:rsidRDefault="007622A7" w:rsidP="00826745">
      <w:pPr>
        <w:pStyle w:val="ListParagraph"/>
      </w:pPr>
      <w:r>
        <w:t xml:space="preserve">magnetka </w:t>
      </w:r>
    </w:p>
    <w:p w:rsidR="007622A7" w:rsidRDefault="007622A7" w:rsidP="00826745">
      <w:pPr>
        <w:pStyle w:val="ListParagraph"/>
      </w:pPr>
    </w:p>
    <w:p w:rsidR="007622A7" w:rsidRDefault="007622A7" w:rsidP="00826745">
      <w:pPr>
        <w:pStyle w:val="ListParagraph"/>
        <w:numPr>
          <w:ilvl w:val="0"/>
          <w:numId w:val="1"/>
        </w:numPr>
      </w:pPr>
      <w:r>
        <w:t>Červeně podtrhni látky, které jsou magnety přitahovány a modře, ty které nejsou přitahovány:</w:t>
      </w:r>
    </w:p>
    <w:p w:rsidR="007622A7" w:rsidRDefault="007622A7" w:rsidP="00826745">
      <w:pPr>
        <w:pStyle w:val="ListParagraph"/>
        <w:tabs>
          <w:tab w:val="left" w:pos="2835"/>
          <w:tab w:val="left" w:pos="4820"/>
        </w:tabs>
      </w:pPr>
      <w:r>
        <w:t>sklo</w:t>
      </w:r>
      <w:r>
        <w:tab/>
        <w:t>měď</w:t>
      </w:r>
      <w:r>
        <w:tab/>
        <w:t>hliník</w:t>
      </w:r>
    </w:p>
    <w:p w:rsidR="007622A7" w:rsidRDefault="007622A7" w:rsidP="00826745">
      <w:pPr>
        <w:pStyle w:val="ListParagraph"/>
        <w:tabs>
          <w:tab w:val="left" w:pos="2835"/>
          <w:tab w:val="left" w:pos="4820"/>
        </w:tabs>
      </w:pPr>
      <w:r>
        <w:t>železo</w:t>
      </w:r>
      <w:r>
        <w:tab/>
        <w:t>zlato</w:t>
      </w:r>
      <w:r>
        <w:tab/>
        <w:t>dřevo</w:t>
      </w:r>
    </w:p>
    <w:p w:rsidR="007622A7" w:rsidRDefault="007622A7" w:rsidP="00826745">
      <w:pPr>
        <w:pStyle w:val="ListParagraph"/>
        <w:tabs>
          <w:tab w:val="left" w:pos="2835"/>
          <w:tab w:val="left" w:pos="4820"/>
        </w:tabs>
      </w:pPr>
      <w:r>
        <w:t>alobal</w:t>
      </w:r>
      <w:r>
        <w:tab/>
        <w:t>ocel</w:t>
      </w:r>
      <w:r>
        <w:tab/>
        <w:t>polystyren</w:t>
      </w:r>
    </w:p>
    <w:p w:rsidR="007622A7" w:rsidRDefault="007622A7" w:rsidP="00826745">
      <w:pPr>
        <w:pStyle w:val="ListParagraph"/>
        <w:tabs>
          <w:tab w:val="left" w:pos="2835"/>
          <w:tab w:val="left" w:pos="4820"/>
        </w:tabs>
      </w:pPr>
      <w:r>
        <w:t>textilní látka</w:t>
      </w:r>
      <w:r>
        <w:tab/>
        <w:t>zinek</w:t>
      </w:r>
      <w:r>
        <w:tab/>
        <w:t>porcelán</w:t>
      </w:r>
    </w:p>
    <w:p w:rsidR="007622A7" w:rsidRDefault="007622A7" w:rsidP="00826745">
      <w:pPr>
        <w:pStyle w:val="ListParagraph"/>
        <w:tabs>
          <w:tab w:val="left" w:pos="2835"/>
          <w:tab w:val="left" w:pos="4820"/>
        </w:tabs>
      </w:pPr>
      <w:r>
        <w:t>korek</w:t>
      </w:r>
      <w:r>
        <w:tab/>
        <w:t>stříbro</w:t>
      </w:r>
      <w:r>
        <w:tab/>
        <w:t>papír</w:t>
      </w:r>
    </w:p>
    <w:p w:rsidR="007622A7" w:rsidRDefault="007622A7" w:rsidP="00826745">
      <w:pPr>
        <w:pStyle w:val="ListParagraph"/>
        <w:tabs>
          <w:tab w:val="left" w:pos="2835"/>
          <w:tab w:val="left" w:pos="4820"/>
        </w:tabs>
      </w:pPr>
    </w:p>
    <w:p w:rsidR="007622A7" w:rsidRDefault="007622A7" w:rsidP="003C774B">
      <w:pPr>
        <w:pStyle w:val="ListParagraph"/>
        <w:numPr>
          <w:ilvl w:val="0"/>
          <w:numId w:val="1"/>
        </w:numPr>
        <w:tabs>
          <w:tab w:val="left" w:pos="720"/>
          <w:tab w:val="left" w:pos="4820"/>
        </w:tabs>
      </w:pPr>
      <w:r>
        <w:t>Doplň názvy částí magnetu, dokresli okolo něj magnetky:</w:t>
      </w:r>
    </w:p>
    <w:p w:rsidR="007622A7" w:rsidRDefault="007622A7" w:rsidP="00A07F21">
      <w:pPr>
        <w:pStyle w:val="ListParagraph"/>
        <w:tabs>
          <w:tab w:val="left" w:pos="2835"/>
          <w:tab w:val="left" w:pos="4820"/>
        </w:tabs>
      </w:pPr>
      <w:r>
        <w:rPr>
          <w:noProof/>
          <w:lang w:eastAsia="cs-CZ"/>
        </w:rPr>
        <w:pict>
          <v:group id="Skupina 9" o:spid="_x0000_s1033" style="position:absolute;left:0;text-align:left;margin-left:50.25pt;margin-top:21.85pt;width:199.7pt;height:111.4pt;z-index:251651072" coordsize="25363,141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">
            <v:shape id="_x0000_s1034" type="#_x0000_t75" alt="magnet" style="position:absolute;top:6728;width:24585;height:741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tWZLBAAAA2gAAAA8AAABkcnMvZG93bnJldi54bWxEj82qwjAUhPeC7xCO4EY0Vbgi1SgiCrr0&#10;D10emmNbbE5qE2316W8uXHA5zMw3zGzRmEK8qHK5ZQXDQQSCOLE651TB6bjpT0A4j6yxsEwK3uRg&#10;MW+3ZhhrW/OeXgefigBhF6OCzPsyltIlGRl0A1sSB+9mK4M+yCqVusI6wE0hR1E0lgZzDgsZlrTK&#10;KLkfnkbB+bZenfx1Ix9P7o3Wn52tL/etUt1Os5yC8NT4b/i/vdUKfuDvSrgBcv4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LtWZLBAAAA2gAAAA8AAAAAAAAAAAAAAAAAnwIA&#10;AGRycy9kb3ducmV2LnhtbFBLBQYAAAAABAAEAPcAAACNAwAAAAA=&#10;">
              <v:imagedata r:id="rId12" o:title=""/>
              <v:path arrowok="t"/>
            </v:shape>
            <v:shape id="Přímá spojnice se šipkou 6" o:spid="_x0000_s1035" type="#_x0000_t32" style="position:absolute;top:517;width:3187;height:9398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6LisMAAADaAAAADwAAAGRycy9kb3ducmV2LnhtbESPzWrDMBCE74W8g9hAb42cHEzqWA7B&#10;YPChPeSPXBdrY5tYK8dSHeftq0Kgx2FmvmHS7WQ6MdLgWssKlosIBHFldcu1gtOx+FiDcB5ZY2eZ&#10;FDzJwTabvaWYaPvgPY0HX4sAYZeggsb7PpHSVQ0ZdAvbEwfvageDPsihlnrAR4CbTq6iKJYGWw4L&#10;DfaUN1TdDj9GQeTi4p4fb9/jqfb7r4ssyufnWan3+bTbgPA0+f/wq11qBTH8XQk3QG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Oi4rDAAAA2gAAAA8AAAAAAAAAAAAA&#10;AAAAoQIAAGRycy9kb3ducmV2LnhtbFBLBQYAAAAABAAEAPkAAACRAwAAAAA=&#10;">
              <v:stroke endarrow="open"/>
            </v:shape>
            <v:shape id="Přímá spojnice se šipkou 7" o:spid="_x0000_s1036" type="#_x0000_t32" style="position:absolute;left:12680;top:1725;width:0;height:819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0IuEcIAAADaAAAADwAAAGRycy9kb3ducmV2LnhtbESPQYvCMBSE78L+h/AW9qapHtTtmooI&#10;BQ/uQa3s9dG8bUubl9rEWv+9EQSPw8x8w6zWg2lET52rLCuYTiIQxLnVFRcKslM6XoJwHlljY5kU&#10;3MnBOvkYrTDW9sYH6o++EAHCLkYFpfdtLKXLSzLoJrYlDt6/7Qz6ILtC6g5vAW4aOYuiuTRYcVgo&#10;saVtSXl9vBoFkZunl+2p/u2zwh/2fzLd3b/PSn19DpsfEJ4G/w6/2jutYAHPK+EGyOQ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0IuEcIAAADaAAAADwAAAAAAAAAAAAAA&#10;AAChAgAAZHJzL2Rvd25yZXYueG1sUEsFBgAAAAAEAAQA+QAAAJADAAAAAA==&#10;">
              <v:stroke endarrow="open"/>
            </v:shape>
            <v:shape id="Přímá spojnice se šipkou 8" o:spid="_x0000_s1037" type="#_x0000_t32" style="position:absolute;left:21048;width:4315;height:10172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qqgcIAAADaAAAADwAAAGRycy9kb3ducmV2LnhtbERPW2vCMBR+H/gfwhnsbU2nY0pnFFGG&#10;EwXxguDboTlris1JbaLWf28eBj5+fPfhuLWVuFLjS8cKPpIUBHHudMmFgv3u530AwgdkjZVjUnAn&#10;D+NR52WImXY33tB1GwoRQ9hnqMCEUGdS+tyQRZ+4mjhyf66xGCJsCqkbvMVwW8lumn5JiyXHBoM1&#10;TQ3lp+3FKpgtDp/9c3te9+ZHs8qp1z92J0ul3l7byTeIQG14iv/dv1pB3BqvxBsgR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RqqgcIAAADaAAAADwAAAAAAAAAAAAAA&#10;AAChAgAAZHJzL2Rvd25yZXYueG1sUEsFBgAAAAAEAAQA+QAAAJADAAAAAA==&#10;">
              <v:stroke endarrow="open"/>
            </v:shape>
          </v:group>
        </w:pict>
      </w:r>
    </w:p>
    <w:p w:rsidR="007622A7" w:rsidRDefault="007622A7"/>
    <w:p w:rsidR="007622A7" w:rsidRDefault="007622A7"/>
    <w:p w:rsidR="007622A7" w:rsidRDefault="007622A7"/>
    <w:p w:rsidR="007622A7" w:rsidRDefault="007622A7"/>
    <w:p w:rsidR="007622A7" w:rsidRDefault="007622A7"/>
    <w:p w:rsidR="007622A7" w:rsidRDefault="007622A7">
      <w:r>
        <w:br w:type="page"/>
      </w:r>
    </w:p>
    <w:p w:rsidR="007622A7" w:rsidRDefault="007622A7" w:rsidP="0030329D"/>
    <w:p w:rsidR="007622A7" w:rsidRDefault="007622A7" w:rsidP="0030329D">
      <w:r>
        <w:rPr>
          <w:noProof/>
          <w:lang w:eastAsia="cs-CZ"/>
        </w:rPr>
        <w:pict>
          <v:shape id="Přímá spojnice se šipkou 2" o:spid="_x0000_s1038" type="#_x0000_t32" style="position:absolute;margin-left:150.05pt;margin-top:7.1pt;width:19.7pt;height:23.0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">
            <v:stroke endarrow="open"/>
          </v:shape>
        </w:pict>
      </w:r>
      <w:r>
        <w:t xml:space="preserve">                                                                       …</w:t>
      </w:r>
      <w:r>
        <w:rPr>
          <w:color w:val="FF0000"/>
        </w:rPr>
        <w:t xml:space="preserve">přírodní </w:t>
      </w:r>
      <w:r>
        <w:t>…………………</w:t>
      </w:r>
    </w:p>
    <w:p w:rsidR="007622A7" w:rsidRDefault="007622A7" w:rsidP="0030329D">
      <w:pPr>
        <w:pStyle w:val="ListParagraph"/>
        <w:numPr>
          <w:ilvl w:val="0"/>
          <w:numId w:val="5"/>
        </w:numPr>
      </w:pPr>
      <w:r>
        <w:rPr>
          <w:noProof/>
          <w:lang w:eastAsia="cs-CZ"/>
        </w:rPr>
        <w:pict>
          <v:shape id="Přímá spojnice se šipkou 22" o:spid="_x0000_s1039" type="#_x0000_t32" style="position:absolute;left:0;text-align:left;margin-left:150.1pt;margin-top:7.15pt;width:26.15pt;height:15.6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">
            <v:stroke endarrow="open"/>
          </v:shape>
        </w:pict>
      </w:r>
      <w:r>
        <w:t>jaké jsou druhy magnetů</w:t>
      </w:r>
    </w:p>
    <w:p w:rsidR="007622A7" w:rsidRDefault="007622A7" w:rsidP="0030329D">
      <w:pPr>
        <w:pStyle w:val="ListParagraph"/>
      </w:pPr>
      <w:r>
        <w:t xml:space="preserve">                                                       ……</w:t>
      </w:r>
      <w:r>
        <w:rPr>
          <w:color w:val="FF0000"/>
        </w:rPr>
        <w:t xml:space="preserve">umělé </w:t>
      </w:r>
      <w:r>
        <w:t>……………………</w:t>
      </w:r>
    </w:p>
    <w:p w:rsidR="007622A7" w:rsidRDefault="007622A7" w:rsidP="0030329D">
      <w:pPr>
        <w:pStyle w:val="ListParagraph"/>
      </w:pPr>
    </w:p>
    <w:p w:rsidR="007622A7" w:rsidRDefault="007622A7" w:rsidP="0030329D">
      <w:pPr>
        <w:pStyle w:val="ListParagraph"/>
        <w:numPr>
          <w:ilvl w:val="0"/>
          <w:numId w:val="5"/>
        </w:numPr>
      </w:pPr>
      <w:r>
        <w:t>K obrázkům typů magnetu přiřaď správný název</w:t>
      </w:r>
    </w:p>
    <w:p w:rsidR="007622A7" w:rsidRDefault="007622A7" w:rsidP="0030329D">
      <w:pPr>
        <w:pStyle w:val="ListParagraph"/>
      </w:pPr>
      <w:r>
        <w:rPr>
          <w:noProof/>
          <w:lang w:eastAsia="cs-CZ"/>
        </w:rPr>
        <w:pict>
          <v:shape id="Přímá spojnice se šipkou 31" o:spid="_x0000_s1040" type="#_x0000_t32" style="position:absolute;left:0;text-align:left;margin-left:65.7pt;margin-top:11.45pt;width:79.15pt;height:23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" strokecolor="#4579b8">
            <v:stroke endarrow="open"/>
          </v:shape>
        </w:pict>
      </w:r>
      <w:r>
        <w:rPr>
          <w:noProof/>
          <w:lang w:eastAsia="cs-CZ"/>
        </w:rPr>
        <w:pict>
          <v:shape id="Obrázek 28" o:spid="_x0000_s1041" type="#_x0000_t75" style="position:absolute;left:0;text-align:left;margin-left:197.45pt;margin-top:11.65pt;width:51.45pt;height:36.65pt;z-index:251654144;visibility:visible">
            <v:imagedata r:id="rId9" o:title=""/>
            <w10:wrap type="square"/>
          </v:shape>
        </w:pict>
      </w:r>
      <w:r>
        <w:t>tyčový</w:t>
      </w:r>
    </w:p>
    <w:p w:rsidR="007622A7" w:rsidRDefault="007622A7" w:rsidP="0030329D">
      <w:pPr>
        <w:pStyle w:val="ListParagraph"/>
      </w:pPr>
      <w:r>
        <w:rPr>
          <w:noProof/>
          <w:lang w:eastAsia="cs-CZ"/>
        </w:rPr>
        <w:pict>
          <v:shape id="Přímá spojnice se šipkou 32" o:spid="_x0000_s1042" type="#_x0000_t32" style="position:absolute;left:0;text-align:left;margin-left:88.1pt;margin-top:12.95pt;width:115.45pt;height:27.1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" strokecolor="#4579b8">
            <v:stroke endarrow="open"/>
          </v:shape>
        </w:pict>
      </w:r>
    </w:p>
    <w:p w:rsidR="007622A7" w:rsidRDefault="007622A7" w:rsidP="0030329D">
      <w:pPr>
        <w:pStyle w:val="ListParagraph"/>
      </w:pPr>
      <w:r>
        <w:rPr>
          <w:noProof/>
          <w:lang w:eastAsia="cs-CZ"/>
        </w:rPr>
        <w:pict>
          <v:shape id="_x0000_s1043" type="#_x0000_t75" alt="magnet" style="position:absolute;left:0;text-align:left;margin-left:132.75pt;margin-top:10.65pt;width:94.55pt;height:28.5pt;rotation:2268630fd;z-index:251656192;visibility:visible">
            <v:imagedata r:id="rId10" o:title=""/>
            <w10:wrap type="square"/>
          </v:shape>
        </w:pict>
      </w:r>
    </w:p>
    <w:p w:rsidR="007622A7" w:rsidRDefault="007622A7" w:rsidP="0030329D">
      <w:pPr>
        <w:pStyle w:val="ListParagraph"/>
      </w:pPr>
      <w:r>
        <w:t>podkovovitý</w:t>
      </w:r>
    </w:p>
    <w:p w:rsidR="007622A7" w:rsidRDefault="007622A7" w:rsidP="0030329D">
      <w:pPr>
        <w:pStyle w:val="ListParagraph"/>
      </w:pPr>
      <w:r>
        <w:rPr>
          <w:noProof/>
          <w:lang w:eastAsia="cs-CZ"/>
        </w:rPr>
        <w:pict>
          <v:shape id="Obrázek 30" o:spid="_x0000_s1044" type="#_x0000_t75" style="position:absolute;left:0;text-align:left;margin-left:144.95pt;margin-top:10.25pt;width:31.25pt;height:40.1pt;rotation:4529067fd;z-index:251655168;visibility:visible">
            <v:imagedata r:id="rId12" o:title=""/>
            <w10:wrap type="square"/>
          </v:shape>
        </w:pict>
      </w:r>
    </w:p>
    <w:p w:rsidR="007622A7" w:rsidRDefault="007622A7" w:rsidP="0030329D">
      <w:pPr>
        <w:pStyle w:val="ListParagraph"/>
      </w:pPr>
    </w:p>
    <w:p w:rsidR="007622A7" w:rsidRDefault="007622A7" w:rsidP="0030329D">
      <w:pPr>
        <w:pStyle w:val="ListParagraph"/>
      </w:pPr>
      <w:r>
        <w:rPr>
          <w:noProof/>
          <w:lang w:eastAsia="cs-CZ"/>
        </w:rPr>
        <w:pict>
          <v:shape id="Přímá spojnice se šipkou 33" o:spid="_x0000_s1045" type="#_x0000_t32" style="position:absolute;left:0;text-align:left;margin-left:82pt;margin-top:.3pt;width:59.1pt;height:5.4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" strokecolor="#4579b8">
            <v:stroke endarrow="open"/>
          </v:shape>
        </w:pict>
      </w:r>
      <w:r>
        <w:t xml:space="preserve">magnetka </w:t>
      </w:r>
    </w:p>
    <w:p w:rsidR="007622A7" w:rsidRDefault="007622A7" w:rsidP="0030329D">
      <w:pPr>
        <w:pStyle w:val="ListParagraph"/>
      </w:pPr>
    </w:p>
    <w:p w:rsidR="007622A7" w:rsidRDefault="007622A7" w:rsidP="0030329D">
      <w:pPr>
        <w:pStyle w:val="ListParagraph"/>
        <w:numPr>
          <w:ilvl w:val="0"/>
          <w:numId w:val="5"/>
        </w:numPr>
      </w:pPr>
      <w:r>
        <w:t>Červeně podtrhni látky, které jsou magnety přitahovány a modře, ty které nejsou přitahovány:</w:t>
      </w:r>
    </w:p>
    <w:p w:rsidR="007622A7" w:rsidRDefault="007622A7" w:rsidP="0030329D">
      <w:pPr>
        <w:pStyle w:val="ListParagraph"/>
        <w:tabs>
          <w:tab w:val="left" w:pos="2835"/>
          <w:tab w:val="left" w:pos="4820"/>
        </w:tabs>
      </w:pPr>
      <w:r w:rsidRPr="0030329D">
        <w:rPr>
          <w:u w:val="thick" w:color="548DD4"/>
        </w:rPr>
        <w:t>sklo</w:t>
      </w:r>
      <w:r>
        <w:tab/>
      </w:r>
      <w:r w:rsidRPr="0030329D">
        <w:rPr>
          <w:u w:val="thick" w:color="548DD4"/>
        </w:rPr>
        <w:t>měď</w:t>
      </w:r>
      <w:r>
        <w:tab/>
      </w:r>
      <w:r w:rsidRPr="0030329D">
        <w:rPr>
          <w:u w:val="thick" w:color="548DD4"/>
        </w:rPr>
        <w:t>hliník</w:t>
      </w:r>
    </w:p>
    <w:p w:rsidR="007622A7" w:rsidRDefault="007622A7" w:rsidP="0030329D">
      <w:pPr>
        <w:pStyle w:val="ListParagraph"/>
        <w:tabs>
          <w:tab w:val="left" w:pos="2835"/>
          <w:tab w:val="left" w:pos="4820"/>
        </w:tabs>
      </w:pPr>
      <w:r w:rsidRPr="0030329D">
        <w:rPr>
          <w:u w:val="thick" w:color="FF0000"/>
        </w:rPr>
        <w:t>železo</w:t>
      </w:r>
      <w:r>
        <w:tab/>
      </w:r>
      <w:r w:rsidRPr="0030329D">
        <w:rPr>
          <w:u w:val="thick" w:color="548DD4"/>
        </w:rPr>
        <w:t>zlato</w:t>
      </w:r>
      <w:r>
        <w:tab/>
      </w:r>
      <w:r w:rsidRPr="0030329D">
        <w:rPr>
          <w:u w:val="thick" w:color="548DD4"/>
        </w:rPr>
        <w:t>dřevo</w:t>
      </w:r>
    </w:p>
    <w:p w:rsidR="007622A7" w:rsidRDefault="007622A7" w:rsidP="0030329D">
      <w:pPr>
        <w:pStyle w:val="ListParagraph"/>
        <w:tabs>
          <w:tab w:val="left" w:pos="2835"/>
          <w:tab w:val="left" w:pos="4820"/>
        </w:tabs>
      </w:pPr>
      <w:r w:rsidRPr="0030329D">
        <w:rPr>
          <w:u w:val="thick" w:color="548DD4"/>
        </w:rPr>
        <w:t>alobal</w:t>
      </w:r>
      <w:r>
        <w:tab/>
      </w:r>
      <w:r w:rsidRPr="0030329D">
        <w:rPr>
          <w:u w:val="thick" w:color="FF0000"/>
        </w:rPr>
        <w:t>ocel</w:t>
      </w:r>
      <w:r>
        <w:tab/>
      </w:r>
      <w:r w:rsidRPr="0030329D">
        <w:rPr>
          <w:u w:val="thick" w:color="548DD4"/>
        </w:rPr>
        <w:t>polystyren</w:t>
      </w:r>
    </w:p>
    <w:p w:rsidR="007622A7" w:rsidRDefault="007622A7" w:rsidP="0030329D">
      <w:pPr>
        <w:pStyle w:val="ListParagraph"/>
        <w:tabs>
          <w:tab w:val="left" w:pos="2835"/>
          <w:tab w:val="left" w:pos="4820"/>
        </w:tabs>
      </w:pPr>
      <w:r w:rsidRPr="0030329D">
        <w:rPr>
          <w:u w:val="thick" w:color="548DD4"/>
        </w:rPr>
        <w:t>textilní látka</w:t>
      </w:r>
      <w:r>
        <w:tab/>
      </w:r>
      <w:r w:rsidRPr="0030329D">
        <w:rPr>
          <w:u w:val="thick" w:color="548DD4"/>
        </w:rPr>
        <w:t>zinek</w:t>
      </w:r>
      <w:r>
        <w:tab/>
      </w:r>
      <w:r w:rsidRPr="0030329D">
        <w:rPr>
          <w:u w:val="thick" w:color="548DD4"/>
        </w:rPr>
        <w:t>porcelán</w:t>
      </w:r>
    </w:p>
    <w:p w:rsidR="007622A7" w:rsidRDefault="007622A7" w:rsidP="0030329D">
      <w:pPr>
        <w:pStyle w:val="ListParagraph"/>
        <w:tabs>
          <w:tab w:val="left" w:pos="2835"/>
          <w:tab w:val="left" w:pos="4820"/>
        </w:tabs>
      </w:pPr>
      <w:r w:rsidRPr="0030329D">
        <w:rPr>
          <w:u w:val="thick" w:color="548DD4"/>
        </w:rPr>
        <w:t>korek</w:t>
      </w:r>
      <w:r>
        <w:tab/>
      </w:r>
      <w:r w:rsidRPr="0030329D">
        <w:rPr>
          <w:u w:val="thick" w:color="548DD4"/>
        </w:rPr>
        <w:t>stříbro</w:t>
      </w:r>
      <w:r>
        <w:tab/>
      </w:r>
      <w:r w:rsidRPr="0030329D">
        <w:rPr>
          <w:u w:val="thick" w:color="548DD4"/>
        </w:rPr>
        <w:t>papír</w:t>
      </w:r>
    </w:p>
    <w:p w:rsidR="007622A7" w:rsidRDefault="007622A7" w:rsidP="0030329D">
      <w:pPr>
        <w:pStyle w:val="ListParagraph"/>
        <w:tabs>
          <w:tab w:val="left" w:pos="2835"/>
          <w:tab w:val="left" w:pos="4820"/>
        </w:tabs>
      </w:pPr>
    </w:p>
    <w:p w:rsidR="007622A7" w:rsidRDefault="007622A7" w:rsidP="003C774B">
      <w:pPr>
        <w:pStyle w:val="ListParagraph"/>
        <w:numPr>
          <w:ilvl w:val="0"/>
          <w:numId w:val="5"/>
        </w:numPr>
        <w:tabs>
          <w:tab w:val="left" w:pos="720"/>
          <w:tab w:val="left" w:pos="4820"/>
        </w:tabs>
      </w:pPr>
      <w:r>
        <w:t>Doplň názvy částí magnetu, dokresli okolo něj magnetky:</w:t>
      </w:r>
    </w:p>
    <w:p w:rsidR="007622A7" w:rsidRDefault="007622A7" w:rsidP="0030329D">
      <w:pPr>
        <w:pStyle w:val="ListParagraph"/>
        <w:tabs>
          <w:tab w:val="left" w:pos="2835"/>
          <w:tab w:val="left" w:pos="4820"/>
        </w:tabs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6" o:spid="_x0000_s1046" type="#_x0000_t202" style="position:absolute;left:0;text-align:left;margin-left:13.4pt;margin-top:11.15pt;width:61.8pt;height:19.6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" filled="f" stroked="f" strokeweight=".5pt">
            <v:textbox>
              <w:txbxContent>
                <w:p w:rsidR="007622A7" w:rsidRPr="0030329D" w:rsidRDefault="007622A7" w:rsidP="0030329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jižní pól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4" o:spid="_x0000_s1047" type="#_x0000_t202" style="position:absolute;left:0;text-align:left;margin-left:243.55pt;margin-top:10.4pt;width:94.4pt;height:19.6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" filled="f" stroked="f" strokeweight=".5pt">
            <v:textbox>
              <w:txbxContent>
                <w:p w:rsidR="007622A7" w:rsidRPr="0030329D" w:rsidRDefault="007622A7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severní pól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5" o:spid="_x0000_s1048" type="#_x0000_t202" style="position:absolute;left:0;text-align:left;margin-left:102.75pt;margin-top:16.3pt;width:94.4pt;height:19.6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" filled="f" stroked="f" strokeweight=".5pt">
            <v:textbox>
              <w:txbxContent>
                <w:p w:rsidR="007622A7" w:rsidRPr="0030329D" w:rsidRDefault="007622A7" w:rsidP="0030329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netečné pásmo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group id="Skupina 23" o:spid="_x0000_s1049" style="position:absolute;left:0;text-align:left;margin-left:50.25pt;margin-top:21.85pt;width:199.7pt;height:111.4pt;z-index:251657216" coordsize="25363,141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">
            <v:shape id="_x0000_s1050" type="#_x0000_t75" alt="magnet" style="position:absolute;top:6728;width:24585;height:741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eav/CAAAA2wAAAA8AAABkcnMvZG93bnJldi54bWxEj0GLwjAUhO+C/yE8YS+i6RZZpBpFREGP&#10;6yp6fDTPtti81Cbaur/eCILHYWa+Yabz1pTiTrUrLCv4HkYgiFOrC84U7P/WgzEI55E1lpZJwYMc&#10;zGfdzhQTbRv+pfvOZyJA2CWoIPe+SqR0aU4G3dBWxME729qgD7LOpK6xCXBTyjiKfqTBgsNCjhUt&#10;c0ovu5tRcDivlnt/Wsvrjfvx6n9rm+Nlo9RXr11MQHhq/Sf8bm+0gngEry/hB8jZE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Hmr/wgAAANsAAAAPAAAAAAAAAAAAAAAAAJ8C&#10;AABkcnMvZG93bnJldi54bWxQSwUGAAAAAAQABAD3AAAAjgMAAAAA&#10;">
              <v:imagedata r:id="rId12" o:title=""/>
              <v:path arrowok="t"/>
            </v:shape>
            <v:shape id="Přímá spojnice se šipkou 25" o:spid="_x0000_s1051" type="#_x0000_t32" style="position:absolute;top:517;width:3187;height:9398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8Zl8MAAADbAAAADwAAAGRycy9kb3ducmV2LnhtbESPQYvCMBSE7wv+h/AEb2uqoGg1lUUo&#10;eHAPasXro3nbljYvtYm1/vvNwoLHYWa+Yba7wTSip85VlhXMphEI4tzqigsF2SX9XIFwHlljY5kU&#10;vMjBLhl9bDHW9skn6s++EAHCLkYFpfdtLKXLSzLoprYlDt6P7Qz6ILtC6g6fAW4aOY+ipTRYcVgo&#10;saV9SXl9fhgFkVum9/2l/u6zwp+ON5keXuurUpPx8LUB4Wnw7/B/+6AVzBf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vGZfDAAAA2wAAAA8AAAAAAAAAAAAA&#10;AAAAoQIAAGRycy9kb3ducmV2LnhtbFBLBQYAAAAABAAEAPkAAACRAwAAAAA=&#10;">
              <v:stroke endarrow="open"/>
            </v:shape>
            <v:shape id="Přímá spojnice se šipkou 26" o:spid="_x0000_s1052" type="#_x0000_t32" style="position:absolute;left:12680;top:1725;width:0;height:819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2H4MMAAADbAAAADwAAAGRycy9kb3ducmV2LnhtbESPT4vCMBTE78J+h/CEvdlUD0W7xrII&#10;BQ/uwX/s9dG8bUubl24Ta/32RhA8DjPzG2adjaYVA/WutqxgHsUgiAuray4VnE/5bAnCeWSNrWVS&#10;cCcH2eZjssZU2xsfaDj6UgQIuxQVVN53qZSuqMigi2xHHLw/2xv0Qfal1D3eAty0chHHiTRYc1io&#10;sKNtRUVzvBoFsUvy/+2p+RnOpT/sf2W+u68uSn1Ox+8vEJ5G/w6/2jutYJHA80v4AXLz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O9h+DDAAAA2wAAAA8AAAAAAAAAAAAA&#10;AAAAoQIAAGRycy9kb3ducmV2LnhtbFBLBQYAAAAABAAEAPkAAACRAwAAAAA=&#10;">
              <v:stroke endarrow="open"/>
            </v:shape>
            <v:shape id="Přímá spojnice se šipkou 27" o:spid="_x0000_s1053" type="#_x0000_t32" style="position:absolute;left:21048;width:4315;height:10172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2jncYAAADbAAAADwAAAGRycy9kb3ducmV2LnhtbESPQWvCQBSE74X+h+UVeqsbozQldRVR&#10;pEqFUpWCt0f2mQ1m38bsqvHfu4VCj8PMfMOMJp2txYVaXzlW0O8lIIgLpysuFey2i5c3ED4ga6wd&#10;k4IbeZiMHx9GmGt35W+6bEIpIoR9jgpMCE0upS8MWfQ91xBH7+BaiyHKtpS6xWuE21qmSfIqLVYc&#10;Fww2NDNUHDdnq2C++hlmp+70NfjYm3VBg2yfTj+Ven7qpu8gAnXhP/zXXmoFaQa/X+IPkOM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q9o53GAAAA2wAAAA8AAAAAAAAA&#10;AAAAAAAAoQIAAGRycy9kb3ducmV2LnhtbFBLBQYAAAAABAAEAPkAAACUAwAAAAA=&#10;">
              <v:stroke endarrow="open"/>
            </v:shape>
          </v:group>
        </w:pict>
      </w:r>
    </w:p>
    <w:p w:rsidR="007622A7" w:rsidRDefault="007622A7" w:rsidP="0030329D"/>
    <w:p w:rsidR="007622A7" w:rsidRDefault="007622A7" w:rsidP="0030329D"/>
    <w:p w:rsidR="007622A7" w:rsidRDefault="007622A7" w:rsidP="0030329D"/>
    <w:p w:rsidR="007622A7" w:rsidRDefault="007622A7" w:rsidP="0030329D"/>
    <w:p w:rsidR="007622A7" w:rsidRDefault="007622A7" w:rsidP="0030329D"/>
    <w:p w:rsidR="007622A7" w:rsidRDefault="007622A7"/>
    <w:sectPr w:rsidR="007622A7" w:rsidSect="0030329D">
      <w:headerReference w:type="even" r:id="rId13"/>
      <w:head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2A7" w:rsidRDefault="007622A7" w:rsidP="0030329D">
      <w:pPr>
        <w:spacing w:after="0" w:line="240" w:lineRule="auto"/>
      </w:pPr>
      <w:r>
        <w:separator/>
      </w:r>
    </w:p>
  </w:endnote>
  <w:endnote w:type="continuationSeparator" w:id="0">
    <w:p w:rsidR="007622A7" w:rsidRDefault="007622A7" w:rsidP="00303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2A7" w:rsidRDefault="007622A7" w:rsidP="0030329D">
      <w:pPr>
        <w:spacing w:after="0" w:line="240" w:lineRule="auto"/>
      </w:pPr>
      <w:r>
        <w:separator/>
      </w:r>
    </w:p>
  </w:footnote>
  <w:footnote w:type="continuationSeparator" w:id="0">
    <w:p w:rsidR="007622A7" w:rsidRDefault="007622A7" w:rsidP="00303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2A7" w:rsidRPr="0030329D" w:rsidRDefault="007622A7">
    <w:pPr>
      <w:pStyle w:val="Header"/>
      <w:rPr>
        <w:rFonts w:ascii="Times New Roman" w:hAnsi="Times New Roman"/>
        <w:sz w:val="40"/>
        <w:szCs w:val="40"/>
      </w:rPr>
    </w:pPr>
    <w:r>
      <w:rPr>
        <w:rFonts w:ascii="Times New Roman" w:hAnsi="Times New Roman"/>
        <w:sz w:val="40"/>
        <w:szCs w:val="40"/>
      </w:rPr>
      <w:t xml:space="preserve">Pracovní list č.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2A7" w:rsidRPr="0030329D" w:rsidRDefault="007622A7">
    <w:pPr>
      <w:pStyle w:val="Header"/>
      <w:rPr>
        <w:rFonts w:ascii="Times New Roman" w:hAnsi="Times New Roman"/>
        <w:sz w:val="40"/>
        <w:szCs w:val="40"/>
      </w:rPr>
    </w:pPr>
    <w:r>
      <w:rPr>
        <w:rFonts w:ascii="Times New Roman" w:hAnsi="Times New Roman"/>
        <w:sz w:val="40"/>
        <w:szCs w:val="40"/>
      </w:rPr>
      <w:t>Řešení: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A65B3"/>
    <w:multiLevelType w:val="hybridMultilevel"/>
    <w:tmpl w:val="3AD8020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DA0DE0"/>
    <w:multiLevelType w:val="hybridMultilevel"/>
    <w:tmpl w:val="3AD8020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5E220B3"/>
    <w:multiLevelType w:val="hybridMultilevel"/>
    <w:tmpl w:val="3AD8020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05E6A9E"/>
    <w:multiLevelType w:val="hybridMultilevel"/>
    <w:tmpl w:val="3AD8020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B890038"/>
    <w:multiLevelType w:val="hybridMultilevel"/>
    <w:tmpl w:val="3AD8020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745"/>
    <w:rsid w:val="000843AE"/>
    <w:rsid w:val="00153766"/>
    <w:rsid w:val="002D68F8"/>
    <w:rsid w:val="0030329D"/>
    <w:rsid w:val="003C774B"/>
    <w:rsid w:val="004044C1"/>
    <w:rsid w:val="00443696"/>
    <w:rsid w:val="004E38A9"/>
    <w:rsid w:val="005D0B34"/>
    <w:rsid w:val="007622A7"/>
    <w:rsid w:val="00815997"/>
    <w:rsid w:val="00826745"/>
    <w:rsid w:val="0096102F"/>
    <w:rsid w:val="00A07F21"/>
    <w:rsid w:val="00A35B15"/>
    <w:rsid w:val="00A50AC4"/>
    <w:rsid w:val="00C716A3"/>
    <w:rsid w:val="00E96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76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267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2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267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82674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303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0329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03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0329D"/>
    <w:rPr>
      <w:rFonts w:cs="Times New Roman"/>
    </w:rPr>
  </w:style>
  <w:style w:type="paragraph" w:styleId="NormalWeb">
    <w:name w:val="Normal (Web)"/>
    <w:basedOn w:val="Normal"/>
    <w:uiPriority w:val="99"/>
    <w:rsid w:val="003032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207</Words>
  <Characters>1226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Základní škola, Klášterec nad Ohří,</dc:title>
  <dc:subject/>
  <dc:creator>Kabinet</dc:creator>
  <cp:keywords/>
  <dc:description/>
  <cp:lastModifiedBy>Maminka</cp:lastModifiedBy>
  <cp:revision>2</cp:revision>
  <dcterms:created xsi:type="dcterms:W3CDTF">2012-02-25T07:39:00Z</dcterms:created>
  <dcterms:modified xsi:type="dcterms:W3CDTF">2012-02-25T07:39:00Z</dcterms:modified>
</cp:coreProperties>
</file>