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BF03076" wp14:editId="187FDE90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Style w:val="datalabelstring"/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Style w:val="datalabelstring"/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Style w:val="datalabelstring"/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Style w:val="datalabelstring"/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D80B85" w:rsidRDefault="008132E2" w:rsidP="008132E2">
      <w:pPr>
        <w:pStyle w:val="Nadpis1"/>
      </w:pPr>
      <w:r>
        <w:lastRenderedPageBreak/>
        <w:t xml:space="preserve">Materiál č. </w:t>
      </w:r>
      <w:r w:rsidR="0037213D">
        <w:t>2</w:t>
      </w:r>
      <w:r>
        <w:t xml:space="preserve"> – </w:t>
      </w:r>
      <w:r w:rsidR="0037213D">
        <w:t>styl znak</w:t>
      </w:r>
      <w:r w:rsidR="00E31AC2">
        <w:t>u a odstavce</w:t>
      </w:r>
    </w:p>
    <w:p w:rsidR="008132E2" w:rsidRDefault="008132E2" w:rsidP="008132E2">
      <w:pPr>
        <w:pStyle w:val="podNadpis"/>
      </w:pPr>
      <w:r w:rsidRPr="008132E2">
        <w:t>Teorie</w:t>
      </w:r>
    </w:p>
    <w:p w:rsidR="00F43B6D" w:rsidRPr="00C823F9" w:rsidRDefault="00F43B6D" w:rsidP="00C823F9">
      <w:pPr>
        <w:ind w:left="142" w:firstLine="0"/>
        <w:rPr>
          <w:b/>
          <w:lang w:val="en-US"/>
        </w:rPr>
      </w:pPr>
      <w:r w:rsidRPr="00C823F9">
        <w:rPr>
          <w:b/>
          <w:lang w:val="en-US"/>
        </w:rPr>
        <w:t>Character and paragraph styles</w:t>
      </w:r>
    </w:p>
    <w:p w:rsidR="00F43B6D" w:rsidRPr="00C823F9" w:rsidRDefault="00F43B6D" w:rsidP="00C823F9">
      <w:pPr>
        <w:ind w:left="142" w:firstLine="0"/>
        <w:rPr>
          <w:lang w:val="en-US"/>
        </w:rPr>
      </w:pPr>
      <w:r w:rsidRPr="00C823F9">
        <w:rPr>
          <w:lang w:val="en-US"/>
        </w:rPr>
        <w:t>Word provides several style types:</w:t>
      </w:r>
    </w:p>
    <w:p w:rsidR="00F43B6D" w:rsidRPr="00C823F9" w:rsidRDefault="00F43B6D" w:rsidP="00C823F9">
      <w:pPr>
        <w:ind w:left="142" w:firstLine="0"/>
        <w:rPr>
          <w:lang w:val="en-US"/>
        </w:rPr>
      </w:pPr>
      <w:r w:rsidRPr="00C823F9">
        <w:rPr>
          <w:b/>
          <w:lang w:val="en-US"/>
        </w:rPr>
        <w:t>Character</w:t>
      </w:r>
      <w:r w:rsidRPr="00C823F9">
        <w:rPr>
          <w:lang w:val="en-US"/>
        </w:rPr>
        <w:t> and </w:t>
      </w:r>
      <w:r w:rsidRPr="00C823F9">
        <w:rPr>
          <w:b/>
          <w:lang w:val="en-US"/>
        </w:rPr>
        <w:t>paragraph</w:t>
      </w:r>
      <w:r w:rsidRPr="00C823F9">
        <w:rPr>
          <w:lang w:val="en-US"/>
        </w:rPr>
        <w:t> styles determine the look of most of the text in a document. Some styles work as both character and paragraph types, and these styles are known as </w:t>
      </w:r>
      <w:r w:rsidRPr="00C823F9">
        <w:rPr>
          <w:b/>
          <w:lang w:val="en-US"/>
        </w:rPr>
        <w:t>linked</w:t>
      </w:r>
      <w:r w:rsidRPr="00C823F9">
        <w:rPr>
          <w:lang w:val="en-US"/>
        </w:rPr>
        <w:t> styles.</w:t>
      </w:r>
    </w:p>
    <w:p w:rsidR="00F43B6D" w:rsidRPr="00C823F9" w:rsidRDefault="00F43B6D" w:rsidP="00C823F9">
      <w:pPr>
        <w:ind w:left="142" w:firstLine="0"/>
        <w:rPr>
          <w:lang w:val="en-US"/>
        </w:rPr>
      </w:pPr>
      <w:r w:rsidRPr="00C823F9">
        <w:rPr>
          <w:b/>
          <w:lang w:val="en-US"/>
        </w:rPr>
        <w:t>List</w:t>
      </w:r>
      <w:r w:rsidRPr="00C823F9">
        <w:rPr>
          <w:lang w:val="en-US"/>
        </w:rPr>
        <w:t> styles determine the look of lists, including characteristics such as bullet style or number scheme, indentation, and any label text.</w:t>
      </w:r>
    </w:p>
    <w:p w:rsidR="00F43B6D" w:rsidRPr="00C823F9" w:rsidRDefault="00F43B6D" w:rsidP="00C823F9">
      <w:pPr>
        <w:ind w:left="142" w:firstLine="0"/>
        <w:rPr>
          <w:lang w:val="en-US"/>
        </w:rPr>
      </w:pPr>
      <w:r w:rsidRPr="00C823F9">
        <w:rPr>
          <w:b/>
          <w:lang w:val="en-US"/>
        </w:rPr>
        <w:t>Table</w:t>
      </w:r>
      <w:r w:rsidRPr="00C823F9">
        <w:rPr>
          <w:lang w:val="en-US"/>
        </w:rPr>
        <w:t> styles determine the look of tables, including characteristics such as the text formatting of the header row, gridlines, and accent colors for rows and columns.</w:t>
      </w:r>
    </w:p>
    <w:p w:rsidR="00F43B6D" w:rsidRPr="00C823F9" w:rsidRDefault="00F43B6D" w:rsidP="00C823F9">
      <w:pPr>
        <w:ind w:left="142" w:firstLine="0"/>
        <w:rPr>
          <w:b/>
          <w:lang w:val="en-US"/>
        </w:rPr>
      </w:pPr>
      <w:r w:rsidRPr="00C823F9">
        <w:rPr>
          <w:b/>
          <w:lang w:val="en-US"/>
        </w:rPr>
        <w:t>Character styles</w:t>
      </w:r>
    </w:p>
    <w:p w:rsidR="00F43B6D" w:rsidRPr="00C823F9" w:rsidRDefault="00F43B6D" w:rsidP="00C823F9">
      <w:pPr>
        <w:ind w:left="142" w:firstLine="0"/>
        <w:rPr>
          <w:lang w:val="en-US"/>
        </w:rPr>
      </w:pPr>
      <w:r w:rsidRPr="00C823F9">
        <w:rPr>
          <w:lang w:val="en-US"/>
        </w:rPr>
        <w:t>Character styles contain formatting characteristics that can be applied to text, such as font name, size, color, bold, italic, underline, borders, and shading.</w:t>
      </w:r>
    </w:p>
    <w:p w:rsidR="00F43B6D" w:rsidRPr="00C823F9" w:rsidRDefault="00F43B6D" w:rsidP="00C823F9">
      <w:pPr>
        <w:ind w:left="142" w:firstLine="0"/>
        <w:rPr>
          <w:lang w:val="en-US"/>
        </w:rPr>
      </w:pPr>
      <w:r w:rsidRPr="00C823F9">
        <w:rPr>
          <w:lang w:val="en-US"/>
        </w:rPr>
        <w:t>Character styles do not include formatting that affects paragraph characteristics, such as line spacing, text alignment, indentation, and tab stops.</w:t>
      </w:r>
    </w:p>
    <w:p w:rsidR="00F43B6D" w:rsidRPr="00C823F9" w:rsidRDefault="00F43B6D" w:rsidP="00C823F9">
      <w:pPr>
        <w:ind w:left="142" w:firstLine="0"/>
        <w:rPr>
          <w:lang w:val="en-US"/>
        </w:rPr>
      </w:pPr>
      <w:r w:rsidRPr="00C823F9">
        <w:rPr>
          <w:lang w:val="en-US"/>
        </w:rPr>
        <w:t>Word includes several built-in character styles, such as Emphasis, Subtle Emphasis, and Intense Emphasis. Each of these built-in styles combines formatting, such as bold, italic, and accent color, to provide a coordinated set of typographic designs. For example, applying the Emphasis character style formats text as bold, italic, in an accent color.</w:t>
      </w:r>
    </w:p>
    <w:p w:rsidR="00F43B6D" w:rsidRPr="00C823F9" w:rsidRDefault="00F43B6D" w:rsidP="00C823F9">
      <w:pPr>
        <w:ind w:left="142" w:firstLine="0"/>
        <w:rPr>
          <w:lang w:val="en-US"/>
        </w:rPr>
      </w:pPr>
      <w:r w:rsidRPr="00C823F9">
        <w:rPr>
          <w:lang w:val="en-US"/>
        </w:rPr>
        <w:t>To apply a character style, you select the text that you want to format, and then you click the character style that you want.</w:t>
      </w:r>
    </w:p>
    <w:p w:rsidR="00F43B6D" w:rsidRPr="00C823F9" w:rsidRDefault="00F43B6D" w:rsidP="00C823F9">
      <w:pPr>
        <w:ind w:left="142" w:firstLine="0"/>
        <w:rPr>
          <w:b/>
          <w:lang w:val="en-US"/>
        </w:rPr>
      </w:pPr>
      <w:r w:rsidRPr="00C823F9">
        <w:rPr>
          <w:b/>
          <w:lang w:val="en-US"/>
        </w:rPr>
        <w:t>Paragraph styles</w:t>
      </w:r>
    </w:p>
    <w:p w:rsidR="00F43B6D" w:rsidRPr="00C823F9" w:rsidRDefault="00F43B6D" w:rsidP="00C823F9">
      <w:pPr>
        <w:ind w:left="142" w:firstLine="0"/>
        <w:rPr>
          <w:lang w:val="en-US"/>
        </w:rPr>
      </w:pPr>
      <w:r w:rsidRPr="00C823F9">
        <w:rPr>
          <w:lang w:val="en-US"/>
        </w:rPr>
        <w:t>A paragraph style includes everything that a character style contains, but it also controls all aspects of a paragraph's appearance, such as text alignment, tab stops, line spacing, and borders.</w:t>
      </w:r>
    </w:p>
    <w:p w:rsidR="008132E2" w:rsidRDefault="008132E2" w:rsidP="008132E2">
      <w:pPr>
        <w:pStyle w:val="podNadpis"/>
      </w:pPr>
      <w:r>
        <w:t>Příklad</w:t>
      </w:r>
    </w:p>
    <w:p w:rsidR="009142C8" w:rsidRPr="009142C8" w:rsidRDefault="009142C8" w:rsidP="009142C8">
      <w:pPr>
        <w:rPr>
          <w:sz w:val="2"/>
          <w:szCs w:val="2"/>
        </w:rPr>
      </w:pPr>
    </w:p>
    <w:p w:rsidR="009142C8" w:rsidRDefault="009142C8" w:rsidP="009142C8">
      <w:pPr>
        <w:pStyle w:val="podNadpis"/>
        <w:pBdr>
          <w:bottom w:val="none" w:sz="0" w:space="0" w:color="auto"/>
        </w:pBdr>
        <w:rPr>
          <w:rFonts w:ascii="Calibri" w:hAnsi="Calibri"/>
          <w:b w:val="0"/>
          <w:bCs w:val="0"/>
          <w:sz w:val="20"/>
          <w:szCs w:val="22"/>
        </w:rPr>
      </w:pPr>
      <w:r>
        <w:rPr>
          <w:rFonts w:ascii="Calibri" w:hAnsi="Calibri"/>
          <w:b w:val="0"/>
          <w:bCs w:val="0"/>
          <w:sz w:val="20"/>
          <w:szCs w:val="22"/>
        </w:rPr>
        <w:t xml:space="preserve">Nakopírujte soubor </w:t>
      </w:r>
      <w:r w:rsidRPr="009142C8">
        <w:rPr>
          <w:rFonts w:ascii="Calibri" w:hAnsi="Calibri"/>
          <w:b w:val="0"/>
          <w:bCs w:val="0"/>
          <w:sz w:val="20"/>
          <w:szCs w:val="22"/>
        </w:rPr>
        <w:t>teorieZnakOdstavec</w:t>
      </w:r>
      <w:r>
        <w:rPr>
          <w:rFonts w:ascii="Calibri" w:hAnsi="Calibri"/>
          <w:b w:val="0"/>
          <w:bCs w:val="0"/>
          <w:sz w:val="20"/>
          <w:szCs w:val="22"/>
        </w:rPr>
        <w:t xml:space="preserve"> z adresáře data do svého adresáře styly. </w:t>
      </w:r>
    </w:p>
    <w:p w:rsidR="00593D5F" w:rsidRDefault="00593D5F" w:rsidP="00593D5F">
      <w:pPr>
        <w:pStyle w:val="podNadpis"/>
        <w:numPr>
          <w:ilvl w:val="0"/>
          <w:numId w:val="3"/>
        </w:numPr>
        <w:pBdr>
          <w:bottom w:val="none" w:sz="0" w:space="0" w:color="auto"/>
        </w:pBdr>
        <w:spacing w:before="0" w:after="80"/>
        <w:rPr>
          <w:rFonts w:ascii="Calibri" w:hAnsi="Calibri"/>
          <w:b w:val="0"/>
          <w:bCs w:val="0"/>
          <w:sz w:val="20"/>
          <w:szCs w:val="22"/>
        </w:rPr>
      </w:pPr>
      <w:r>
        <w:rPr>
          <w:rFonts w:ascii="Calibri" w:hAnsi="Calibri"/>
          <w:b w:val="0"/>
          <w:bCs w:val="0"/>
          <w:noProof/>
          <w:sz w:val="20"/>
          <w:szCs w:val="22"/>
        </w:rPr>
        <w:drawing>
          <wp:anchor distT="0" distB="0" distL="114300" distR="114300" simplePos="0" relativeHeight="251664384" behindDoc="0" locked="0" layoutInCell="1" allowOverlap="1" wp14:anchorId="3582827C" wp14:editId="6AD49BEC">
            <wp:simplePos x="0" y="0"/>
            <wp:positionH relativeFrom="column">
              <wp:posOffset>359410</wp:posOffset>
            </wp:positionH>
            <wp:positionV relativeFrom="paragraph">
              <wp:posOffset>73660</wp:posOffset>
            </wp:positionV>
            <wp:extent cx="3476625" cy="619125"/>
            <wp:effectExtent l="0" t="0" r="9525" b="9525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o2_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b w:val="0"/>
          <w:bCs w:val="0"/>
          <w:sz w:val="20"/>
          <w:szCs w:val="22"/>
        </w:rPr>
        <w:t xml:space="preserve">Naformátujte první řádek podle předlohy a na základě vybraného textu změňte formát stylu </w:t>
      </w:r>
      <w:proofErr w:type="gramStart"/>
      <w:r>
        <w:rPr>
          <w:rFonts w:ascii="Calibri" w:hAnsi="Calibri"/>
          <w:b w:val="0"/>
          <w:bCs w:val="0"/>
          <w:sz w:val="20"/>
          <w:szCs w:val="22"/>
        </w:rPr>
        <w:t>Nadpis1. –Vybraný</w:t>
      </w:r>
      <w:proofErr w:type="gramEnd"/>
      <w:r>
        <w:rPr>
          <w:rFonts w:ascii="Calibri" w:hAnsi="Calibri"/>
          <w:b w:val="0"/>
          <w:bCs w:val="0"/>
          <w:sz w:val="20"/>
          <w:szCs w:val="22"/>
        </w:rPr>
        <w:t xml:space="preserve"> text</w:t>
      </w:r>
    </w:p>
    <w:p w:rsidR="00593D5F" w:rsidRDefault="00593D5F" w:rsidP="00593D5F">
      <w:pPr>
        <w:pStyle w:val="podNadpis"/>
        <w:numPr>
          <w:ilvl w:val="0"/>
          <w:numId w:val="3"/>
        </w:numPr>
        <w:pBdr>
          <w:bottom w:val="none" w:sz="0" w:space="0" w:color="auto"/>
        </w:pBdr>
        <w:spacing w:before="0" w:after="80"/>
        <w:rPr>
          <w:rFonts w:ascii="Calibri" w:hAnsi="Calibri"/>
          <w:b w:val="0"/>
          <w:bCs w:val="0"/>
          <w:sz w:val="20"/>
          <w:szCs w:val="22"/>
        </w:rPr>
      </w:pPr>
      <w:r>
        <w:rPr>
          <w:rFonts w:ascii="Calibri" w:hAnsi="Calibri"/>
          <w:b w:val="0"/>
          <w:bCs w:val="0"/>
          <w:sz w:val="20"/>
          <w:szCs w:val="22"/>
        </w:rPr>
        <w:t>Naformátujte text jedna z nejbohatších žen podle předlohy a na základě vybraného textu vytvořte nový styl s názvem důležité.</w:t>
      </w:r>
    </w:p>
    <w:p w:rsidR="00593D5F" w:rsidRDefault="00593D5F" w:rsidP="00593D5F">
      <w:pPr>
        <w:pStyle w:val="podNadpis"/>
        <w:numPr>
          <w:ilvl w:val="0"/>
          <w:numId w:val="3"/>
        </w:numPr>
        <w:pBdr>
          <w:bottom w:val="none" w:sz="0" w:space="0" w:color="auto"/>
        </w:pBdr>
        <w:spacing w:before="0" w:after="80"/>
        <w:rPr>
          <w:rFonts w:ascii="Calibri" w:hAnsi="Calibri"/>
          <w:b w:val="0"/>
          <w:bCs w:val="0"/>
          <w:sz w:val="20"/>
          <w:szCs w:val="22"/>
        </w:rPr>
      </w:pPr>
      <w:r>
        <w:rPr>
          <w:rFonts w:ascii="Calibri" w:hAnsi="Calibri"/>
          <w:b w:val="0"/>
          <w:bCs w:val="0"/>
          <w:sz w:val="20"/>
          <w:szCs w:val="22"/>
        </w:rPr>
        <w:t xml:space="preserve">Naformátujte text Gina </w:t>
      </w:r>
      <w:proofErr w:type="spellStart"/>
      <w:r>
        <w:rPr>
          <w:rFonts w:ascii="Calibri" w:hAnsi="Calibri"/>
          <w:b w:val="0"/>
          <w:bCs w:val="0"/>
          <w:sz w:val="20"/>
          <w:szCs w:val="22"/>
        </w:rPr>
        <w:t>Rinehartová</w:t>
      </w:r>
      <w:proofErr w:type="spellEnd"/>
      <w:r>
        <w:rPr>
          <w:rFonts w:ascii="Calibri" w:hAnsi="Calibri"/>
          <w:b w:val="0"/>
          <w:bCs w:val="0"/>
          <w:sz w:val="20"/>
          <w:szCs w:val="22"/>
        </w:rPr>
        <w:t xml:space="preserve">   předlohy a na základě vybraného textu vytvořte nový styl s názvem jméno</w:t>
      </w:r>
    </w:p>
    <w:p w:rsidR="00593D5F" w:rsidRDefault="00593D5F" w:rsidP="00593D5F">
      <w:pPr>
        <w:pStyle w:val="podNadpis"/>
        <w:numPr>
          <w:ilvl w:val="0"/>
          <w:numId w:val="3"/>
        </w:numPr>
        <w:pBdr>
          <w:bottom w:val="none" w:sz="0" w:space="0" w:color="auto"/>
        </w:pBdr>
        <w:spacing w:before="0" w:after="80"/>
        <w:rPr>
          <w:rFonts w:ascii="Calibri" w:hAnsi="Calibri"/>
          <w:b w:val="0"/>
          <w:bCs w:val="0"/>
          <w:sz w:val="20"/>
          <w:szCs w:val="22"/>
        </w:rPr>
      </w:pPr>
      <w:r>
        <w:rPr>
          <w:rFonts w:ascii="Calibri" w:hAnsi="Calibri"/>
          <w:b w:val="0"/>
          <w:bCs w:val="0"/>
          <w:sz w:val="20"/>
          <w:szCs w:val="22"/>
        </w:rPr>
        <w:t>Použijte vytvořené styly podle předlohy.</w:t>
      </w:r>
    </w:p>
    <w:p w:rsidR="00593D5F" w:rsidRDefault="00593D5F" w:rsidP="00593D5F">
      <w:pPr>
        <w:pStyle w:val="Odstavecseseznamem"/>
        <w:numPr>
          <w:ilvl w:val="0"/>
          <w:numId w:val="3"/>
        </w:numPr>
        <w:spacing w:after="80"/>
      </w:pPr>
      <w:r>
        <w:t>Změňte barvu stylu důležité.</w:t>
      </w:r>
    </w:p>
    <w:p w:rsidR="00593D5F" w:rsidRDefault="00593D5F" w:rsidP="00593D5F">
      <w:pPr>
        <w:pStyle w:val="Odstavecseseznamem"/>
        <w:numPr>
          <w:ilvl w:val="0"/>
          <w:numId w:val="3"/>
        </w:numPr>
        <w:spacing w:after="80"/>
      </w:pPr>
      <w:r>
        <w:t>Zrušte podtržení stylu jméno.</w:t>
      </w:r>
    </w:p>
    <w:p w:rsidR="00593D5F" w:rsidRPr="009142C8" w:rsidRDefault="00593D5F" w:rsidP="00593D5F">
      <w:pPr>
        <w:pStyle w:val="Odstavecseseznamem"/>
        <w:numPr>
          <w:ilvl w:val="0"/>
          <w:numId w:val="3"/>
        </w:numPr>
        <w:spacing w:after="80"/>
      </w:pPr>
      <w:r>
        <w:t>Nastavte u nadpisů větší mezeru mezi nadpisem a následujícím textem.</w:t>
      </w:r>
    </w:p>
    <w:p w:rsidR="00593D5F" w:rsidRPr="00593D5F" w:rsidRDefault="00593D5F" w:rsidP="00593D5F"/>
    <w:p w:rsidR="009142C8" w:rsidRDefault="009142C8" w:rsidP="009A0314">
      <w:pPr>
        <w:pStyle w:val="podNadpis"/>
        <w:pBdr>
          <w:bottom w:val="none" w:sz="0" w:space="0" w:color="auto"/>
        </w:pBdr>
        <w:ind w:firstLine="0"/>
        <w:rPr>
          <w:rFonts w:ascii="Calibri" w:hAnsi="Calibri"/>
          <w:b w:val="0"/>
          <w:bCs w:val="0"/>
          <w:sz w:val="20"/>
          <w:szCs w:val="22"/>
        </w:rPr>
      </w:pPr>
      <w:r>
        <w:rPr>
          <w:rFonts w:ascii="Calibri" w:hAnsi="Calibri"/>
          <w:b w:val="0"/>
          <w:bCs w:val="0"/>
          <w:noProof/>
          <w:sz w:val="20"/>
          <w:szCs w:val="22"/>
        </w:rPr>
        <w:lastRenderedPageBreak/>
        <w:drawing>
          <wp:inline distT="0" distB="0" distL="0" distR="0" wp14:anchorId="75C8B396" wp14:editId="2F9E7316">
            <wp:extent cx="6543675" cy="5953125"/>
            <wp:effectExtent l="19050" t="19050" r="28575" b="285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o2_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595312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132E2" w:rsidRDefault="008132E2" w:rsidP="008132E2">
      <w:pPr>
        <w:pStyle w:val="podNadpis"/>
      </w:pPr>
      <w:r>
        <w:t>Řešení</w:t>
      </w:r>
    </w:p>
    <w:p w:rsidR="008132E2" w:rsidRDefault="002C007A" w:rsidP="008132E2">
      <w:pPr>
        <w:rPr>
          <w:b/>
        </w:rPr>
      </w:pPr>
      <w:r w:rsidRPr="002C007A">
        <w:rPr>
          <w:b/>
        </w:rPr>
        <w:t>Překlad</w:t>
      </w:r>
    </w:p>
    <w:p w:rsidR="002C007A" w:rsidRDefault="002C007A" w:rsidP="008132E2">
      <w:pPr>
        <w:rPr>
          <w:b/>
        </w:rPr>
      </w:pPr>
      <w:r>
        <w:rPr>
          <w:b/>
        </w:rPr>
        <w:t>Styly znaku a odstavce</w:t>
      </w:r>
    </w:p>
    <w:p w:rsidR="002C007A" w:rsidRDefault="002C007A" w:rsidP="008132E2">
      <w:r>
        <w:t>Word nabízí několik typů stylů:</w:t>
      </w:r>
    </w:p>
    <w:p w:rsidR="002C007A" w:rsidRDefault="002C007A" w:rsidP="008132E2">
      <w:r>
        <w:t>Styly znaku a odstavce určují většinu vzhledu dokumentu. Některé styly pracují jak se znakem, tak s odstavcem, a tyto styly jsou známé jako propojené styly.</w:t>
      </w:r>
    </w:p>
    <w:p w:rsidR="002C007A" w:rsidRDefault="002C007A" w:rsidP="008132E2">
      <w:r>
        <w:t xml:space="preserve">Styly seznamů určují vzhled seznamů, </w:t>
      </w:r>
      <w:r w:rsidR="00A931FA">
        <w:t>včetně takových vlastností jako je vzhled odrážky nebo čísla, nebo textu za odrážkou.</w:t>
      </w:r>
    </w:p>
    <w:p w:rsidR="00A931FA" w:rsidRDefault="00A931FA" w:rsidP="008132E2">
      <w:r>
        <w:t>Styly tabulek určují vzhled tabulek, včetně takových vlastností jako je formát písma hlaviček, rámečků a zdůraznění řádků a sloupců.</w:t>
      </w:r>
    </w:p>
    <w:p w:rsidR="00A931FA" w:rsidRDefault="00A931FA" w:rsidP="008132E2">
      <w:pPr>
        <w:rPr>
          <w:b/>
        </w:rPr>
      </w:pPr>
      <w:r w:rsidRPr="00A931FA">
        <w:rPr>
          <w:b/>
        </w:rPr>
        <w:t>Styl znaku</w:t>
      </w:r>
    </w:p>
    <w:p w:rsidR="003A13D4" w:rsidRDefault="003A13D4" w:rsidP="008132E2">
      <w:r w:rsidRPr="003A13D4">
        <w:t>Obsahuje</w:t>
      </w:r>
      <w:r>
        <w:t xml:space="preserve"> nastavení formátování tak, aby mohlo být použito na text, jako je název fontu, velikost, barva, tučný, kurzíva, podtržení, ohraničení a stínování.</w:t>
      </w:r>
    </w:p>
    <w:p w:rsidR="003A13D4" w:rsidRDefault="003A13D4" w:rsidP="008132E2">
      <w:r>
        <w:lastRenderedPageBreak/>
        <w:t>Neobsahuje formátování, které se týká formátování odstavce, jako řádkování, zarovnání textu, odsazení a tabulační zarážky.</w:t>
      </w:r>
    </w:p>
    <w:p w:rsidR="00A76AD2" w:rsidRDefault="003A13D4" w:rsidP="00A76AD2">
      <w:r>
        <w:t xml:space="preserve">Word obsahuje </w:t>
      </w:r>
      <w:r w:rsidR="00A76AD2">
        <w:t>několik vestavěných stylů znaku, jako zdůraznění, lehce důrazné a silně důrazné. Každý z těchto vestavěných stylů kombinuje formátování jako tučné, kurzíva a barevné zdůraznění, nabízí uspořádané nastavení typografického návrhu. Například použitím stylu Zdůraznění formátujete text jako tučnou kurzívu s výraznou barvou.</w:t>
      </w:r>
    </w:p>
    <w:p w:rsidR="0020745D" w:rsidRDefault="00A76AD2" w:rsidP="00A76AD2">
      <w:r>
        <w:t xml:space="preserve">Při použití stylu znaku, vyberete text, který chcete formátovat a </w:t>
      </w:r>
      <w:r w:rsidR="0020745D">
        <w:t>pak kliknete na styl znaku, který jste si vybrali.</w:t>
      </w:r>
    </w:p>
    <w:p w:rsidR="00593D5F" w:rsidRDefault="00593D5F" w:rsidP="00593D5F">
      <w:pPr>
        <w:rPr>
          <w:b/>
        </w:rPr>
      </w:pPr>
      <w:r>
        <w:rPr>
          <w:b/>
        </w:rPr>
        <w:t>Styl odstavce</w:t>
      </w:r>
    </w:p>
    <w:p w:rsidR="00593D5F" w:rsidRDefault="00593D5F" w:rsidP="00593D5F">
      <w:r w:rsidRPr="00A83115">
        <w:t>Styl odstavce zahrnuje vše, co znakový styl obsahuje, ale také řídí všechny aspekty vzhledu odstavce, jako je zaro</w:t>
      </w:r>
      <w:r>
        <w:t>vnání textu, zarážky, řádkování a ohraničení.</w:t>
      </w:r>
    </w:p>
    <w:p w:rsidR="00593D5F" w:rsidRPr="00593D5F" w:rsidRDefault="00593D5F" w:rsidP="00A76AD2">
      <w:pPr>
        <w:rPr>
          <w:b/>
        </w:rPr>
      </w:pPr>
      <w:r>
        <w:rPr>
          <w:b/>
        </w:rPr>
        <w:t>Řešení příkladu</w:t>
      </w:r>
    </w:p>
    <w:p w:rsidR="00593D5F" w:rsidRPr="00E0350D" w:rsidRDefault="00593D5F" w:rsidP="00593D5F">
      <w:pPr>
        <w:pStyle w:val="podNadpis"/>
        <w:numPr>
          <w:ilvl w:val="0"/>
          <w:numId w:val="2"/>
        </w:numPr>
        <w:pBdr>
          <w:bottom w:val="none" w:sz="0" w:space="0" w:color="auto"/>
        </w:pBdr>
        <w:spacing w:before="0" w:after="80"/>
        <w:rPr>
          <w:rStyle w:val="Zdraznnjemn"/>
          <w:b w:val="0"/>
        </w:rPr>
      </w:pPr>
      <w:r>
        <w:rPr>
          <w:rFonts w:ascii="Calibri" w:hAnsi="Calibri"/>
          <w:b w:val="0"/>
          <w:bCs w:val="0"/>
          <w:noProof/>
          <w:sz w:val="20"/>
          <w:szCs w:val="22"/>
        </w:rPr>
        <w:drawing>
          <wp:anchor distT="0" distB="0" distL="114300" distR="114300" simplePos="0" relativeHeight="251662336" behindDoc="0" locked="0" layoutInCell="1" allowOverlap="1" wp14:anchorId="064BF466" wp14:editId="2AEBB2F7">
            <wp:simplePos x="0" y="0"/>
            <wp:positionH relativeFrom="column">
              <wp:posOffset>359410</wp:posOffset>
            </wp:positionH>
            <wp:positionV relativeFrom="paragraph">
              <wp:posOffset>73660</wp:posOffset>
            </wp:positionV>
            <wp:extent cx="3476625" cy="619125"/>
            <wp:effectExtent l="0" t="0" r="9525" b="9525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o2_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b w:val="0"/>
          <w:bCs w:val="0"/>
          <w:sz w:val="20"/>
          <w:szCs w:val="22"/>
        </w:rPr>
        <w:t xml:space="preserve">Naformátujte první řádek podle předlohy a na </w:t>
      </w:r>
      <w:r w:rsidRPr="001009E3">
        <w:rPr>
          <w:rFonts w:ascii="Calibri" w:hAnsi="Calibri"/>
          <w:b w:val="0"/>
          <w:bCs w:val="0"/>
          <w:color w:val="FF0000"/>
          <w:sz w:val="20"/>
          <w:szCs w:val="22"/>
        </w:rPr>
        <w:t>základě v</w:t>
      </w:r>
      <w:r>
        <w:rPr>
          <w:rFonts w:ascii="Calibri" w:hAnsi="Calibri"/>
          <w:b w:val="0"/>
          <w:bCs w:val="0"/>
          <w:sz w:val="20"/>
          <w:szCs w:val="22"/>
        </w:rPr>
        <w:t xml:space="preserve">ybraného textu změňte formát stylu Nadpis1. – </w:t>
      </w:r>
      <w:r w:rsidRPr="00E0350D">
        <w:rPr>
          <w:rStyle w:val="Zdraznnjemn"/>
          <w:b w:val="0"/>
        </w:rPr>
        <w:t>Nastavte</w:t>
      </w:r>
      <w:r>
        <w:rPr>
          <w:rStyle w:val="Zdraznnjemn"/>
          <w:b w:val="0"/>
        </w:rPr>
        <w:t xml:space="preserve"> barvu textu na červenou, velikost 12m tučné, čárkované červené podtržení. Nechejte naformátovaná text vybraný, klikněte pravým tlačítkem na Nadpis1 do galerie rychlých stylů (viz. </w:t>
      </w:r>
      <w:proofErr w:type="gramStart"/>
      <w:r>
        <w:rPr>
          <w:rStyle w:val="Zdraznnjemn"/>
          <w:b w:val="0"/>
        </w:rPr>
        <w:t>obrázek</w:t>
      </w:r>
      <w:proofErr w:type="gramEnd"/>
      <w:r>
        <w:rPr>
          <w:rStyle w:val="Zdraznnjemn"/>
          <w:b w:val="0"/>
        </w:rPr>
        <w:t xml:space="preserve">). Z menu vyberte položku </w:t>
      </w:r>
      <w:r>
        <w:rPr>
          <w:rStyle w:val="Zdraznnjemn"/>
        </w:rPr>
        <w:t xml:space="preserve">aktualizovat Nadpis 1 podle výběru. </w:t>
      </w:r>
      <w:r>
        <w:rPr>
          <w:rStyle w:val="Zdraznnjemn"/>
          <w:b w:val="0"/>
        </w:rPr>
        <w:t xml:space="preserve">  </w:t>
      </w:r>
      <w:r w:rsidRPr="00E0350D">
        <w:rPr>
          <w:rStyle w:val="Zdraznnjemn"/>
          <w:b w:val="0"/>
        </w:rPr>
        <w:t xml:space="preserve"> </w:t>
      </w:r>
    </w:p>
    <w:p w:rsidR="00593D5F" w:rsidRPr="00E0350D" w:rsidRDefault="00593D5F" w:rsidP="00593D5F">
      <w:pPr>
        <w:pStyle w:val="podNadpis"/>
        <w:numPr>
          <w:ilvl w:val="0"/>
          <w:numId w:val="2"/>
        </w:numPr>
        <w:pBdr>
          <w:bottom w:val="none" w:sz="0" w:space="0" w:color="auto"/>
        </w:pBdr>
        <w:spacing w:before="0" w:after="80"/>
        <w:rPr>
          <w:rStyle w:val="Zdraznnjemn"/>
          <w:b w:val="0"/>
        </w:rPr>
      </w:pPr>
      <w:r>
        <w:rPr>
          <w:rFonts w:ascii="Calibri" w:hAnsi="Calibri"/>
          <w:b w:val="0"/>
          <w:bCs w:val="0"/>
          <w:sz w:val="20"/>
          <w:szCs w:val="22"/>
        </w:rPr>
        <w:t xml:space="preserve">Naformátujte text jedna z nejbohatších žen podle předlohy a na základě vybraného textu vytvořte nový styl s názvem důležité. </w:t>
      </w:r>
      <w:r w:rsidRPr="00E0350D">
        <w:rPr>
          <w:rStyle w:val="Zdraznnjemn"/>
          <w:b w:val="0"/>
        </w:rPr>
        <w:t>Nastavte</w:t>
      </w:r>
      <w:r>
        <w:rPr>
          <w:rFonts w:ascii="Calibri" w:hAnsi="Calibri"/>
          <w:b w:val="0"/>
          <w:bCs w:val="0"/>
          <w:sz w:val="20"/>
          <w:szCs w:val="22"/>
        </w:rPr>
        <w:t xml:space="preserve"> </w:t>
      </w:r>
      <w:r w:rsidRPr="00E0350D">
        <w:rPr>
          <w:rStyle w:val="Zdraznnjemn"/>
          <w:b w:val="0"/>
        </w:rPr>
        <w:t>vybraný text</w:t>
      </w:r>
      <w:r w:rsidRPr="00E0350D">
        <w:rPr>
          <w:rStyle w:val="Zdraznnjemn"/>
        </w:rPr>
        <w:t xml:space="preserve"> </w:t>
      </w:r>
      <w:r w:rsidRPr="00E0350D">
        <w:rPr>
          <w:rStyle w:val="Zdraznnjemn"/>
          <w:b w:val="0"/>
        </w:rPr>
        <w:t>na</w:t>
      </w:r>
      <w:r>
        <w:rPr>
          <w:rStyle w:val="Zdraznnjemn"/>
          <w:b w:val="0"/>
        </w:rPr>
        <w:t xml:space="preserve"> t</w:t>
      </w:r>
      <w:r w:rsidRPr="00E0350D">
        <w:rPr>
          <w:rStyle w:val="Zdraznnjemn"/>
          <w:b w:val="0"/>
        </w:rPr>
        <w:t>učné</w:t>
      </w:r>
      <w:r>
        <w:rPr>
          <w:rStyle w:val="Zdraznnjemn"/>
          <w:b w:val="0"/>
        </w:rPr>
        <w:t xml:space="preserve"> písmo</w:t>
      </w:r>
      <w:r w:rsidRPr="00E0350D">
        <w:rPr>
          <w:rStyle w:val="Zdraznnjemn"/>
          <w:b w:val="0"/>
        </w:rPr>
        <w:t>,</w:t>
      </w:r>
      <w:r>
        <w:rPr>
          <w:rStyle w:val="Zdraznnjemn"/>
          <w:b w:val="0"/>
        </w:rPr>
        <w:t xml:space="preserve"> s</w:t>
      </w:r>
      <w:r w:rsidRPr="00E0350D">
        <w:rPr>
          <w:rStyle w:val="Zdraznnjemn"/>
          <w:b w:val="0"/>
        </w:rPr>
        <w:t>ilné podtržení, Barva pís</w:t>
      </w:r>
      <w:r>
        <w:rPr>
          <w:rStyle w:val="Zdraznnjemn"/>
          <w:b w:val="0"/>
        </w:rPr>
        <w:t>ma: Tmavě červená, rozšířené o 1 </w:t>
      </w:r>
      <w:r w:rsidRPr="00E0350D">
        <w:rPr>
          <w:rStyle w:val="Zdraznnjemn"/>
          <w:b w:val="0"/>
        </w:rPr>
        <w:t xml:space="preserve"> b.</w:t>
      </w:r>
      <w:r>
        <w:rPr>
          <w:rStyle w:val="Zdraznnjemn"/>
          <w:b w:val="0"/>
        </w:rPr>
        <w:t xml:space="preserve"> Nechejte naformátovaná text vybraný, zobrazte okno </w:t>
      </w:r>
      <w:r>
        <w:rPr>
          <w:rStyle w:val="Zdraznnjemn"/>
        </w:rPr>
        <w:t xml:space="preserve">Styly, </w:t>
      </w:r>
      <w:r>
        <w:rPr>
          <w:rStyle w:val="Zdraznnjemn"/>
          <w:b w:val="0"/>
        </w:rPr>
        <w:t xml:space="preserve">Vyberte tlačítko </w:t>
      </w:r>
      <w:r>
        <w:rPr>
          <w:rStyle w:val="Zdraznnjemn"/>
        </w:rPr>
        <w:t>Nový styl</w:t>
      </w:r>
      <w:r>
        <w:rPr>
          <w:rStyle w:val="Zdraznnjemn"/>
          <w:b w:val="0"/>
        </w:rPr>
        <w:t xml:space="preserve">, vytvořte nový styl podle formátování, název stylu důležité, typ stylu Znak.  </w:t>
      </w:r>
    </w:p>
    <w:p w:rsidR="00593D5F" w:rsidRDefault="00593D5F" w:rsidP="00593D5F">
      <w:pPr>
        <w:pStyle w:val="podNadpis"/>
        <w:numPr>
          <w:ilvl w:val="0"/>
          <w:numId w:val="2"/>
        </w:numPr>
        <w:pBdr>
          <w:bottom w:val="none" w:sz="0" w:space="0" w:color="auto"/>
        </w:pBdr>
        <w:spacing w:before="0" w:after="80"/>
        <w:rPr>
          <w:rFonts w:ascii="Calibri" w:hAnsi="Calibri"/>
          <w:b w:val="0"/>
          <w:bCs w:val="0"/>
          <w:sz w:val="20"/>
          <w:szCs w:val="22"/>
        </w:rPr>
      </w:pPr>
      <w:r>
        <w:rPr>
          <w:rFonts w:ascii="Calibri" w:hAnsi="Calibri"/>
          <w:b w:val="0"/>
          <w:bCs w:val="0"/>
          <w:sz w:val="20"/>
          <w:szCs w:val="22"/>
        </w:rPr>
        <w:t xml:space="preserve">Naformátujte text Gina </w:t>
      </w:r>
      <w:proofErr w:type="spellStart"/>
      <w:r>
        <w:rPr>
          <w:rFonts w:ascii="Calibri" w:hAnsi="Calibri"/>
          <w:b w:val="0"/>
          <w:bCs w:val="0"/>
          <w:sz w:val="20"/>
          <w:szCs w:val="22"/>
        </w:rPr>
        <w:t>Rinehartová</w:t>
      </w:r>
      <w:proofErr w:type="spellEnd"/>
      <w:r>
        <w:rPr>
          <w:rFonts w:ascii="Calibri" w:hAnsi="Calibri"/>
          <w:b w:val="0"/>
          <w:bCs w:val="0"/>
          <w:sz w:val="20"/>
          <w:szCs w:val="22"/>
        </w:rPr>
        <w:t xml:space="preserve">   předlohy a na základě vybraného textu vytvořte nový styl s názvem jméno – </w:t>
      </w:r>
      <w:r>
        <w:rPr>
          <w:rStyle w:val="Zdraznnjemn"/>
          <w:b w:val="0"/>
        </w:rPr>
        <w:t>postup je stejný jako u předcházejícího bodu</w:t>
      </w:r>
    </w:p>
    <w:p w:rsidR="00593D5F" w:rsidRDefault="00593D5F" w:rsidP="00593D5F">
      <w:pPr>
        <w:pStyle w:val="podNadpis"/>
        <w:numPr>
          <w:ilvl w:val="0"/>
          <w:numId w:val="2"/>
        </w:numPr>
        <w:pBdr>
          <w:bottom w:val="none" w:sz="0" w:space="0" w:color="auto"/>
        </w:pBdr>
        <w:spacing w:before="0" w:after="80"/>
        <w:rPr>
          <w:rFonts w:ascii="Calibri" w:hAnsi="Calibri"/>
          <w:b w:val="0"/>
          <w:bCs w:val="0"/>
          <w:sz w:val="20"/>
          <w:szCs w:val="22"/>
        </w:rPr>
      </w:pPr>
      <w:r>
        <w:rPr>
          <w:rFonts w:ascii="Calibri" w:hAnsi="Calibri"/>
          <w:b w:val="0"/>
          <w:bCs w:val="0"/>
          <w:sz w:val="20"/>
          <w:szCs w:val="22"/>
        </w:rPr>
        <w:t xml:space="preserve">Použijte vytvořené styly podle předlohy. – </w:t>
      </w:r>
      <w:r>
        <w:rPr>
          <w:rStyle w:val="Zdraznnjemn"/>
          <w:b w:val="0"/>
        </w:rPr>
        <w:t xml:space="preserve">vyberete text a kliknete na zvolený styl v galerii rychlých stylů. </w:t>
      </w:r>
      <w:r>
        <w:rPr>
          <w:rFonts w:ascii="Calibri" w:hAnsi="Calibri"/>
          <w:b w:val="0"/>
          <w:bCs w:val="0"/>
          <w:sz w:val="20"/>
          <w:szCs w:val="22"/>
        </w:rPr>
        <w:t xml:space="preserve"> </w:t>
      </w:r>
    </w:p>
    <w:p w:rsidR="00593D5F" w:rsidRDefault="00593D5F" w:rsidP="00593D5F">
      <w:pPr>
        <w:pStyle w:val="Odstavecseseznamem"/>
        <w:numPr>
          <w:ilvl w:val="0"/>
          <w:numId w:val="2"/>
        </w:numPr>
        <w:spacing w:after="80"/>
      </w:pPr>
      <w:r>
        <w:t xml:space="preserve">Změňte barvu stylu důležité. – </w:t>
      </w:r>
      <w:r>
        <w:rPr>
          <w:rStyle w:val="Zdraznnjemn"/>
        </w:rPr>
        <w:t xml:space="preserve">Pravým tlačítkem kliknete na styl důležité, vyberete položku změnit a změníte barvu písma. </w:t>
      </w:r>
    </w:p>
    <w:p w:rsidR="00593D5F" w:rsidRDefault="00593D5F" w:rsidP="00593D5F">
      <w:pPr>
        <w:pStyle w:val="Odstavecseseznamem"/>
        <w:numPr>
          <w:ilvl w:val="0"/>
          <w:numId w:val="2"/>
        </w:numPr>
        <w:spacing w:after="80"/>
      </w:pPr>
      <w:r>
        <w:t xml:space="preserve">Zrušte podtržení stylu jméno. – </w:t>
      </w:r>
      <w:r>
        <w:rPr>
          <w:rStyle w:val="Zdraznnjemn"/>
        </w:rPr>
        <w:t xml:space="preserve">Pravým tlačítkem kliknete na styl jméno, vyberete položku změnit a zrušíte podtržení písma. </w:t>
      </w:r>
    </w:p>
    <w:p w:rsidR="00593D5F" w:rsidRPr="009142C8" w:rsidRDefault="00593D5F" w:rsidP="00593D5F">
      <w:pPr>
        <w:pStyle w:val="Odstavecseseznamem"/>
        <w:numPr>
          <w:ilvl w:val="0"/>
          <w:numId w:val="2"/>
        </w:numPr>
        <w:spacing w:after="80"/>
      </w:pPr>
      <w:r>
        <w:t>Nastavte u nadpisů větší mezeru mezi nadpisem a následujícím textem.</w:t>
      </w:r>
      <w:r w:rsidRPr="001009E3">
        <w:t xml:space="preserve"> </w:t>
      </w:r>
      <w:r>
        <w:t xml:space="preserve">– </w:t>
      </w:r>
      <w:r>
        <w:rPr>
          <w:rStyle w:val="Zdraznnjemn"/>
        </w:rPr>
        <w:t xml:space="preserve">Pravým tlačítkem kliknete na styl Nadpis1, vyberete položku změnit. Kliknete na tlačítko </w:t>
      </w:r>
      <w:r>
        <w:rPr>
          <w:rStyle w:val="Zdraznnjemn"/>
          <w:b/>
        </w:rPr>
        <w:t xml:space="preserve">Formát, </w:t>
      </w:r>
      <w:proofErr w:type="gramStart"/>
      <w:r>
        <w:rPr>
          <w:rStyle w:val="Zdraznnjemn"/>
        </w:rPr>
        <w:t>vyberete</w:t>
      </w:r>
      <w:proofErr w:type="gramEnd"/>
      <w:r>
        <w:rPr>
          <w:rStyle w:val="Zdraznnjemn"/>
        </w:rPr>
        <w:t xml:space="preserve"> položku </w:t>
      </w:r>
      <w:proofErr w:type="gramStart"/>
      <w:r>
        <w:rPr>
          <w:rStyle w:val="Zdraznnjemn"/>
          <w:b/>
        </w:rPr>
        <w:t>odstavec</w:t>
      </w:r>
      <w:proofErr w:type="gramEnd"/>
      <w:r>
        <w:rPr>
          <w:rStyle w:val="Zdraznnjemn"/>
          <w:b/>
        </w:rPr>
        <w:t xml:space="preserve">, </w:t>
      </w:r>
      <w:r>
        <w:rPr>
          <w:rStyle w:val="Zdraznnjemn"/>
        </w:rPr>
        <w:t xml:space="preserve"> a změníte mezeru za odstavcem. </w:t>
      </w:r>
    </w:p>
    <w:p w:rsidR="008132E2" w:rsidRPr="00861E30" w:rsidRDefault="00861E30" w:rsidP="00593D5F">
      <w:pPr>
        <w:tabs>
          <w:tab w:val="left" w:pos="2977"/>
        </w:tabs>
        <w:ind w:firstLine="0"/>
        <w:rPr>
          <w:rStyle w:val="Zdraznnintenzivn"/>
          <w:b w:val="0"/>
          <w:i w:val="0"/>
          <w:u w:val="none"/>
        </w:rPr>
      </w:pPr>
      <w:r>
        <w:rPr>
          <w:rStyle w:val="Zdraznnintenzivn"/>
        </w:rPr>
        <w:t>Anotace a cíl:</w:t>
      </w:r>
      <w:r>
        <w:rPr>
          <w:rStyle w:val="Zdraznnintenzivn"/>
          <w:b w:val="0"/>
          <w:i w:val="0"/>
          <w:u w:val="none"/>
        </w:rPr>
        <w:t xml:space="preserve">   Žák se naučí v</w:t>
      </w:r>
      <w:r w:rsidRPr="00861E30">
        <w:rPr>
          <w:rStyle w:val="Zdraznnintenzivn"/>
          <w:b w:val="0"/>
          <w:i w:val="0"/>
          <w:u w:val="none"/>
        </w:rPr>
        <w:t>ytv</w:t>
      </w:r>
      <w:r>
        <w:rPr>
          <w:rStyle w:val="Zdraznnintenzivn"/>
          <w:b w:val="0"/>
          <w:i w:val="0"/>
          <w:u w:val="none"/>
        </w:rPr>
        <w:t>á</w:t>
      </w:r>
      <w:r w:rsidRPr="00861E30">
        <w:rPr>
          <w:rStyle w:val="Zdraznnintenzivn"/>
          <w:b w:val="0"/>
          <w:i w:val="0"/>
          <w:u w:val="none"/>
        </w:rPr>
        <w:t>ře</w:t>
      </w:r>
      <w:r>
        <w:rPr>
          <w:rStyle w:val="Zdraznnintenzivn"/>
          <w:b w:val="0"/>
          <w:i w:val="0"/>
          <w:u w:val="none"/>
        </w:rPr>
        <w:t xml:space="preserve">t a upravovat vlastní styly. Porozumí rozdílu ve vytváření a používání stylů na odstavec a znak.   </w:t>
      </w:r>
      <w:r w:rsidRPr="00861E30">
        <w:rPr>
          <w:rStyle w:val="Zdraznnintenzivn"/>
          <w:b w:val="0"/>
          <w:i w:val="0"/>
          <w:u w:val="none"/>
        </w:rPr>
        <w:t xml:space="preserve"> </w:t>
      </w:r>
    </w:p>
    <w:p w:rsidR="008132E2" w:rsidRPr="00921E16" w:rsidRDefault="008132E2" w:rsidP="00593D5F">
      <w:pPr>
        <w:tabs>
          <w:tab w:val="left" w:pos="2977"/>
        </w:tabs>
        <w:ind w:firstLine="0"/>
        <w:jc w:val="both"/>
        <w:rPr>
          <w:rStyle w:val="Zdraznnintenzivn"/>
        </w:rPr>
      </w:pPr>
      <w:r w:rsidRPr="00921E16">
        <w:rPr>
          <w:rStyle w:val="Zdraznnintenzivn"/>
        </w:rPr>
        <w:t xml:space="preserve">Předpokládaný přínos (výstup): </w:t>
      </w:r>
      <w:r w:rsidR="00861E30" w:rsidRPr="00861E30">
        <w:rPr>
          <w:rStyle w:val="Zdraznnintenzivn"/>
          <w:b w:val="0"/>
          <w:i w:val="0"/>
          <w:u w:val="none"/>
        </w:rPr>
        <w:t>Vytvoření</w:t>
      </w:r>
      <w:r w:rsidR="00861E30">
        <w:rPr>
          <w:rStyle w:val="Zdraznnintenzivn"/>
          <w:b w:val="0"/>
          <w:i w:val="0"/>
          <w:u w:val="none"/>
        </w:rPr>
        <w:t>m a úpravou vlastního stylu si žák rozšíří své dovednosti v práci se styly</w:t>
      </w:r>
    </w:p>
    <w:p w:rsidR="008132E2" w:rsidRPr="00861E30" w:rsidRDefault="008132E2" w:rsidP="00593D5F">
      <w:pPr>
        <w:tabs>
          <w:tab w:val="left" w:pos="2977"/>
        </w:tabs>
        <w:ind w:firstLine="0"/>
        <w:jc w:val="both"/>
        <w:rPr>
          <w:rStyle w:val="Zdraznnintenzivn"/>
          <w:u w:val="none"/>
        </w:rPr>
      </w:pPr>
      <w:r w:rsidRPr="00921E16">
        <w:rPr>
          <w:rStyle w:val="Zdraznnintenzivn"/>
        </w:rPr>
        <w:t>Předpokládaný čas:</w:t>
      </w:r>
      <w:r w:rsidR="00861E30" w:rsidRPr="00861E30">
        <w:rPr>
          <w:rStyle w:val="Zdraznnintenzivn"/>
          <w:u w:val="none"/>
        </w:rPr>
        <w:tab/>
      </w:r>
      <w:r w:rsidR="00861E30" w:rsidRPr="00861E30">
        <w:rPr>
          <w:rStyle w:val="Zdraznnintenzivn"/>
          <w:b w:val="0"/>
          <w:i w:val="0"/>
          <w:u w:val="none"/>
        </w:rPr>
        <w:t>20 minut</w:t>
      </w:r>
    </w:p>
    <w:p w:rsidR="008132E2" w:rsidRDefault="00921E16" w:rsidP="00921E16">
      <w:pPr>
        <w:pStyle w:val="podNadpis"/>
      </w:pPr>
      <w:bookmarkStart w:id="0" w:name="_GoBack"/>
      <w:bookmarkEnd w:id="0"/>
      <w:r>
        <w:t>Citace</w:t>
      </w:r>
    </w:p>
    <w:p w:rsidR="00921E16" w:rsidRPr="00CF0D95" w:rsidRDefault="00921E16" w:rsidP="00921E16">
      <w:pPr>
        <w:tabs>
          <w:tab w:val="left" w:pos="3480"/>
        </w:tabs>
      </w:pPr>
      <w:r w:rsidRPr="00250B2F">
        <w:rPr>
          <w:b/>
        </w:rPr>
        <w:t>Zdroje citovaného materiálu:</w:t>
      </w:r>
    </w:p>
    <w:p w:rsidR="00921E16" w:rsidRDefault="00921E16" w:rsidP="00921E16">
      <w:r w:rsidRPr="00921E16">
        <w:t xml:space="preserve">Oficiální support Microsoft Office, </w:t>
      </w:r>
      <w:r w:rsidRPr="00921E16">
        <w:rPr>
          <w:lang w:val="en-US"/>
        </w:rPr>
        <w:t>Style basics in Word</w:t>
      </w:r>
      <w:r>
        <w:t xml:space="preserve"> [online]</w:t>
      </w:r>
      <w:r w:rsidR="00AB6713">
        <w:t>,</w:t>
      </w:r>
      <w:r>
        <w:t xml:space="preserve"> [cit. 201</w:t>
      </w:r>
      <w:r w:rsidR="00AB6713">
        <w:t>2</w:t>
      </w:r>
      <w:r>
        <w:t>-</w:t>
      </w:r>
      <w:r w:rsidR="00AB6713">
        <w:t>9</w:t>
      </w:r>
      <w:r>
        <w:t>-</w:t>
      </w:r>
      <w:r w:rsidR="00AB6713">
        <w:t>3</w:t>
      </w:r>
      <w:r>
        <w:t>]. Dostupný z WWW: &lt;</w:t>
      </w:r>
      <w:hyperlink r:id="rId12" w:history="1">
        <w:r w:rsidR="00AB6713" w:rsidRPr="006065B2">
          <w:t>http://office.microsoft.com/en-us/word-help/style-basics-in-word-HA102647012.aspx?CTT=1</w:t>
        </w:r>
      </w:hyperlink>
      <w:r>
        <w:t>&gt;</w:t>
      </w:r>
    </w:p>
    <w:p w:rsidR="00143069" w:rsidRDefault="00143069" w:rsidP="00EB7060">
      <w:r w:rsidRPr="00EB7060">
        <w:t>Internetový deník aktuálně, Miliardářka: Žárlíte na bohaté? Pracujte a méně pijte</w:t>
      </w:r>
      <w:r w:rsidR="00EB7060">
        <w:t>,</w:t>
      </w:r>
      <w:r w:rsidRPr="004D6446">
        <w:t xml:space="preserve"> </w:t>
      </w:r>
      <w:r>
        <w:t>[online], 2012-0</w:t>
      </w:r>
      <w:r w:rsidR="00EB7060">
        <w:t>8</w:t>
      </w:r>
      <w:r>
        <w:t>-1</w:t>
      </w:r>
      <w:r w:rsidR="00EB7060">
        <w:t>8</w:t>
      </w:r>
      <w:r>
        <w:t xml:space="preserve"> [cit. 2012-</w:t>
      </w:r>
      <w:r w:rsidR="00EB7060">
        <w:t>9</w:t>
      </w:r>
      <w:r>
        <w:t xml:space="preserve">-3].  </w:t>
      </w:r>
      <w:r>
        <w:br/>
      </w:r>
      <w:r w:rsidRPr="004D6446">
        <w:t>Dostupný z WWW:</w:t>
      </w:r>
      <w:r>
        <w:t>&lt;</w:t>
      </w:r>
      <w:hyperlink r:id="rId13" w:history="1">
        <w:r>
          <w:rPr>
            <w:rStyle w:val="Hypertextovodkaz"/>
          </w:rPr>
          <w:t>http://aktualne.centrum.cz/finance/penize/clanek.phtml?id=755928</w:t>
        </w:r>
      </w:hyperlink>
      <w:r>
        <w:t xml:space="preserve"> </w:t>
      </w:r>
      <w:r w:rsidR="00EB7060">
        <w:t>&gt;</w:t>
      </w:r>
    </w:p>
    <w:p w:rsidR="00143069" w:rsidRDefault="00143069" w:rsidP="00921E16"/>
    <w:p w:rsidR="00921E16" w:rsidRPr="00921E16" w:rsidRDefault="00921E16" w:rsidP="00921E16"/>
    <w:sectPr w:rsidR="00921E16" w:rsidRPr="00921E16" w:rsidSect="008132E2">
      <w:headerReference w:type="default" r:id="rId14"/>
      <w:footerReference w:type="default" r:id="rId15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13A" w:rsidRDefault="0058513A" w:rsidP="00212C74">
      <w:pPr>
        <w:spacing w:after="0" w:line="240" w:lineRule="auto"/>
      </w:pPr>
      <w:r>
        <w:separator/>
      </w:r>
    </w:p>
  </w:endnote>
  <w:endnote w:type="continuationSeparator" w:id="0">
    <w:p w:rsidR="0058513A" w:rsidRDefault="0058513A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3A" w:rsidRDefault="0058513A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3A" w:rsidRDefault="0058513A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6418">
      <w:rPr>
        <w:noProof/>
      </w:rPr>
      <w:t>3</w:t>
    </w:r>
    <w:r>
      <w:fldChar w:fldCharType="end"/>
    </w:r>
    <w:r>
      <w:t>/</w:t>
    </w:r>
    <w:fldSimple w:instr=" SECTIONPAGES   \* MERGEFORMAT ">
      <w:r w:rsidR="008E6418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13A" w:rsidRDefault="0058513A" w:rsidP="00212C74">
      <w:pPr>
        <w:spacing w:after="0" w:line="240" w:lineRule="auto"/>
      </w:pPr>
      <w:r>
        <w:separator/>
      </w:r>
    </w:p>
  </w:footnote>
  <w:footnote w:type="continuationSeparator" w:id="0">
    <w:p w:rsidR="0058513A" w:rsidRDefault="0058513A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3A" w:rsidRDefault="0058513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21E80"/>
    <w:multiLevelType w:val="multilevel"/>
    <w:tmpl w:val="838CF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8471799"/>
    <w:multiLevelType w:val="hybridMultilevel"/>
    <w:tmpl w:val="5680C5DC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662437B6"/>
    <w:multiLevelType w:val="hybridMultilevel"/>
    <w:tmpl w:val="E77C23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297AF8"/>
    <w:multiLevelType w:val="hybridMultilevel"/>
    <w:tmpl w:val="21868A06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7E28066A"/>
    <w:multiLevelType w:val="hybridMultilevel"/>
    <w:tmpl w:val="27F07BC6"/>
    <w:lvl w:ilvl="0" w:tplc="D674CF7A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13D"/>
    <w:rsid w:val="0004134B"/>
    <w:rsid w:val="001009E3"/>
    <w:rsid w:val="00143069"/>
    <w:rsid w:val="001E123E"/>
    <w:rsid w:val="0020745D"/>
    <w:rsid w:val="00212C74"/>
    <w:rsid w:val="002C007A"/>
    <w:rsid w:val="002D68A9"/>
    <w:rsid w:val="0037213D"/>
    <w:rsid w:val="003A13D4"/>
    <w:rsid w:val="0058513A"/>
    <w:rsid w:val="00593D5F"/>
    <w:rsid w:val="007945A9"/>
    <w:rsid w:val="008132E2"/>
    <w:rsid w:val="00861E30"/>
    <w:rsid w:val="008E6418"/>
    <w:rsid w:val="009142C8"/>
    <w:rsid w:val="00921E16"/>
    <w:rsid w:val="009A0314"/>
    <w:rsid w:val="009B1197"/>
    <w:rsid w:val="00A1219B"/>
    <w:rsid w:val="00A76AD2"/>
    <w:rsid w:val="00A83115"/>
    <w:rsid w:val="00A931FA"/>
    <w:rsid w:val="00AB6713"/>
    <w:rsid w:val="00AF7BF1"/>
    <w:rsid w:val="00C3319B"/>
    <w:rsid w:val="00C823F9"/>
    <w:rsid w:val="00D62FE5"/>
    <w:rsid w:val="00D80B85"/>
    <w:rsid w:val="00E0350D"/>
    <w:rsid w:val="00E31AC2"/>
    <w:rsid w:val="00E60394"/>
    <w:rsid w:val="00E626C8"/>
    <w:rsid w:val="00E66027"/>
    <w:rsid w:val="00E74162"/>
    <w:rsid w:val="00EB7060"/>
    <w:rsid w:val="00EC64ED"/>
    <w:rsid w:val="00F4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0350D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E0350D"/>
    <w:rPr>
      <w:rFonts w:ascii="Calibri" w:hAnsi="Calibri"/>
      <w:i/>
      <w:iCs/>
      <w:color w:val="892D4D" w:themeColor="accent1" w:themeShade="BF"/>
      <w:sz w:val="20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143069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D490C5" w:themeColor="followedHyperlink"/>
      <w:u w:val="single"/>
    </w:rPr>
  </w:style>
  <w:style w:type="paragraph" w:styleId="Textbubliny">
    <w:name w:val="Balloon Text"/>
    <w:basedOn w:val="Normln"/>
    <w:link w:val="TextbublinyChar"/>
    <w:rsid w:val="00372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7213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F43B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0350D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E0350D"/>
    <w:rPr>
      <w:rFonts w:ascii="Calibri" w:hAnsi="Calibri"/>
      <w:i/>
      <w:iCs/>
      <w:color w:val="892D4D" w:themeColor="accent1" w:themeShade="BF"/>
      <w:sz w:val="20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143069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D490C5" w:themeColor="followedHyperlink"/>
      <w:u w:val="single"/>
    </w:rPr>
  </w:style>
  <w:style w:type="paragraph" w:styleId="Textbubliny">
    <w:name w:val="Balloon Text"/>
    <w:basedOn w:val="Normln"/>
    <w:link w:val="TextbublinyChar"/>
    <w:rsid w:val="00372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7213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F43B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aktualne.centrum.cz/finance/penize/clanek.phtml?id=75592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office.microsoft.com/en-us/word-help/style-basics-in-word-HA102647012.aspx?CTT=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umy\AS\materi&#225;l%20.dotx" TargetMode="External"/></Relationships>
</file>

<file path=word/theme/theme1.xml><?xml version="1.0" encoding="utf-8"?>
<a:theme xmlns:a="http://schemas.openxmlformats.org/drawingml/2006/main" name="Motiv systému Office">
  <a:themeElements>
    <a:clrScheme name="Bohatý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</Template>
  <TotalTime>0</TotalTime>
  <Pages>4</Pages>
  <Words>915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Akademie Dr. Orlity s.r.o.</Company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student</dc:creator>
  <cp:keywords/>
  <dc:description/>
  <cp:lastModifiedBy>student</cp:lastModifiedBy>
  <cp:revision>2</cp:revision>
  <cp:lastPrinted>2012-03-21T09:33:00Z</cp:lastPrinted>
  <dcterms:created xsi:type="dcterms:W3CDTF">2012-09-11T09:04:00Z</dcterms:created>
  <dcterms:modified xsi:type="dcterms:W3CDTF">2012-09-11T09:04:00Z</dcterms:modified>
</cp:coreProperties>
</file>