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FC1" w:rsidRPr="008C5015" w:rsidRDefault="00C33FC1" w:rsidP="008C5015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EUfondy.jpg" style="position:absolute;margin-left:27.5pt;margin-top:-18pt;width:162pt;height:37.25pt;z-index:-251655680;visibility:visible">
            <v:imagedata r:id="rId7" r:href="rId8"/>
          </v:shape>
        </w:pict>
      </w:r>
    </w:p>
    <w:p w:rsidR="00C33FC1" w:rsidRPr="008C5015" w:rsidRDefault="00C33FC1" w:rsidP="008C5015">
      <w:pPr>
        <w:rPr>
          <w:rFonts w:ascii="Times New Roman" w:hAnsi="Times New Roman" w:cs="Times New Roman"/>
        </w:rPr>
      </w:pPr>
      <w:r w:rsidRPr="008C5015">
        <w:rPr>
          <w:rFonts w:ascii="Times New Roman" w:hAnsi="Times New Roman" w:cs="Times New Roman"/>
        </w:rPr>
        <w:t>.</w:t>
      </w:r>
    </w:p>
    <w:p w:rsidR="00C33FC1" w:rsidRPr="008C5015" w:rsidRDefault="00C33FC1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C33FC1" w:rsidRPr="00163846">
        <w:trPr>
          <w:trHeight w:val="706"/>
        </w:trPr>
        <w:tc>
          <w:tcPr>
            <w:tcW w:w="3832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C33FC1" w:rsidRPr="00163846" w:rsidRDefault="00C33FC1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C33FC1" w:rsidRPr="00163846" w:rsidRDefault="00C33FC1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C33FC1" w:rsidRPr="00163846">
        <w:trPr>
          <w:trHeight w:val="325"/>
        </w:trPr>
        <w:tc>
          <w:tcPr>
            <w:tcW w:w="3832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C33FC1" w:rsidRPr="00163846">
        <w:trPr>
          <w:trHeight w:val="556"/>
        </w:trPr>
        <w:tc>
          <w:tcPr>
            <w:tcW w:w="3832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III/2</w:t>
            </w:r>
            <w:r>
              <w:rPr>
                <w:rFonts w:ascii="Times New Roman" w:hAnsi="Times New Roman" w:cs="Times New Roman"/>
              </w:rPr>
              <w:t xml:space="preserve"> Inovace a zkvalitnění výuky prostřednictvím ICT</w:t>
            </w:r>
          </w:p>
          <w:p w:rsidR="00C33FC1" w:rsidRPr="00163846" w:rsidRDefault="00C33FC1" w:rsidP="009109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  <w:i/>
                <w:iCs/>
              </w:rPr>
              <w:t>DUM – Nejstarší české dějiny – České země v době kamenné</w:t>
            </w:r>
          </w:p>
        </w:tc>
      </w:tr>
      <w:tr w:rsidR="00C33FC1" w:rsidRPr="00163846">
        <w:trPr>
          <w:trHeight w:val="341"/>
        </w:trPr>
        <w:tc>
          <w:tcPr>
            <w:tcW w:w="3832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63846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C33FC1" w:rsidRPr="00163846" w:rsidRDefault="00C33FC1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VY_32_INOVACE_VL.KK.4.01</w:t>
            </w:r>
          </w:p>
        </w:tc>
      </w:tr>
    </w:tbl>
    <w:p w:rsidR="00C33FC1" w:rsidRPr="008C5015" w:rsidRDefault="00C33FC1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C5015">
        <w:rPr>
          <w:rFonts w:ascii="Times New Roman" w:hAnsi="Times New Roman" w:cs="Times New Roman"/>
          <w:b/>
          <w:bCs/>
          <w:sz w:val="32"/>
          <w:szCs w:val="32"/>
          <w:u w:val="single"/>
        </w:rPr>
        <w:t>České země v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 době kamenné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1"/>
      </w:r>
    </w:p>
    <w:p w:rsidR="00C33FC1" w:rsidRPr="008C5015" w:rsidRDefault="00C33FC1" w:rsidP="008C5015">
      <w:pPr>
        <w:rPr>
          <w:rFonts w:ascii="Times New Roman" w:hAnsi="Times New Roman" w:cs="Times New Roman"/>
          <w:sz w:val="28"/>
          <w:szCs w:val="28"/>
        </w:rPr>
      </w:pPr>
    </w:p>
    <w:p w:rsidR="00C33FC1" w:rsidRPr="008C5015" w:rsidRDefault="00C33FC1" w:rsidP="008C5015">
      <w:pPr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Dlouhé období, kdy se postupně vyvíjel člověk dnešního typu, se nazývá</w:t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Pr="008C5015">
        <w:rPr>
          <w:rFonts w:ascii="Times New Roman" w:hAnsi="Times New Roman" w:cs="Times New Roman"/>
          <w:sz w:val="28"/>
          <w:szCs w:val="28"/>
        </w:rPr>
        <w:t>.</w:t>
      </w:r>
    </w:p>
    <w:p w:rsidR="00C33FC1" w:rsidRPr="008C5015" w:rsidRDefault="00C33FC1" w:rsidP="00437E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2" o:spid="_x0000_s1027" type="#_x0000_t75" alt="mamut.jpg" style="position:absolute;margin-left:402.5pt;margin-top:16.55pt;width:90.5pt;height:90.15pt;z-index:251656704;visibility:visible">
            <v:imagedata r:id="rId9" o:title=""/>
          </v:shape>
        </w:pict>
      </w:r>
      <w:r w:rsidRPr="008C5015">
        <w:rPr>
          <w:rFonts w:ascii="Times New Roman" w:hAnsi="Times New Roman" w:cs="Times New Roman"/>
          <w:sz w:val="28"/>
          <w:szCs w:val="28"/>
        </w:rPr>
        <w:t xml:space="preserve">Dělí se na 3 období podle materiálu, který lidé v té době </w:t>
      </w:r>
      <w:r>
        <w:rPr>
          <w:rFonts w:ascii="Times New Roman" w:hAnsi="Times New Roman" w:cs="Times New Roman"/>
          <w:sz w:val="28"/>
          <w:szCs w:val="28"/>
        </w:rPr>
        <w:t xml:space="preserve">nejčastěji </w:t>
      </w:r>
      <w:r w:rsidRPr="008C5015">
        <w:rPr>
          <w:rFonts w:ascii="Times New Roman" w:hAnsi="Times New Roman" w:cs="Times New Roman"/>
          <w:sz w:val="28"/>
          <w:szCs w:val="28"/>
        </w:rPr>
        <w:t>používali:</w:t>
      </w:r>
    </w:p>
    <w:p w:rsidR="00C33FC1" w:rsidRPr="008C5015" w:rsidRDefault="00C33FC1" w:rsidP="008C5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0" o:spid="_x0000_s1028" type="#_x0000_t75" alt="pestni klin.jpg" style="position:absolute;left:0;text-align:left;margin-left:266.6pt;margin-top:4.3pt;width:44.1pt;height:80.1pt;z-index:251654656;visibility:visible">
            <v:imagedata r:id="rId10" o:title=""/>
          </v:shape>
        </w:pict>
      </w:r>
      <w:r>
        <w:rPr>
          <w:noProof/>
          <w:lang w:eastAsia="cs-CZ"/>
        </w:rPr>
        <w:pict>
          <v:shape id="Obrázek 1" o:spid="_x0000_s1029" type="#_x0000_t75" alt="vestonicka venuse.jpg" style="position:absolute;left:0;text-align:left;margin-left:339.25pt;margin-top:4.35pt;width:39.2pt;height:80.15pt;z-index:251655680;visibility:visible">
            <v:imagedata r:id="rId11" o:title=""/>
          </v:shape>
        </w:pict>
      </w:r>
      <w:r w:rsidRPr="008C5015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33FC1" w:rsidRPr="008C5015" w:rsidRDefault="00C33FC1" w:rsidP="008C50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33FC1" w:rsidRDefault="00C33FC1" w:rsidP="00437E7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33FC1" w:rsidRPr="00437E78" w:rsidRDefault="00C33FC1" w:rsidP="00437E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3FC1" w:rsidRPr="00437E78" w:rsidRDefault="00C33FC1" w:rsidP="00437E7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37E78">
        <w:rPr>
          <w:rFonts w:ascii="Times New Roman" w:hAnsi="Times New Roman" w:cs="Times New Roman"/>
          <w:b/>
          <w:bCs/>
          <w:sz w:val="28"/>
          <w:szCs w:val="28"/>
        </w:rPr>
        <w:t>Doba kamenná</w:t>
      </w:r>
    </w:p>
    <w:p w:rsidR="00C33FC1" w:rsidRDefault="00C33FC1" w:rsidP="00437E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Hlavním materiálem používaným k výrobě nástrojů byl kámen, který se opracovával do ___________________________. Dobu kamennou dělíme podle způsobu života lidí na __________________________________________________________________________</w:t>
      </w:r>
    </w:p>
    <w:p w:rsidR="00C33FC1" w:rsidRPr="005B2F81" w:rsidRDefault="00C33FC1" w:rsidP="005B2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5B2F81" w:rsidRDefault="00C33FC1" w:rsidP="005B2F8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437E78" w:rsidRDefault="00C33FC1" w:rsidP="00437E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Starší doba kamenná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 ____________________________________________</w:t>
      </w:r>
    </w:p>
    <w:p w:rsidR="00C33FC1" w:rsidRDefault="00C33FC1" w:rsidP="00437E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Trvala 2–3 miliony let. První lidé dnešního typu se na našem území začali usazovat před ________________ lety. Živili se ______________________________________________, žili v _____________, používali jediný kamenný nástroj zvaný 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8C5015">
        <w:rPr>
          <w:rFonts w:ascii="Times New Roman" w:hAnsi="Times New Roman" w:cs="Times New Roman"/>
          <w:sz w:val="28"/>
          <w:szCs w:val="28"/>
        </w:rPr>
        <w:t>_________________. Převratným</w:t>
      </w:r>
      <w:r>
        <w:rPr>
          <w:rFonts w:ascii="Times New Roman" w:hAnsi="Times New Roman" w:cs="Times New Roman"/>
          <w:sz w:val="28"/>
          <w:szCs w:val="28"/>
        </w:rPr>
        <w:t xml:space="preserve"> vynálezem byl ______</w:t>
      </w:r>
      <w:r w:rsidRPr="008C5015">
        <w:rPr>
          <w:rFonts w:ascii="Times New Roman" w:hAnsi="Times New Roman" w:cs="Times New Roman"/>
          <w:sz w:val="28"/>
          <w:szCs w:val="28"/>
        </w:rPr>
        <w:t>_____. Pomáhal zpracová</w:t>
      </w:r>
      <w:r>
        <w:rPr>
          <w:rFonts w:ascii="Times New Roman" w:hAnsi="Times New Roman" w:cs="Times New Roman"/>
          <w:sz w:val="28"/>
          <w:szCs w:val="28"/>
        </w:rPr>
        <w:t>vat _______________________</w:t>
      </w:r>
      <w:r w:rsidRPr="008C5015">
        <w:rPr>
          <w:rFonts w:ascii="Times New Roman" w:hAnsi="Times New Roman" w:cs="Times New Roman"/>
          <w:sz w:val="28"/>
          <w:szCs w:val="28"/>
        </w:rPr>
        <w:t xml:space="preserve"> a chránil před 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8C5015">
        <w:rPr>
          <w:rFonts w:ascii="Times New Roman" w:hAnsi="Times New Roman" w:cs="Times New Roman"/>
          <w:sz w:val="28"/>
          <w:szCs w:val="28"/>
        </w:rPr>
        <w:t>. Z tohoto období se našly i umělecké předměty, z nichž nejznámější je ________________________________________. V průběhu tohoto období docházelo ke střídání tzv. _____________________________ a ______________________________. S vývojem řeči se zdokonaloval i lov, takže si troufli i na _____________________________________.</w:t>
      </w:r>
    </w:p>
    <w:p w:rsidR="00C33FC1" w:rsidRPr="005B2F81" w:rsidRDefault="00C33FC1" w:rsidP="00437E7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5B2F81" w:rsidRDefault="00C33FC1" w:rsidP="00437E7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437E78" w:rsidRDefault="00C33FC1" w:rsidP="00437E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Mladší doba kamenná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>________________________________</w:t>
      </w:r>
    </w:p>
    <w:p w:rsidR="00C33FC1" w:rsidRPr="008C5015" w:rsidRDefault="00C33FC1" w:rsidP="00437E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Období před _____________ </w:t>
      </w:r>
      <w:r w:rsidRPr="008C5015">
        <w:rPr>
          <w:rFonts w:ascii="Times New Roman" w:hAnsi="Times New Roman" w:cs="Times New Roman"/>
          <w:sz w:val="28"/>
          <w:szCs w:val="28"/>
        </w:rPr>
        <w:t>lety, kdy skončila poslední 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8C5015">
        <w:rPr>
          <w:rFonts w:ascii="Times New Roman" w:hAnsi="Times New Roman" w:cs="Times New Roman"/>
          <w:sz w:val="28"/>
          <w:szCs w:val="28"/>
        </w:rPr>
        <w:t>.</w:t>
      </w:r>
    </w:p>
    <w:p w:rsidR="00C33FC1" w:rsidRPr="008C5015" w:rsidRDefault="00C33FC1" w:rsidP="005B2F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Lidé objevili ________________________, které se</w:t>
      </w:r>
      <w:r>
        <w:rPr>
          <w:rFonts w:ascii="Times New Roman" w:hAnsi="Times New Roman" w:cs="Times New Roman"/>
          <w:sz w:val="28"/>
          <w:szCs w:val="28"/>
        </w:rPr>
        <w:t xml:space="preserve"> daly jíst a začali je pěstovat. D</w:t>
      </w:r>
      <w:r w:rsidRPr="008C5015">
        <w:rPr>
          <w:rFonts w:ascii="Times New Roman" w:hAnsi="Times New Roman" w:cs="Times New Roman"/>
          <w:sz w:val="28"/>
          <w:szCs w:val="28"/>
        </w:rPr>
        <w:t>o ohrad zavírali 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C5015">
        <w:rPr>
          <w:rFonts w:ascii="Times New Roman" w:hAnsi="Times New Roman" w:cs="Times New Roman"/>
          <w:sz w:val="28"/>
          <w:szCs w:val="28"/>
        </w:rPr>
        <w:t>, která začali chovat. Před ____________ lety se u nás dá mluvit o prvních ______________________. Hlavním zdrojem potravy už nebylo to, co najdou nebo uloví, ale to co sami vypěstují nebo vykrmí.</w:t>
      </w:r>
    </w:p>
    <w:p w:rsidR="00C33FC1" w:rsidRDefault="00C33FC1" w:rsidP="008C5015">
      <w:pPr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 xml:space="preserve">Z tohoto období se dochovala také první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8C5015">
        <w:rPr>
          <w:rFonts w:ascii="Times New Roman" w:hAnsi="Times New Roman" w:cs="Times New Roman"/>
          <w:sz w:val="28"/>
          <w:szCs w:val="28"/>
        </w:rPr>
        <w:t xml:space="preserve"> – zdobené nádoby z hlíny.</w:t>
      </w:r>
    </w:p>
    <w:p w:rsidR="00C33FC1" w:rsidRDefault="00C33FC1" w:rsidP="008C501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86808">
        <w:rPr>
          <w:rFonts w:ascii="Times New Roman" w:hAnsi="Times New Roman" w:cs="Times New Roman"/>
          <w:b/>
          <w:bCs/>
          <w:sz w:val="28"/>
          <w:szCs w:val="28"/>
        </w:rPr>
        <w:t>Řešení:</w:t>
      </w:r>
    </w:p>
    <w:p w:rsidR="00C33FC1" w:rsidRPr="008C5015" w:rsidRDefault="00C33FC1" w:rsidP="00B8680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C5015">
        <w:rPr>
          <w:rFonts w:ascii="Times New Roman" w:hAnsi="Times New Roman" w:cs="Times New Roman"/>
          <w:b/>
          <w:bCs/>
          <w:sz w:val="32"/>
          <w:szCs w:val="32"/>
          <w:u w:val="single"/>
        </w:rPr>
        <w:t>České země v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 době kamenné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C33FC1" w:rsidRPr="008C5015" w:rsidRDefault="00C33FC1" w:rsidP="00B86808">
      <w:pPr>
        <w:rPr>
          <w:rFonts w:ascii="Times New Roman" w:hAnsi="Times New Roman" w:cs="Times New Roman"/>
          <w:sz w:val="28"/>
          <w:szCs w:val="28"/>
        </w:rPr>
      </w:pPr>
    </w:p>
    <w:p w:rsidR="00C33FC1" w:rsidRPr="008C5015" w:rsidRDefault="00C33FC1" w:rsidP="00B86808">
      <w:pPr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Dlouhé období, kdy se postupně vyvíjel člověk dnešního typu, se nazývá</w:t>
      </w:r>
      <w:r>
        <w:rPr>
          <w:rFonts w:ascii="Times New Roman" w:hAnsi="Times New Roman" w:cs="Times New Roman"/>
          <w:sz w:val="28"/>
          <w:szCs w:val="28"/>
        </w:rPr>
        <w:t xml:space="preserve"> __</w:t>
      </w:r>
      <w:r w:rsidRPr="003F4B23">
        <w:rPr>
          <w:rFonts w:ascii="Comic Sans MS" w:hAnsi="Comic Sans MS" w:cs="Comic Sans MS"/>
        </w:rPr>
        <w:t>pravěk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8C5015">
        <w:rPr>
          <w:rFonts w:ascii="Times New Roman" w:hAnsi="Times New Roman" w:cs="Times New Roman"/>
          <w:sz w:val="28"/>
          <w:szCs w:val="28"/>
        </w:rPr>
        <w:t>.</w:t>
      </w:r>
    </w:p>
    <w:p w:rsidR="00C33FC1" w:rsidRPr="008C5015" w:rsidRDefault="00C33FC1" w:rsidP="00B868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30" type="#_x0000_t75" alt="mamut.jpg" style="position:absolute;margin-left:402.5pt;margin-top:16.55pt;width:90.5pt;height:90.15pt;z-index:251659776;visibility:visible">
            <v:imagedata r:id="rId9" o:title=""/>
          </v:shape>
        </w:pict>
      </w:r>
      <w:r w:rsidRPr="008C5015">
        <w:rPr>
          <w:rFonts w:ascii="Times New Roman" w:hAnsi="Times New Roman" w:cs="Times New Roman"/>
          <w:sz w:val="28"/>
          <w:szCs w:val="28"/>
        </w:rPr>
        <w:t xml:space="preserve">Dělí se na 3 období podle materiálu, který lidé v té době </w:t>
      </w:r>
      <w:r>
        <w:rPr>
          <w:rFonts w:ascii="Times New Roman" w:hAnsi="Times New Roman" w:cs="Times New Roman"/>
          <w:sz w:val="28"/>
          <w:szCs w:val="28"/>
        </w:rPr>
        <w:t xml:space="preserve">nejčastěji </w:t>
      </w:r>
      <w:r w:rsidRPr="008C5015">
        <w:rPr>
          <w:rFonts w:ascii="Times New Roman" w:hAnsi="Times New Roman" w:cs="Times New Roman"/>
          <w:sz w:val="28"/>
          <w:szCs w:val="28"/>
        </w:rPr>
        <w:t>používali:</w:t>
      </w:r>
    </w:p>
    <w:p w:rsidR="00C33FC1" w:rsidRPr="008C5015" w:rsidRDefault="00C33FC1" w:rsidP="00B868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31" type="#_x0000_t75" alt="pestni klin.jpg" style="position:absolute;left:0;text-align:left;margin-left:266.6pt;margin-top:4.3pt;width:44.1pt;height:80.1pt;z-index:251657728;visibility:visible">
            <v:imagedata r:id="rId10" o:title=""/>
          </v:shape>
        </w:pict>
      </w:r>
      <w:r>
        <w:rPr>
          <w:noProof/>
          <w:lang w:eastAsia="cs-CZ"/>
        </w:rPr>
        <w:pict>
          <v:shape id="_x0000_s1032" type="#_x0000_t75" alt="vestonicka venuse.jpg" style="position:absolute;left:0;text-align:left;margin-left:339.25pt;margin-top:4.35pt;width:39.2pt;height:80.15pt;z-index:251658752;visibility:visible">
            <v:imagedata r:id="rId11" o:title=""/>
          </v:shape>
        </w:pict>
      </w:r>
      <w:r w:rsidRPr="008C501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Comic Sans MS" w:hAnsi="Comic Sans MS" w:cs="Comic Sans MS"/>
        </w:rPr>
        <w:t>doba kamenná</w:t>
      </w:r>
      <w:r w:rsidRPr="008C501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8C5015">
        <w:rPr>
          <w:rFonts w:ascii="Times New Roman" w:hAnsi="Times New Roman" w:cs="Times New Roman"/>
          <w:sz w:val="28"/>
          <w:szCs w:val="28"/>
        </w:rPr>
        <w:t>_____</w:t>
      </w:r>
    </w:p>
    <w:p w:rsidR="00C33FC1" w:rsidRPr="008C5015" w:rsidRDefault="00C33FC1" w:rsidP="00B868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Comic Sans MS" w:hAnsi="Comic Sans MS" w:cs="Comic Sans MS"/>
        </w:rPr>
        <w:t>doba bronzová</w:t>
      </w:r>
      <w:r w:rsidRPr="008C501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8C5015">
        <w:rPr>
          <w:rFonts w:ascii="Times New Roman" w:hAnsi="Times New Roman" w:cs="Times New Roman"/>
          <w:sz w:val="28"/>
          <w:szCs w:val="28"/>
        </w:rPr>
        <w:t>___</w:t>
      </w:r>
    </w:p>
    <w:p w:rsidR="00C33FC1" w:rsidRDefault="00C33FC1" w:rsidP="00B86808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Comic Sans MS" w:hAnsi="Comic Sans MS" w:cs="Comic Sans MS"/>
        </w:rPr>
        <w:t>doba železná</w:t>
      </w:r>
      <w:r w:rsidRPr="008C501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8C501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8C5015">
        <w:rPr>
          <w:rFonts w:ascii="Times New Roman" w:hAnsi="Times New Roman" w:cs="Times New Roman"/>
          <w:sz w:val="28"/>
          <w:szCs w:val="28"/>
        </w:rPr>
        <w:t>____</w:t>
      </w:r>
    </w:p>
    <w:p w:rsidR="00C33FC1" w:rsidRPr="00437E78" w:rsidRDefault="00C33FC1" w:rsidP="00B868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33FC1" w:rsidRPr="00437E78" w:rsidRDefault="00C33FC1" w:rsidP="00B8680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37E78">
        <w:rPr>
          <w:rFonts w:ascii="Times New Roman" w:hAnsi="Times New Roman" w:cs="Times New Roman"/>
          <w:b/>
          <w:bCs/>
          <w:sz w:val="28"/>
          <w:szCs w:val="28"/>
        </w:rPr>
        <w:t>Doba kamenná</w:t>
      </w:r>
    </w:p>
    <w:p w:rsidR="00C33FC1" w:rsidRDefault="00C33FC1" w:rsidP="00B86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Hlavním materiálem používaným k výrobě nástrojů byl kámen, který se opracovával do _____</w:t>
      </w:r>
      <w:r>
        <w:rPr>
          <w:rFonts w:ascii="Comic Sans MS" w:hAnsi="Comic Sans MS" w:cs="Comic Sans MS"/>
        </w:rPr>
        <w:t>pěstních klínů</w:t>
      </w:r>
      <w:r w:rsidRPr="008C5015">
        <w:rPr>
          <w:rFonts w:ascii="Times New Roman" w:hAnsi="Times New Roman" w:cs="Times New Roman"/>
          <w:sz w:val="28"/>
          <w:szCs w:val="28"/>
        </w:rPr>
        <w:t>______. Dobu kamennou dělíme podle způsobu života lidí na ____</w:t>
      </w:r>
      <w:r>
        <w:rPr>
          <w:rFonts w:ascii="Comic Sans MS" w:hAnsi="Comic Sans MS" w:cs="Comic Sans MS"/>
        </w:rPr>
        <w:t>starší a mladší dobu kamennou</w:t>
      </w:r>
      <w:r w:rsidRPr="008C5015">
        <w:rPr>
          <w:rFonts w:ascii="Times New Roman" w:hAnsi="Times New Roman" w:cs="Times New Roman"/>
          <w:sz w:val="28"/>
          <w:szCs w:val="28"/>
        </w:rPr>
        <w:t>____</w:t>
      </w:r>
    </w:p>
    <w:p w:rsidR="00C33FC1" w:rsidRPr="005B2F81" w:rsidRDefault="00C33FC1" w:rsidP="00B8680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5B2F81" w:rsidRDefault="00C33FC1" w:rsidP="00B8680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437E78" w:rsidRDefault="00C33FC1" w:rsidP="00B868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Starší doba kamenná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 ______</w:t>
      </w:r>
      <w:r>
        <w:rPr>
          <w:rFonts w:ascii="Comic Sans MS" w:hAnsi="Comic Sans MS" w:cs="Comic Sans MS"/>
          <w:b/>
          <w:bCs/>
        </w:rPr>
        <w:t>doba lovců a sběračů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>_____</w:t>
      </w:r>
    </w:p>
    <w:p w:rsidR="00C33FC1" w:rsidRDefault="00C33FC1" w:rsidP="00B86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Trvala 2–3 miliony let. První lidé dnešního typu se na našem území začali usazovat před ___</w:t>
      </w:r>
      <w:r>
        <w:rPr>
          <w:rFonts w:ascii="Comic Sans MS" w:hAnsi="Comic Sans MS" w:cs="Comic Sans MS"/>
        </w:rPr>
        <w:t>40 000</w:t>
      </w:r>
      <w:r w:rsidRPr="008C5015">
        <w:rPr>
          <w:rFonts w:ascii="Times New Roman" w:hAnsi="Times New Roman" w:cs="Times New Roman"/>
          <w:sz w:val="28"/>
          <w:szCs w:val="28"/>
        </w:rPr>
        <w:t>___ lety. Živili se __</w:t>
      </w:r>
      <w:r>
        <w:rPr>
          <w:rFonts w:ascii="Comic Sans MS" w:hAnsi="Comic Sans MS" w:cs="Comic Sans MS"/>
        </w:rPr>
        <w:t>sbíráním lesních plodů a semen a lovem zvěře</w:t>
      </w:r>
      <w:r w:rsidRPr="008C5015">
        <w:rPr>
          <w:rFonts w:ascii="Times New Roman" w:hAnsi="Times New Roman" w:cs="Times New Roman"/>
          <w:sz w:val="28"/>
          <w:szCs w:val="28"/>
        </w:rPr>
        <w:t>______, žili v ___</w:t>
      </w:r>
      <w:r>
        <w:rPr>
          <w:rFonts w:ascii="Comic Sans MS" w:hAnsi="Comic Sans MS" w:cs="Comic Sans MS"/>
        </w:rPr>
        <w:t>tlupách</w:t>
      </w:r>
      <w:r w:rsidRPr="008C5015">
        <w:rPr>
          <w:rFonts w:ascii="Times New Roman" w:hAnsi="Times New Roman" w:cs="Times New Roman"/>
          <w:sz w:val="28"/>
          <w:szCs w:val="28"/>
        </w:rPr>
        <w:t>___, používali jediný kamenný nástroj zvaný __</w:t>
      </w:r>
      <w:r>
        <w:rPr>
          <w:rFonts w:ascii="Comic Sans MS" w:hAnsi="Comic Sans MS" w:cs="Comic Sans MS"/>
        </w:rPr>
        <w:t>pěstní klín</w:t>
      </w:r>
      <w:r w:rsidRPr="008C5015">
        <w:rPr>
          <w:rFonts w:ascii="Times New Roman" w:hAnsi="Times New Roman" w:cs="Times New Roman"/>
          <w:sz w:val="28"/>
          <w:szCs w:val="28"/>
        </w:rPr>
        <w:t>___. Převratným</w:t>
      </w:r>
      <w:r>
        <w:rPr>
          <w:rFonts w:ascii="Times New Roman" w:hAnsi="Times New Roman" w:cs="Times New Roman"/>
          <w:sz w:val="28"/>
          <w:szCs w:val="28"/>
        </w:rPr>
        <w:t xml:space="preserve"> vynálezem byl __</w:t>
      </w:r>
      <w:r>
        <w:rPr>
          <w:rFonts w:ascii="Comic Sans MS" w:hAnsi="Comic Sans MS" w:cs="Comic Sans MS"/>
        </w:rPr>
        <w:t>oheň</w:t>
      </w:r>
      <w:r w:rsidRPr="008C5015">
        <w:rPr>
          <w:rFonts w:ascii="Times New Roman" w:hAnsi="Times New Roman" w:cs="Times New Roman"/>
          <w:sz w:val="28"/>
          <w:szCs w:val="28"/>
        </w:rPr>
        <w:t>____. Pomáhal zpracová</w:t>
      </w:r>
      <w:r>
        <w:rPr>
          <w:rFonts w:ascii="Times New Roman" w:hAnsi="Times New Roman" w:cs="Times New Roman"/>
          <w:sz w:val="28"/>
          <w:szCs w:val="28"/>
        </w:rPr>
        <w:t>vat ___</w:t>
      </w:r>
      <w:r>
        <w:rPr>
          <w:rFonts w:ascii="Comic Sans MS" w:hAnsi="Comic Sans MS" w:cs="Comic Sans MS"/>
        </w:rPr>
        <w:t>potravu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8C5015">
        <w:rPr>
          <w:rFonts w:ascii="Times New Roman" w:hAnsi="Times New Roman" w:cs="Times New Roman"/>
          <w:sz w:val="28"/>
          <w:szCs w:val="28"/>
        </w:rPr>
        <w:t xml:space="preserve"> a chránil před ___</w:t>
      </w:r>
      <w:r>
        <w:rPr>
          <w:rFonts w:ascii="Comic Sans MS" w:hAnsi="Comic Sans MS" w:cs="Comic Sans MS"/>
        </w:rPr>
        <w:t>zimou a zvěří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8C5015">
        <w:rPr>
          <w:rFonts w:ascii="Times New Roman" w:hAnsi="Times New Roman" w:cs="Times New Roman"/>
          <w:sz w:val="28"/>
          <w:szCs w:val="28"/>
        </w:rPr>
        <w:t>. Z tohoto období se našly i umělecké předměty, z nichž nejznámější je ___</w:t>
      </w:r>
      <w:r>
        <w:rPr>
          <w:rFonts w:ascii="Comic Sans MS" w:hAnsi="Comic Sans MS" w:cs="Comic Sans MS"/>
        </w:rPr>
        <w:t>věstonická venuše</w:t>
      </w:r>
      <w:r w:rsidRPr="008C5015">
        <w:rPr>
          <w:rFonts w:ascii="Times New Roman" w:hAnsi="Times New Roman" w:cs="Times New Roman"/>
          <w:sz w:val="28"/>
          <w:szCs w:val="28"/>
        </w:rPr>
        <w:t>_______________. V průběhu tohoto období docházelo ke střídání tzv. ______</w:t>
      </w:r>
      <w:r>
        <w:rPr>
          <w:rFonts w:ascii="Comic Sans MS" w:hAnsi="Comic Sans MS" w:cs="Comic Sans MS"/>
        </w:rPr>
        <w:t>dob ledových</w:t>
      </w:r>
      <w:r w:rsidRPr="008C5015">
        <w:rPr>
          <w:rFonts w:ascii="Times New Roman" w:hAnsi="Times New Roman" w:cs="Times New Roman"/>
          <w:sz w:val="28"/>
          <w:szCs w:val="28"/>
        </w:rPr>
        <w:t>_________ a _____</w:t>
      </w:r>
      <w:r>
        <w:rPr>
          <w:rFonts w:ascii="Comic Sans MS" w:hAnsi="Comic Sans MS" w:cs="Comic Sans MS"/>
        </w:rPr>
        <w:t>meziledových</w:t>
      </w:r>
      <w:r w:rsidRPr="008C5015">
        <w:rPr>
          <w:rFonts w:ascii="Times New Roman" w:hAnsi="Times New Roman" w:cs="Times New Roman"/>
          <w:sz w:val="28"/>
          <w:szCs w:val="28"/>
        </w:rPr>
        <w:t>___________. S vývojem řeči se zdokonaloval i lov, takže si troufli i na ___</w:t>
      </w:r>
      <w:r>
        <w:rPr>
          <w:rFonts w:ascii="Comic Sans MS" w:hAnsi="Comic Sans MS" w:cs="Comic Sans MS"/>
        </w:rPr>
        <w:t>větší zvířata, např. mamuta</w:t>
      </w:r>
      <w:r w:rsidRPr="008C5015">
        <w:rPr>
          <w:rFonts w:ascii="Times New Roman" w:hAnsi="Times New Roman" w:cs="Times New Roman"/>
          <w:sz w:val="28"/>
          <w:szCs w:val="28"/>
        </w:rPr>
        <w:t>______________.</w:t>
      </w:r>
    </w:p>
    <w:p w:rsidR="00C33FC1" w:rsidRPr="005B2F81" w:rsidRDefault="00C33FC1" w:rsidP="00B8680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5B2F81" w:rsidRDefault="00C33FC1" w:rsidP="00B8680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3FC1" w:rsidRPr="00437E78" w:rsidRDefault="00C33FC1" w:rsidP="00B868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Mladší doba kamenná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______</w:t>
      </w:r>
      <w:r>
        <w:rPr>
          <w:rFonts w:ascii="Comic Sans MS" w:hAnsi="Comic Sans MS" w:cs="Comic Sans MS"/>
          <w:b/>
          <w:bCs/>
        </w:rPr>
        <w:t>doba prvních zemědělců</w:t>
      </w:r>
      <w:r w:rsidRPr="00437E78">
        <w:rPr>
          <w:rFonts w:ascii="Times New Roman" w:hAnsi="Times New Roman" w:cs="Times New Roman"/>
          <w:b/>
          <w:bCs/>
          <w:sz w:val="28"/>
          <w:szCs w:val="28"/>
        </w:rPr>
        <w:t>_____</w:t>
      </w:r>
    </w:p>
    <w:p w:rsidR="00C33FC1" w:rsidRPr="008C5015" w:rsidRDefault="00C33FC1" w:rsidP="00B868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Období před ___</w:t>
      </w:r>
      <w:r>
        <w:rPr>
          <w:rFonts w:ascii="Comic Sans MS" w:hAnsi="Comic Sans MS" w:cs="Comic Sans MS"/>
        </w:rPr>
        <w:t>10 000</w:t>
      </w:r>
      <w:r>
        <w:rPr>
          <w:rFonts w:ascii="Times New Roman" w:hAnsi="Times New Roman" w:cs="Times New Roman"/>
          <w:sz w:val="28"/>
          <w:szCs w:val="28"/>
        </w:rPr>
        <w:t xml:space="preserve">_____ </w:t>
      </w:r>
      <w:r w:rsidRPr="008C5015">
        <w:rPr>
          <w:rFonts w:ascii="Times New Roman" w:hAnsi="Times New Roman" w:cs="Times New Roman"/>
          <w:sz w:val="28"/>
          <w:szCs w:val="28"/>
        </w:rPr>
        <w:t>lety, kdy skončila poslední __</w:t>
      </w:r>
      <w:r>
        <w:rPr>
          <w:rFonts w:ascii="Comic Sans MS" w:hAnsi="Comic Sans MS" w:cs="Comic Sans MS"/>
        </w:rPr>
        <w:t>doba ledová</w:t>
      </w:r>
      <w:r w:rsidRPr="008C501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8C5015">
        <w:rPr>
          <w:rFonts w:ascii="Times New Roman" w:hAnsi="Times New Roman" w:cs="Times New Roman"/>
          <w:sz w:val="28"/>
          <w:szCs w:val="28"/>
        </w:rPr>
        <w:t>.</w:t>
      </w:r>
    </w:p>
    <w:p w:rsidR="00C33FC1" w:rsidRPr="008C5015" w:rsidRDefault="00C33FC1" w:rsidP="00B868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>Lidé objevili ___</w:t>
      </w:r>
      <w:r>
        <w:rPr>
          <w:rFonts w:ascii="Comic Sans MS" w:hAnsi="Comic Sans MS" w:cs="Comic Sans MS"/>
        </w:rPr>
        <w:t>obilky trav</w:t>
      </w:r>
      <w:r w:rsidRPr="008C5015">
        <w:rPr>
          <w:rFonts w:ascii="Times New Roman" w:hAnsi="Times New Roman" w:cs="Times New Roman"/>
          <w:sz w:val="28"/>
          <w:szCs w:val="28"/>
        </w:rPr>
        <w:t>____, které se</w:t>
      </w:r>
      <w:r>
        <w:rPr>
          <w:rFonts w:ascii="Times New Roman" w:hAnsi="Times New Roman" w:cs="Times New Roman"/>
          <w:sz w:val="28"/>
          <w:szCs w:val="28"/>
        </w:rPr>
        <w:t xml:space="preserve"> daly jíst a začali je pěstovat. D</w:t>
      </w:r>
      <w:r w:rsidRPr="008C5015">
        <w:rPr>
          <w:rFonts w:ascii="Times New Roman" w:hAnsi="Times New Roman" w:cs="Times New Roman"/>
          <w:sz w:val="28"/>
          <w:szCs w:val="28"/>
        </w:rPr>
        <w:t>o ohrad zavírali ___</w:t>
      </w:r>
      <w:r>
        <w:rPr>
          <w:rFonts w:ascii="Comic Sans MS" w:hAnsi="Comic Sans MS" w:cs="Comic Sans MS"/>
        </w:rPr>
        <w:t>divoká zvířata</w:t>
      </w:r>
      <w:r w:rsidRPr="008C501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C5015">
        <w:rPr>
          <w:rFonts w:ascii="Times New Roman" w:hAnsi="Times New Roman" w:cs="Times New Roman"/>
          <w:sz w:val="28"/>
          <w:szCs w:val="28"/>
        </w:rPr>
        <w:t>, která začali chovat. Před ___</w:t>
      </w:r>
      <w:r>
        <w:rPr>
          <w:rFonts w:ascii="Comic Sans MS" w:hAnsi="Comic Sans MS" w:cs="Comic Sans MS"/>
        </w:rPr>
        <w:t>5 000</w:t>
      </w:r>
      <w:r w:rsidRPr="008C5015">
        <w:rPr>
          <w:rFonts w:ascii="Times New Roman" w:hAnsi="Times New Roman" w:cs="Times New Roman"/>
          <w:sz w:val="28"/>
          <w:szCs w:val="28"/>
        </w:rPr>
        <w:t>_____ lety se u nás dá mluvit o prvních __</w:t>
      </w:r>
      <w:r>
        <w:rPr>
          <w:rFonts w:ascii="Comic Sans MS" w:hAnsi="Comic Sans MS" w:cs="Comic Sans MS"/>
        </w:rPr>
        <w:t>zemědělců</w:t>
      </w:r>
      <w:r w:rsidRPr="008C5015">
        <w:rPr>
          <w:rFonts w:ascii="Times New Roman" w:hAnsi="Times New Roman" w:cs="Times New Roman"/>
          <w:sz w:val="28"/>
          <w:szCs w:val="28"/>
        </w:rPr>
        <w:t>__________. Hlavním zdrojem potravy už nebylo to, co najdou nebo uloví, ale to co sami vypěstují nebo vykrmí.</w:t>
      </w:r>
    </w:p>
    <w:p w:rsidR="00C33FC1" w:rsidRPr="008C5015" w:rsidRDefault="00C33FC1" w:rsidP="00B86808">
      <w:pPr>
        <w:rPr>
          <w:rFonts w:ascii="Times New Roman" w:hAnsi="Times New Roman" w:cs="Times New Roman"/>
          <w:sz w:val="28"/>
          <w:szCs w:val="28"/>
        </w:rPr>
      </w:pPr>
      <w:r w:rsidRPr="008C5015">
        <w:rPr>
          <w:rFonts w:ascii="Times New Roman" w:hAnsi="Times New Roman" w:cs="Times New Roman"/>
          <w:sz w:val="28"/>
          <w:szCs w:val="28"/>
        </w:rPr>
        <w:t xml:space="preserve">Z tohoto období se dochovala také první </w:t>
      </w:r>
      <w:r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Comic Sans MS" w:hAnsi="Comic Sans MS" w:cs="Comic Sans MS"/>
        </w:rPr>
        <w:t>keramika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8C5015">
        <w:rPr>
          <w:rFonts w:ascii="Times New Roman" w:hAnsi="Times New Roman" w:cs="Times New Roman"/>
          <w:sz w:val="28"/>
          <w:szCs w:val="28"/>
        </w:rPr>
        <w:t xml:space="preserve"> – zdobené nádoby z hlíny.</w:t>
      </w:r>
    </w:p>
    <w:p w:rsidR="00C33FC1" w:rsidRPr="00B86808" w:rsidRDefault="00C33FC1" w:rsidP="008C5015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33FC1" w:rsidRPr="00B86808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FC1" w:rsidRDefault="00C33FC1" w:rsidP="005B2F81">
      <w:pPr>
        <w:spacing w:after="0" w:line="240" w:lineRule="auto"/>
      </w:pPr>
      <w:r>
        <w:separator/>
      </w:r>
    </w:p>
  </w:endnote>
  <w:endnote w:type="continuationSeparator" w:id="0">
    <w:p w:rsidR="00C33FC1" w:rsidRDefault="00C33FC1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FC1" w:rsidRDefault="00C33FC1" w:rsidP="005B2F81">
      <w:pPr>
        <w:spacing w:after="0" w:line="240" w:lineRule="auto"/>
      </w:pPr>
      <w:r>
        <w:separator/>
      </w:r>
    </w:p>
  </w:footnote>
  <w:footnote w:type="continuationSeparator" w:id="0">
    <w:p w:rsidR="00C33FC1" w:rsidRDefault="00C33FC1" w:rsidP="005B2F81">
      <w:pPr>
        <w:spacing w:after="0" w:line="240" w:lineRule="auto"/>
      </w:pPr>
      <w:r>
        <w:continuationSeparator/>
      </w:r>
    </w:p>
  </w:footnote>
  <w:footnote w:id="1">
    <w:p w:rsidR="00C33FC1" w:rsidRDefault="00C33FC1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5, 6. ISBN 978-80-7289-166-5.</w:t>
      </w:r>
    </w:p>
  </w:footnote>
  <w:footnote w:id="2">
    <w:p w:rsidR="00C33FC1" w:rsidRDefault="00C33FC1" w:rsidP="00B86808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5, 6. ISBN 978-80-7289-166-5.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F57A9"/>
    <w:rsid w:val="00163846"/>
    <w:rsid w:val="001F4B72"/>
    <w:rsid w:val="00205CD8"/>
    <w:rsid w:val="00283C88"/>
    <w:rsid w:val="003563FA"/>
    <w:rsid w:val="003A4075"/>
    <w:rsid w:val="003C4B13"/>
    <w:rsid w:val="003F4B23"/>
    <w:rsid w:val="00437E78"/>
    <w:rsid w:val="004412C5"/>
    <w:rsid w:val="00445D7D"/>
    <w:rsid w:val="00486DE2"/>
    <w:rsid w:val="005B2F81"/>
    <w:rsid w:val="005C5668"/>
    <w:rsid w:val="00701893"/>
    <w:rsid w:val="00740AC9"/>
    <w:rsid w:val="007A09D9"/>
    <w:rsid w:val="007E35A1"/>
    <w:rsid w:val="00851BD0"/>
    <w:rsid w:val="008C496B"/>
    <w:rsid w:val="008C5015"/>
    <w:rsid w:val="008F752A"/>
    <w:rsid w:val="00910924"/>
    <w:rsid w:val="009D2A73"/>
    <w:rsid w:val="00A21D16"/>
    <w:rsid w:val="00A37FBE"/>
    <w:rsid w:val="00AC7289"/>
    <w:rsid w:val="00B305D8"/>
    <w:rsid w:val="00B81267"/>
    <w:rsid w:val="00B86808"/>
    <w:rsid w:val="00BB3465"/>
    <w:rsid w:val="00BD2240"/>
    <w:rsid w:val="00C33FC1"/>
    <w:rsid w:val="00C6153A"/>
    <w:rsid w:val="00C767F4"/>
    <w:rsid w:val="00CC17AF"/>
    <w:rsid w:val="00DC19EE"/>
    <w:rsid w:val="00DE7A39"/>
    <w:rsid w:val="00E43CEC"/>
    <w:rsid w:val="00E450A7"/>
    <w:rsid w:val="00EA3786"/>
    <w:rsid w:val="00F17797"/>
    <w:rsid w:val="00F6026D"/>
    <w:rsid w:val="00F82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BD0"/>
    <w:pPr>
      <w:ind w:left="720"/>
    </w:pPr>
  </w:style>
  <w:style w:type="paragraph" w:styleId="NormalWeb">
    <w:name w:val="Normal (Web)"/>
    <w:basedOn w:val="Normal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F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3</Pages>
  <Words>580</Words>
  <Characters>3427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benuiv</cp:lastModifiedBy>
  <cp:revision>18</cp:revision>
  <dcterms:created xsi:type="dcterms:W3CDTF">2012-01-26T22:32:00Z</dcterms:created>
  <dcterms:modified xsi:type="dcterms:W3CDTF">2012-06-12T10:49:00Z</dcterms:modified>
</cp:coreProperties>
</file>