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902" w:rsidRPr="008C5015" w:rsidRDefault="00C20902" w:rsidP="008C5015">
      <w:pPr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EUfondy.jpg" style="position:absolute;margin-left:33pt;margin-top:-18pt;width:153.05pt;height:35.2pt;z-index:-251656704;visibility:visible">
            <v:imagedata r:id="rId7" r:href="rId8"/>
          </v:shape>
        </w:pict>
      </w:r>
    </w:p>
    <w:p w:rsidR="00C20902" w:rsidRPr="008C5015" w:rsidRDefault="00C20902" w:rsidP="008C5015">
      <w:pPr>
        <w:rPr>
          <w:rFonts w:ascii="Times New Roman" w:hAnsi="Times New Roman" w:cs="Times New Roman"/>
        </w:rPr>
      </w:pPr>
    </w:p>
    <w:p w:rsidR="00C20902" w:rsidRDefault="00C20902" w:rsidP="008C5015">
      <w:pPr>
        <w:rPr>
          <w:rFonts w:ascii="Times New Roman" w:hAnsi="Times New Roman" w:cs="Times New Roman"/>
        </w:rPr>
      </w:pPr>
    </w:p>
    <w:p w:rsidR="00C20902" w:rsidRPr="008C5015" w:rsidRDefault="00C20902" w:rsidP="008C5015">
      <w:pPr>
        <w:rPr>
          <w:rFonts w:ascii="Times New Roman" w:hAnsi="Times New Roman" w:cs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C20902" w:rsidRPr="00821AE2">
        <w:trPr>
          <w:trHeight w:val="706"/>
        </w:trPr>
        <w:tc>
          <w:tcPr>
            <w:tcW w:w="3832" w:type="dxa"/>
          </w:tcPr>
          <w:p w:rsidR="00C20902" w:rsidRPr="00821AE2" w:rsidRDefault="00C20902" w:rsidP="00DF3CE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68" w:type="dxa"/>
          </w:tcPr>
          <w:p w:rsidR="00C20902" w:rsidRPr="00821AE2" w:rsidRDefault="00C20902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1AE2">
              <w:rPr>
                <w:rFonts w:ascii="Times New Roman" w:hAnsi="Times New Roman" w:cs="Times New Roman"/>
              </w:rPr>
              <w:t>OP VK 1.4.   – dotace č. 3937/21/7.1.4/2011</w:t>
            </w:r>
          </w:p>
          <w:p w:rsidR="00C20902" w:rsidRPr="00821AE2" w:rsidRDefault="00C20902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1AE2">
              <w:rPr>
                <w:rFonts w:ascii="Times New Roman" w:hAnsi="Times New Roman" w:cs="Times New Roman"/>
              </w:rPr>
              <w:t>Základní škola a Mateřská škola, Otnice, okres Vyškov</w:t>
            </w:r>
          </w:p>
        </w:tc>
      </w:tr>
      <w:tr w:rsidR="00C20902" w:rsidRPr="00821AE2">
        <w:trPr>
          <w:trHeight w:val="325"/>
        </w:trPr>
        <w:tc>
          <w:tcPr>
            <w:tcW w:w="3832" w:type="dxa"/>
          </w:tcPr>
          <w:p w:rsidR="00C20902" w:rsidRPr="00821AE2" w:rsidRDefault="00C20902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21AE2">
              <w:rPr>
                <w:rFonts w:ascii="Times New Roman" w:hAnsi="Times New Roman" w:cs="Times New Roman"/>
              </w:rPr>
              <w:t>Jméno</w:t>
            </w:r>
          </w:p>
        </w:tc>
        <w:tc>
          <w:tcPr>
            <w:tcW w:w="6068" w:type="dxa"/>
          </w:tcPr>
          <w:p w:rsidR="00C20902" w:rsidRPr="00821AE2" w:rsidRDefault="00C20902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21AE2">
              <w:rPr>
                <w:rFonts w:ascii="Times New Roman" w:hAnsi="Times New Roman" w:cs="Times New Roman"/>
              </w:rPr>
              <w:t>Mgr. Kateřina Korcová, Ph.D.</w:t>
            </w:r>
          </w:p>
        </w:tc>
      </w:tr>
      <w:tr w:rsidR="00C20902" w:rsidRPr="00821AE2">
        <w:trPr>
          <w:trHeight w:val="556"/>
        </w:trPr>
        <w:tc>
          <w:tcPr>
            <w:tcW w:w="3832" w:type="dxa"/>
          </w:tcPr>
          <w:p w:rsidR="00C20902" w:rsidRPr="00821AE2" w:rsidRDefault="00C20902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21AE2">
              <w:rPr>
                <w:rFonts w:ascii="Times New Roman" w:hAnsi="Times New Roman" w:cs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C20902" w:rsidRPr="00821AE2" w:rsidRDefault="00C20902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21AE2">
              <w:rPr>
                <w:rFonts w:ascii="Times New Roman" w:hAnsi="Times New Roman" w:cs="Times New Roman"/>
              </w:rPr>
              <w:t>III/2</w:t>
            </w:r>
            <w:r>
              <w:rPr>
                <w:rFonts w:ascii="Times New Roman" w:hAnsi="Times New Roman" w:cs="Times New Roman"/>
              </w:rPr>
              <w:t xml:space="preserve"> Inovace a zkvalitnění výuky prostřednictvím ICT</w:t>
            </w:r>
          </w:p>
          <w:p w:rsidR="00C20902" w:rsidRPr="00821AE2" w:rsidRDefault="00C20902" w:rsidP="003822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21A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DUM – Nejstarší české dějiny – První Slované a Sámo</w:t>
            </w:r>
          </w:p>
        </w:tc>
      </w:tr>
      <w:tr w:rsidR="00C20902" w:rsidRPr="00821AE2">
        <w:trPr>
          <w:trHeight w:val="341"/>
        </w:trPr>
        <w:tc>
          <w:tcPr>
            <w:tcW w:w="3832" w:type="dxa"/>
          </w:tcPr>
          <w:p w:rsidR="00C20902" w:rsidRPr="00821AE2" w:rsidRDefault="00C20902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21AE2">
              <w:rPr>
                <w:rFonts w:ascii="Times New Roman" w:hAnsi="Times New Roman" w:cs="Times New Roman"/>
              </w:rPr>
              <w:t>Interní číslo materiálu</w:t>
            </w:r>
          </w:p>
        </w:tc>
        <w:tc>
          <w:tcPr>
            <w:tcW w:w="6068" w:type="dxa"/>
          </w:tcPr>
          <w:p w:rsidR="00C20902" w:rsidRPr="00821AE2" w:rsidRDefault="00C20902" w:rsidP="00437E7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VY_32_INOVACE_VL.KK.4.03</w:t>
            </w:r>
          </w:p>
        </w:tc>
      </w:tr>
    </w:tbl>
    <w:p w:rsidR="00C20902" w:rsidRPr="008C5015" w:rsidRDefault="00C20902" w:rsidP="00437E7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První Slované na našem území</w:t>
      </w:r>
      <w:r>
        <w:rPr>
          <w:rStyle w:val="FootnoteReference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1"/>
      </w:r>
    </w:p>
    <w:p w:rsidR="00C20902" w:rsidRDefault="00C20902" w:rsidP="00A931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0902" w:rsidRDefault="00C20902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První ______________________ přichází na naše území asi v _____ století z dnešní západní _________________________ a východního __________________________ v období tzv. _______________________________________ a usadili se v okolí velkých ____________. Věnovali se _____________________________ a _________________________________. Chovali __________, __________ a __________, lovili _____________________________ a uměli __________________________________.</w:t>
      </w:r>
    </w:p>
    <w:p w:rsidR="00C20902" w:rsidRDefault="00C20902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Domy stavěli ze ________________________________________________, i nástroje měli _______________, protože železo bylo moc drahé. Provozovali ______________________, mluvili __________________________ a vyznávali _____________________ náboženství. Hlavním bohem byl _______________, bůh války, hromu a blesku a _______________, bůh úrody. Jejich příchodem na našem území končí pravěk a začíná _______________________.</w:t>
      </w:r>
    </w:p>
    <w:p w:rsidR="00C20902" w:rsidRDefault="00C20902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1" o:spid="_x0000_s1027" type="#_x0000_t75" alt="samo.jpg" style="position:absolute;margin-left:365.8pt;margin-top:15.65pt;width:145.05pt;height:207.35pt;z-index:251656704;visibility:visible">
            <v:imagedata r:id="rId9" o:title=""/>
          </v:shape>
        </w:pict>
      </w:r>
      <w:r>
        <w:rPr>
          <w:noProof/>
          <w:lang w:eastAsia="cs-CZ"/>
        </w:rPr>
        <w:pict>
          <v:shape id="Obrázek 0" o:spid="_x0000_s1028" type="#_x0000_t75" alt="slov_dum.jpg" style="position:absolute;margin-left:10.4pt;margin-top:8.15pt;width:211.6pt;height:175.1pt;z-index:251655680;visibility:visible">
            <v:imagedata r:id="rId10" o:title=""/>
          </v:shape>
        </w:pict>
      </w:r>
    </w:p>
    <w:p w:rsidR="00C20902" w:rsidRDefault="00C20902" w:rsidP="001230C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1230C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1230C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1230C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1230C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1230C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1230C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1230CB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1230C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Sámův kmenový svaz</w:t>
      </w:r>
      <w:r>
        <w:rPr>
          <w:rStyle w:val="FootnoteReference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2"/>
      </w:r>
    </w:p>
    <w:p w:rsidR="00C20902" w:rsidRDefault="00C20902" w:rsidP="00A931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0902" w:rsidRDefault="00C20902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_____ století se na našem území usadil kupec _________________ z Francké říše (dnešní Německo a Francie). Pomohl porazit asijský kmen __________________ usazený v dnešním Maďarsku, který Slovany ohrožoval. Po slavném vítězství nad Avary se stal kolem roku _________ Sámo vládcem Slovanů. Založil první útvar na našem území – ______________</w:t>
      </w:r>
    </w:p>
    <w:p w:rsidR="00C20902" w:rsidRDefault="00C20902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__________________________________. Pod jeho vedením odrazili i útok franského krále ________________________. Zemřel v roce _______ nebo _______. Jeho kmenový svaz se rozpadl. Zprávy o Sámově kmenovém svazu máme z tzv. _____________________ kroniky.</w:t>
      </w:r>
    </w:p>
    <w:p w:rsidR="00C20902" w:rsidRDefault="00C20902" w:rsidP="00A931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0902" w:rsidRDefault="00C20902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Řešení:</w:t>
      </w:r>
    </w:p>
    <w:p w:rsidR="00C20902" w:rsidRDefault="00C20902" w:rsidP="00A931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0902" w:rsidRPr="008C5015" w:rsidRDefault="00C20902" w:rsidP="00D75F1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První Slované na našem území</w:t>
      </w:r>
      <w:r>
        <w:rPr>
          <w:rStyle w:val="FootnoteReference"/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r>
        <w:rPr>
          <w:rStyle w:val="FootnoteReference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3"/>
      </w:r>
    </w:p>
    <w:p w:rsidR="00C20902" w:rsidRDefault="00C20902" w:rsidP="00D75F1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0902" w:rsidRDefault="00C20902" w:rsidP="00D75F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První ___</w:t>
      </w:r>
      <w:r w:rsidRPr="001B1471">
        <w:rPr>
          <w:rFonts w:ascii="Comic Sans MS" w:hAnsi="Comic Sans MS" w:cs="Comic Sans MS"/>
          <w:sz w:val="24"/>
          <w:szCs w:val="24"/>
        </w:rPr>
        <w:t>Slované</w:t>
      </w:r>
      <w:r>
        <w:rPr>
          <w:rFonts w:ascii="Times New Roman" w:hAnsi="Times New Roman" w:cs="Times New Roman"/>
          <w:sz w:val="28"/>
          <w:szCs w:val="28"/>
        </w:rPr>
        <w:t>________ přichází na naše území asi v _</w:t>
      </w:r>
      <w:r w:rsidRPr="001B1471">
        <w:rPr>
          <w:rFonts w:ascii="Comic Sans MS" w:hAnsi="Comic Sans MS" w:cs="Comic Sans MS"/>
          <w:sz w:val="24"/>
          <w:szCs w:val="24"/>
        </w:rPr>
        <w:t>5.</w:t>
      </w:r>
      <w:r>
        <w:rPr>
          <w:rFonts w:ascii="Times New Roman" w:hAnsi="Times New Roman" w:cs="Times New Roman"/>
          <w:sz w:val="28"/>
          <w:szCs w:val="28"/>
        </w:rPr>
        <w:t>__ století z dnešní západní ____</w:t>
      </w:r>
      <w:r w:rsidRPr="001B1471">
        <w:rPr>
          <w:rFonts w:ascii="Comic Sans MS" w:hAnsi="Comic Sans MS" w:cs="Comic Sans MS"/>
          <w:sz w:val="24"/>
          <w:szCs w:val="24"/>
        </w:rPr>
        <w:t>Ukrajiny</w:t>
      </w:r>
      <w:r>
        <w:rPr>
          <w:rFonts w:ascii="Times New Roman" w:hAnsi="Times New Roman" w:cs="Times New Roman"/>
          <w:sz w:val="28"/>
          <w:szCs w:val="28"/>
        </w:rPr>
        <w:t>___________ a východního __</w:t>
      </w:r>
      <w:r w:rsidRPr="001B1471">
        <w:rPr>
          <w:rFonts w:ascii="Comic Sans MS" w:hAnsi="Comic Sans MS" w:cs="Comic Sans MS"/>
          <w:sz w:val="24"/>
          <w:szCs w:val="24"/>
        </w:rPr>
        <w:t>Polska</w:t>
      </w:r>
      <w:r>
        <w:rPr>
          <w:rFonts w:ascii="Times New Roman" w:hAnsi="Times New Roman" w:cs="Times New Roman"/>
          <w:sz w:val="28"/>
          <w:szCs w:val="28"/>
        </w:rPr>
        <w:t>______________ v období tzv. ____</w:t>
      </w:r>
      <w:r w:rsidRPr="001B1471">
        <w:rPr>
          <w:rFonts w:ascii="Comic Sans MS" w:hAnsi="Comic Sans MS" w:cs="Comic Sans MS"/>
          <w:sz w:val="24"/>
          <w:szCs w:val="24"/>
        </w:rPr>
        <w:t>stěhování národů</w:t>
      </w:r>
      <w:r>
        <w:rPr>
          <w:rFonts w:ascii="Times New Roman" w:hAnsi="Times New Roman" w:cs="Times New Roman"/>
          <w:sz w:val="28"/>
          <w:szCs w:val="28"/>
        </w:rPr>
        <w:t>_________________ a usadili se v okolí velkých __</w:t>
      </w:r>
      <w:r w:rsidRPr="001B1471">
        <w:rPr>
          <w:rFonts w:ascii="Comic Sans MS" w:hAnsi="Comic Sans MS" w:cs="Comic Sans MS"/>
          <w:sz w:val="24"/>
          <w:szCs w:val="24"/>
        </w:rPr>
        <w:t>řek</w:t>
      </w:r>
      <w:r>
        <w:rPr>
          <w:rFonts w:ascii="Times New Roman" w:hAnsi="Times New Roman" w:cs="Times New Roman"/>
          <w:sz w:val="28"/>
          <w:szCs w:val="28"/>
        </w:rPr>
        <w:t>_____. Věnovali se __</w:t>
      </w:r>
      <w:r w:rsidRPr="001B1471">
        <w:rPr>
          <w:rFonts w:ascii="Comic Sans MS" w:hAnsi="Comic Sans MS" w:cs="Comic Sans MS"/>
          <w:sz w:val="24"/>
          <w:szCs w:val="24"/>
        </w:rPr>
        <w:t>zemědělství</w:t>
      </w:r>
      <w:r>
        <w:rPr>
          <w:rFonts w:ascii="Times New Roman" w:hAnsi="Times New Roman" w:cs="Times New Roman"/>
          <w:sz w:val="28"/>
          <w:szCs w:val="28"/>
        </w:rPr>
        <w:t>________________ a ___</w:t>
      </w:r>
      <w:r w:rsidRPr="001B1471">
        <w:rPr>
          <w:rFonts w:ascii="Comic Sans MS" w:hAnsi="Comic Sans MS" w:cs="Comic Sans MS"/>
          <w:sz w:val="24"/>
          <w:szCs w:val="24"/>
        </w:rPr>
        <w:t>pastevectví</w:t>
      </w:r>
      <w:r>
        <w:rPr>
          <w:rFonts w:ascii="Times New Roman" w:hAnsi="Times New Roman" w:cs="Times New Roman"/>
          <w:sz w:val="28"/>
          <w:szCs w:val="28"/>
        </w:rPr>
        <w:t>___________________. Chovali __</w:t>
      </w:r>
      <w:r w:rsidRPr="001B1471">
        <w:rPr>
          <w:rFonts w:ascii="Comic Sans MS" w:hAnsi="Comic Sans MS" w:cs="Comic Sans MS"/>
          <w:sz w:val="24"/>
          <w:szCs w:val="24"/>
        </w:rPr>
        <w:t>vepře</w:t>
      </w:r>
      <w:r>
        <w:rPr>
          <w:rFonts w:ascii="Times New Roman" w:hAnsi="Times New Roman" w:cs="Times New Roman"/>
          <w:sz w:val="28"/>
          <w:szCs w:val="28"/>
        </w:rPr>
        <w:t>____, ___</w:t>
      </w:r>
      <w:r w:rsidRPr="001B1471">
        <w:rPr>
          <w:rFonts w:ascii="Comic Sans MS" w:hAnsi="Comic Sans MS" w:cs="Comic Sans MS"/>
          <w:sz w:val="24"/>
          <w:szCs w:val="24"/>
        </w:rPr>
        <w:t>kozy</w:t>
      </w:r>
      <w:r>
        <w:rPr>
          <w:rFonts w:ascii="Times New Roman" w:hAnsi="Times New Roman" w:cs="Times New Roman"/>
          <w:sz w:val="28"/>
          <w:szCs w:val="28"/>
        </w:rPr>
        <w:t>____ a __</w:t>
      </w:r>
      <w:r w:rsidRPr="001B1471">
        <w:rPr>
          <w:rFonts w:ascii="Comic Sans MS" w:hAnsi="Comic Sans MS" w:cs="Comic Sans MS"/>
          <w:sz w:val="24"/>
          <w:szCs w:val="24"/>
        </w:rPr>
        <w:t>ovce</w:t>
      </w:r>
      <w:r>
        <w:rPr>
          <w:rFonts w:ascii="Times New Roman" w:hAnsi="Times New Roman" w:cs="Times New Roman"/>
          <w:sz w:val="28"/>
          <w:szCs w:val="28"/>
        </w:rPr>
        <w:t>_____, lovili ____</w:t>
      </w:r>
      <w:r w:rsidRPr="001B1471">
        <w:rPr>
          <w:rFonts w:ascii="Comic Sans MS" w:hAnsi="Comic Sans MS" w:cs="Comic Sans MS"/>
          <w:sz w:val="24"/>
          <w:szCs w:val="24"/>
        </w:rPr>
        <w:t>ryby a divoká zvířata</w:t>
      </w:r>
      <w:r>
        <w:rPr>
          <w:rFonts w:ascii="Times New Roman" w:hAnsi="Times New Roman" w:cs="Times New Roman"/>
          <w:sz w:val="28"/>
          <w:szCs w:val="28"/>
        </w:rPr>
        <w:t>__ a uměli ___</w:t>
      </w:r>
      <w:r w:rsidRPr="001B1471">
        <w:rPr>
          <w:rFonts w:ascii="Comic Sans MS" w:hAnsi="Comic Sans MS" w:cs="Comic Sans MS"/>
          <w:sz w:val="24"/>
          <w:szCs w:val="24"/>
        </w:rPr>
        <w:t>tkát látky</w:t>
      </w:r>
      <w:r>
        <w:rPr>
          <w:rFonts w:ascii="Times New Roman" w:hAnsi="Times New Roman" w:cs="Times New Roman"/>
          <w:sz w:val="28"/>
          <w:szCs w:val="28"/>
        </w:rPr>
        <w:t>________________.</w:t>
      </w:r>
    </w:p>
    <w:p w:rsidR="00C20902" w:rsidRDefault="00C20902" w:rsidP="00D75F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Domy stavěli ze _____</w:t>
      </w:r>
      <w:r w:rsidRPr="001B1471">
        <w:rPr>
          <w:rFonts w:ascii="Comic Sans MS" w:hAnsi="Comic Sans MS" w:cs="Comic Sans MS"/>
          <w:sz w:val="24"/>
          <w:szCs w:val="24"/>
        </w:rPr>
        <w:t>dřeva, rákosí a prutů</w:t>
      </w:r>
      <w:r>
        <w:rPr>
          <w:rFonts w:ascii="Times New Roman" w:hAnsi="Times New Roman" w:cs="Times New Roman"/>
          <w:sz w:val="28"/>
          <w:szCs w:val="28"/>
        </w:rPr>
        <w:t>_______, i nástroje měli _</w:t>
      </w:r>
      <w:r w:rsidRPr="001B1471">
        <w:rPr>
          <w:rFonts w:ascii="Comic Sans MS" w:hAnsi="Comic Sans MS" w:cs="Comic Sans MS"/>
          <w:sz w:val="24"/>
          <w:szCs w:val="24"/>
        </w:rPr>
        <w:t>dřevěné</w:t>
      </w:r>
      <w:r>
        <w:rPr>
          <w:rFonts w:ascii="Times New Roman" w:hAnsi="Times New Roman" w:cs="Times New Roman"/>
          <w:sz w:val="28"/>
          <w:szCs w:val="28"/>
        </w:rPr>
        <w:t>___, protože železo bylo moc drahé. Provozovali ______</w:t>
      </w:r>
      <w:r w:rsidRPr="001B1471">
        <w:rPr>
          <w:rFonts w:ascii="Comic Sans MS" w:hAnsi="Comic Sans MS" w:cs="Comic Sans MS"/>
          <w:sz w:val="24"/>
          <w:szCs w:val="24"/>
        </w:rPr>
        <w:t>výměnný obchod</w:t>
      </w:r>
      <w:r>
        <w:rPr>
          <w:rFonts w:ascii="Times New Roman" w:hAnsi="Times New Roman" w:cs="Times New Roman"/>
          <w:sz w:val="28"/>
          <w:szCs w:val="28"/>
        </w:rPr>
        <w:t>______, mluvili _</w:t>
      </w:r>
      <w:r w:rsidRPr="001B1471">
        <w:rPr>
          <w:rFonts w:ascii="Comic Sans MS" w:hAnsi="Comic Sans MS" w:cs="Comic Sans MS"/>
          <w:sz w:val="24"/>
          <w:szCs w:val="24"/>
        </w:rPr>
        <w:t>Praslovanštinou</w:t>
      </w:r>
      <w:r>
        <w:rPr>
          <w:rFonts w:ascii="Times New Roman" w:hAnsi="Times New Roman" w:cs="Times New Roman"/>
          <w:sz w:val="28"/>
          <w:szCs w:val="28"/>
        </w:rPr>
        <w:t>__________ a vyznávali __</w:t>
      </w:r>
      <w:r w:rsidRPr="001B1471">
        <w:rPr>
          <w:rFonts w:ascii="Comic Sans MS" w:hAnsi="Comic Sans MS" w:cs="Comic Sans MS"/>
          <w:sz w:val="24"/>
          <w:szCs w:val="24"/>
        </w:rPr>
        <w:t>pohanské</w:t>
      </w:r>
      <w:r>
        <w:rPr>
          <w:rFonts w:ascii="Times New Roman" w:hAnsi="Times New Roman" w:cs="Times New Roman"/>
          <w:sz w:val="28"/>
          <w:szCs w:val="28"/>
        </w:rPr>
        <w:t>________ náboženství. Hlavním bohem byl __</w:t>
      </w:r>
      <w:r w:rsidRPr="001B1471">
        <w:rPr>
          <w:rFonts w:ascii="Comic Sans MS" w:hAnsi="Comic Sans MS" w:cs="Comic Sans MS"/>
          <w:sz w:val="24"/>
          <w:szCs w:val="24"/>
        </w:rPr>
        <w:t>Perun</w:t>
      </w:r>
      <w:r>
        <w:rPr>
          <w:rFonts w:ascii="Times New Roman" w:hAnsi="Times New Roman" w:cs="Times New Roman"/>
          <w:sz w:val="28"/>
          <w:szCs w:val="28"/>
        </w:rPr>
        <w:t>_____, bůh války, hromu a blesku a __</w:t>
      </w:r>
      <w:r w:rsidRPr="001B1471">
        <w:rPr>
          <w:rFonts w:ascii="Comic Sans MS" w:hAnsi="Comic Sans MS" w:cs="Comic Sans MS"/>
          <w:sz w:val="24"/>
          <w:szCs w:val="24"/>
        </w:rPr>
        <w:t>Veles</w:t>
      </w:r>
      <w:r>
        <w:rPr>
          <w:rFonts w:ascii="Times New Roman" w:hAnsi="Times New Roman" w:cs="Times New Roman"/>
          <w:sz w:val="28"/>
          <w:szCs w:val="28"/>
        </w:rPr>
        <w:t>______, bůh úrody. Jejich příchodem na našem území končí pravěk a začíná __</w:t>
      </w:r>
      <w:r w:rsidRPr="001B1471">
        <w:rPr>
          <w:rFonts w:ascii="Comic Sans MS" w:hAnsi="Comic Sans MS" w:cs="Comic Sans MS"/>
          <w:sz w:val="24"/>
          <w:szCs w:val="24"/>
        </w:rPr>
        <w:t>středověk</w:t>
      </w:r>
      <w:r>
        <w:rPr>
          <w:rFonts w:ascii="Times New Roman" w:hAnsi="Times New Roman" w:cs="Times New Roman"/>
          <w:sz w:val="28"/>
          <w:szCs w:val="28"/>
        </w:rPr>
        <w:t>________.</w:t>
      </w:r>
    </w:p>
    <w:p w:rsidR="00C20902" w:rsidRDefault="00C20902" w:rsidP="00D75F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_x0000_s1029" type="#_x0000_t75" alt="samo.jpg" style="position:absolute;margin-left:365.8pt;margin-top:15.65pt;width:145.05pt;height:207.35pt;z-index:251658752;visibility:visible">
            <v:imagedata r:id="rId9" o:title=""/>
          </v:shape>
        </w:pict>
      </w:r>
      <w:r>
        <w:rPr>
          <w:noProof/>
          <w:lang w:eastAsia="cs-CZ"/>
        </w:rPr>
        <w:pict>
          <v:shape id="_x0000_s1030" type="#_x0000_t75" alt="slov_dum.jpg" style="position:absolute;margin-left:10.4pt;margin-top:8.15pt;width:211.6pt;height:175.1pt;z-index:251657728;visibility:visible">
            <v:imagedata r:id="rId10" o:title=""/>
          </v:shape>
        </w:pict>
      </w:r>
    </w:p>
    <w:p w:rsidR="00C20902" w:rsidRDefault="00C20902" w:rsidP="00D75F1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D75F1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D75F1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D75F1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D75F1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D75F1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D75F1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D75F1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C20902" w:rsidRDefault="00C20902" w:rsidP="00D75F1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Sámův kmenový svaz</w:t>
      </w:r>
      <w:r>
        <w:rPr>
          <w:rStyle w:val="FootnoteReference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4"/>
      </w:r>
    </w:p>
    <w:p w:rsidR="00C20902" w:rsidRDefault="00C20902" w:rsidP="00D75F1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0902" w:rsidRDefault="00C20902" w:rsidP="00D75F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_</w:t>
      </w:r>
      <w:r w:rsidRPr="001B1471">
        <w:rPr>
          <w:rFonts w:ascii="Comic Sans MS" w:hAnsi="Comic Sans MS" w:cs="Comic Sans MS"/>
          <w:sz w:val="24"/>
          <w:szCs w:val="24"/>
        </w:rPr>
        <w:t>7.</w:t>
      </w:r>
      <w:r>
        <w:rPr>
          <w:rFonts w:ascii="Times New Roman" w:hAnsi="Times New Roman" w:cs="Times New Roman"/>
          <w:sz w:val="28"/>
          <w:szCs w:val="28"/>
        </w:rPr>
        <w:t>__ století se na našem území usadil kupec __</w:t>
      </w:r>
      <w:r w:rsidRPr="001B1471">
        <w:rPr>
          <w:rFonts w:ascii="Comic Sans MS" w:hAnsi="Comic Sans MS" w:cs="Comic Sans MS"/>
          <w:sz w:val="24"/>
          <w:szCs w:val="24"/>
        </w:rPr>
        <w:t>Sámo</w:t>
      </w:r>
      <w:r>
        <w:rPr>
          <w:rFonts w:ascii="Times New Roman" w:hAnsi="Times New Roman" w:cs="Times New Roman"/>
          <w:sz w:val="28"/>
          <w:szCs w:val="28"/>
        </w:rPr>
        <w:t>________ z Francké říše (dnešní Německo a Francie). Pomohl porazit asijský kmen ____</w:t>
      </w:r>
      <w:r w:rsidRPr="001B1471">
        <w:rPr>
          <w:rFonts w:ascii="Comic Sans MS" w:hAnsi="Comic Sans MS" w:cs="Comic Sans MS"/>
          <w:sz w:val="24"/>
          <w:szCs w:val="24"/>
        </w:rPr>
        <w:t>Avarů</w:t>
      </w:r>
      <w:r>
        <w:rPr>
          <w:rFonts w:ascii="Times New Roman" w:hAnsi="Times New Roman" w:cs="Times New Roman"/>
          <w:sz w:val="28"/>
          <w:szCs w:val="28"/>
        </w:rPr>
        <w:t>_______ usazený v dnešním Maďarsku, který Slovany ohrožoval. Po slavném vítězství nad Avary se stal kolem roku _</w:t>
      </w:r>
      <w:r w:rsidRPr="001B1471">
        <w:rPr>
          <w:rFonts w:ascii="Comic Sans MS" w:hAnsi="Comic Sans MS" w:cs="Comic Sans MS"/>
          <w:sz w:val="24"/>
          <w:szCs w:val="24"/>
        </w:rPr>
        <w:t>623</w:t>
      </w:r>
      <w:r>
        <w:rPr>
          <w:rFonts w:ascii="Times New Roman" w:hAnsi="Times New Roman" w:cs="Times New Roman"/>
          <w:sz w:val="28"/>
          <w:szCs w:val="28"/>
        </w:rPr>
        <w:t>____ Sámo vládcem Slovanů. Založil první útvar na našem území – _____</w:t>
      </w:r>
      <w:r w:rsidRPr="001B1471">
        <w:rPr>
          <w:rFonts w:ascii="Comic Sans MS" w:hAnsi="Comic Sans MS" w:cs="Comic Sans MS"/>
          <w:sz w:val="24"/>
          <w:szCs w:val="24"/>
        </w:rPr>
        <w:t>Sámův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C20902" w:rsidRDefault="00C20902" w:rsidP="00D75F1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</w:t>
      </w:r>
      <w:r w:rsidRPr="001B1471">
        <w:rPr>
          <w:rFonts w:ascii="Comic Sans MS" w:hAnsi="Comic Sans MS" w:cs="Comic Sans MS"/>
          <w:sz w:val="24"/>
          <w:szCs w:val="24"/>
        </w:rPr>
        <w:t>kmenový svaz</w:t>
      </w:r>
      <w:r>
        <w:rPr>
          <w:rFonts w:ascii="Times New Roman" w:hAnsi="Times New Roman" w:cs="Times New Roman"/>
          <w:sz w:val="28"/>
          <w:szCs w:val="28"/>
        </w:rPr>
        <w:t>__________________. Pod jeho vedením odrazili i útok franského krále ____</w:t>
      </w:r>
      <w:r w:rsidRPr="001B1471">
        <w:rPr>
          <w:rFonts w:ascii="Comic Sans MS" w:hAnsi="Comic Sans MS" w:cs="Comic Sans MS"/>
          <w:sz w:val="24"/>
          <w:szCs w:val="24"/>
        </w:rPr>
        <w:t>Dagoberta</w:t>
      </w:r>
      <w:r>
        <w:rPr>
          <w:rFonts w:ascii="Times New Roman" w:hAnsi="Times New Roman" w:cs="Times New Roman"/>
          <w:sz w:val="28"/>
          <w:szCs w:val="28"/>
        </w:rPr>
        <w:t>_______. Zemřel v roce __</w:t>
      </w:r>
      <w:r w:rsidRPr="001B1471">
        <w:rPr>
          <w:rFonts w:ascii="Comic Sans MS" w:hAnsi="Comic Sans MS" w:cs="Comic Sans MS"/>
          <w:sz w:val="24"/>
          <w:szCs w:val="24"/>
        </w:rPr>
        <w:t>658</w:t>
      </w:r>
      <w:r>
        <w:rPr>
          <w:rFonts w:ascii="Times New Roman" w:hAnsi="Times New Roman" w:cs="Times New Roman"/>
          <w:sz w:val="28"/>
          <w:szCs w:val="28"/>
        </w:rPr>
        <w:t>_ nebo _</w:t>
      </w:r>
      <w:r w:rsidRPr="001B1471">
        <w:rPr>
          <w:rFonts w:ascii="Comic Sans MS" w:hAnsi="Comic Sans MS" w:cs="Comic Sans MS"/>
          <w:sz w:val="24"/>
          <w:szCs w:val="24"/>
        </w:rPr>
        <w:t>659</w:t>
      </w:r>
      <w:r>
        <w:rPr>
          <w:rFonts w:ascii="Times New Roman" w:hAnsi="Times New Roman" w:cs="Times New Roman"/>
          <w:sz w:val="28"/>
          <w:szCs w:val="28"/>
        </w:rPr>
        <w:t>__. Jeho kmenový svaz se rozpadl. Zprávy o Sámově kmenovém svazu máme z tzv. ___</w:t>
      </w:r>
      <w:r w:rsidRPr="001B1471">
        <w:rPr>
          <w:rFonts w:ascii="Comic Sans MS" w:hAnsi="Comic Sans MS" w:cs="Comic Sans MS"/>
          <w:sz w:val="24"/>
          <w:szCs w:val="24"/>
        </w:rPr>
        <w:t>Fredegarovy</w:t>
      </w:r>
      <w:r>
        <w:rPr>
          <w:rFonts w:ascii="Times New Roman" w:hAnsi="Times New Roman" w:cs="Times New Roman"/>
          <w:sz w:val="28"/>
          <w:szCs w:val="28"/>
        </w:rPr>
        <w:t>______ kroniky.</w:t>
      </w:r>
    </w:p>
    <w:sectPr w:rsidR="00C20902" w:rsidSect="00445D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902" w:rsidRDefault="00C20902" w:rsidP="005B2F81">
      <w:pPr>
        <w:spacing w:after="0" w:line="240" w:lineRule="auto"/>
      </w:pPr>
      <w:r>
        <w:separator/>
      </w:r>
    </w:p>
  </w:endnote>
  <w:endnote w:type="continuationSeparator" w:id="0">
    <w:p w:rsidR="00C20902" w:rsidRDefault="00C20902" w:rsidP="005B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902" w:rsidRDefault="00C20902" w:rsidP="005B2F81">
      <w:pPr>
        <w:spacing w:after="0" w:line="240" w:lineRule="auto"/>
      </w:pPr>
      <w:r>
        <w:separator/>
      </w:r>
    </w:p>
  </w:footnote>
  <w:footnote w:type="continuationSeparator" w:id="0">
    <w:p w:rsidR="00C20902" w:rsidRDefault="00C20902" w:rsidP="005B2F81">
      <w:pPr>
        <w:spacing w:after="0" w:line="240" w:lineRule="auto"/>
      </w:pPr>
      <w:r>
        <w:continuationSeparator/>
      </w:r>
    </w:p>
  </w:footnote>
  <w:footnote w:id="1">
    <w:p w:rsidR="00C20902" w:rsidRDefault="00C20902">
      <w:pPr>
        <w:pStyle w:val="FootnoteText"/>
      </w:pPr>
      <w:r>
        <w:rPr>
          <w:rStyle w:val="FootnoteReference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9. ISBN 978-80-7289-166-5.</w:t>
      </w:r>
    </w:p>
  </w:footnote>
  <w:footnote w:id="2">
    <w:p w:rsidR="00C20902" w:rsidRDefault="00C20902" w:rsidP="001230CB">
      <w:pPr>
        <w:pStyle w:val="FootnoteText"/>
      </w:pPr>
      <w:r>
        <w:rPr>
          <w:rStyle w:val="FootnoteReference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10. ISBN 978-80-7289-166-5.</w:t>
      </w:r>
    </w:p>
  </w:footnote>
  <w:footnote w:id="3">
    <w:p w:rsidR="00C20902" w:rsidRDefault="00C20902" w:rsidP="00D75F1C">
      <w:pPr>
        <w:pStyle w:val="FootnoteText"/>
      </w:pPr>
      <w:r>
        <w:rPr>
          <w:rStyle w:val="FootnoteReference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9. ISBN 978-80-7289-166-5.</w:t>
      </w:r>
    </w:p>
  </w:footnote>
  <w:footnote w:id="4">
    <w:p w:rsidR="00C20902" w:rsidRDefault="00C20902" w:rsidP="00D75F1C">
      <w:pPr>
        <w:pStyle w:val="FootnoteText"/>
      </w:pPr>
      <w:r>
        <w:rPr>
          <w:rStyle w:val="FootnoteReference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10. ISBN 978-80-7289-166-5.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6710D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0C053C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BD0"/>
    <w:rsid w:val="000919D7"/>
    <w:rsid w:val="000A4D2F"/>
    <w:rsid w:val="000A675E"/>
    <w:rsid w:val="000F57A9"/>
    <w:rsid w:val="001230CB"/>
    <w:rsid w:val="00124B44"/>
    <w:rsid w:val="0017391D"/>
    <w:rsid w:val="001B1471"/>
    <w:rsid w:val="00255C31"/>
    <w:rsid w:val="00283C88"/>
    <w:rsid w:val="002D0344"/>
    <w:rsid w:val="00375B2C"/>
    <w:rsid w:val="00382279"/>
    <w:rsid w:val="00382C6B"/>
    <w:rsid w:val="00395ED2"/>
    <w:rsid w:val="003A4075"/>
    <w:rsid w:val="003C4B13"/>
    <w:rsid w:val="003D0356"/>
    <w:rsid w:val="003D0F5D"/>
    <w:rsid w:val="003E6956"/>
    <w:rsid w:val="003F4B23"/>
    <w:rsid w:val="00437E78"/>
    <w:rsid w:val="004412C5"/>
    <w:rsid w:val="00445D7D"/>
    <w:rsid w:val="00455AF5"/>
    <w:rsid w:val="004C2EF7"/>
    <w:rsid w:val="004D2C5C"/>
    <w:rsid w:val="0054019D"/>
    <w:rsid w:val="005B2F81"/>
    <w:rsid w:val="006E49E7"/>
    <w:rsid w:val="00701893"/>
    <w:rsid w:val="00721C16"/>
    <w:rsid w:val="007A02B4"/>
    <w:rsid w:val="007E35A1"/>
    <w:rsid w:val="00821AE2"/>
    <w:rsid w:val="00851BD0"/>
    <w:rsid w:val="00866692"/>
    <w:rsid w:val="008A36EA"/>
    <w:rsid w:val="008C5015"/>
    <w:rsid w:val="008F752A"/>
    <w:rsid w:val="00910924"/>
    <w:rsid w:val="009336E0"/>
    <w:rsid w:val="00961714"/>
    <w:rsid w:val="009D7A3F"/>
    <w:rsid w:val="00A37FBE"/>
    <w:rsid w:val="00A93197"/>
    <w:rsid w:val="00A9758B"/>
    <w:rsid w:val="00AC7289"/>
    <w:rsid w:val="00AF5B76"/>
    <w:rsid w:val="00B058BA"/>
    <w:rsid w:val="00B220F0"/>
    <w:rsid w:val="00B2563D"/>
    <w:rsid w:val="00B305D8"/>
    <w:rsid w:val="00B62616"/>
    <w:rsid w:val="00B81267"/>
    <w:rsid w:val="00B86808"/>
    <w:rsid w:val="00BB3465"/>
    <w:rsid w:val="00BD2240"/>
    <w:rsid w:val="00BF26AC"/>
    <w:rsid w:val="00C20902"/>
    <w:rsid w:val="00C5154C"/>
    <w:rsid w:val="00CC17AF"/>
    <w:rsid w:val="00D0670E"/>
    <w:rsid w:val="00D16A36"/>
    <w:rsid w:val="00D22972"/>
    <w:rsid w:val="00D24FB4"/>
    <w:rsid w:val="00D75F1C"/>
    <w:rsid w:val="00DA62B9"/>
    <w:rsid w:val="00DC19EE"/>
    <w:rsid w:val="00DD727A"/>
    <w:rsid w:val="00DF3CED"/>
    <w:rsid w:val="00E34800"/>
    <w:rsid w:val="00E450A7"/>
    <w:rsid w:val="00E55680"/>
    <w:rsid w:val="00EA3786"/>
    <w:rsid w:val="00F16FCB"/>
    <w:rsid w:val="00F17797"/>
    <w:rsid w:val="00F42F95"/>
    <w:rsid w:val="00F6026D"/>
    <w:rsid w:val="00F82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79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51BD0"/>
    <w:pPr>
      <w:ind w:left="720"/>
    </w:pPr>
  </w:style>
  <w:style w:type="paragraph" w:styleId="NormalWeb">
    <w:name w:val="Normal (Web)"/>
    <w:basedOn w:val="Normal"/>
    <w:uiPriority w:val="99"/>
    <w:rsid w:val="008C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8C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5015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5B2F8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B2F8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5B2F8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szebetin.cz/foto/EUfondy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485</Words>
  <Characters>2866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benuiv</cp:lastModifiedBy>
  <cp:revision>4</cp:revision>
  <dcterms:created xsi:type="dcterms:W3CDTF">2012-03-10T20:59:00Z</dcterms:created>
  <dcterms:modified xsi:type="dcterms:W3CDTF">2012-06-12T11:00:00Z</dcterms:modified>
</cp:coreProperties>
</file>