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5B9A" w:rsidRPr="008C5015" w:rsidRDefault="00B25B9A" w:rsidP="008C5015">
      <w:pPr>
        <w:rPr>
          <w:rFonts w:ascii="Times New Roman" w:hAnsi="Times New Roman" w:cs="Times New Roman"/>
        </w:rPr>
      </w:pPr>
      <w:r>
        <w:rPr>
          <w:noProof/>
          <w:lang w:eastAsia="cs-CZ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1" o:spid="_x0000_s1026" type="#_x0000_t75" alt="EUfondy.jpg" style="position:absolute;margin-left:33pt;margin-top:-18pt;width:148.5pt;height:34.15pt;z-index:-251658240;visibility:visible">
            <v:imagedata r:id="rId7" r:href="rId8"/>
          </v:shape>
        </w:pict>
      </w:r>
    </w:p>
    <w:p w:rsidR="00B25B9A" w:rsidRPr="008C5015" w:rsidRDefault="00B25B9A" w:rsidP="008C5015">
      <w:pPr>
        <w:rPr>
          <w:rFonts w:ascii="Times New Roman" w:hAnsi="Times New Roman" w:cs="Times New Roman"/>
        </w:rPr>
      </w:pPr>
    </w:p>
    <w:p w:rsidR="00B25B9A" w:rsidRDefault="00B25B9A" w:rsidP="008C5015">
      <w:pPr>
        <w:rPr>
          <w:rFonts w:ascii="Times New Roman" w:hAnsi="Times New Roman" w:cs="Times New Roman"/>
        </w:rPr>
      </w:pPr>
    </w:p>
    <w:p w:rsidR="00B25B9A" w:rsidRPr="008C5015" w:rsidRDefault="00B25B9A" w:rsidP="008C5015">
      <w:pPr>
        <w:rPr>
          <w:rFonts w:ascii="Times New Roman" w:hAnsi="Times New Roman" w:cs="Times New Roman"/>
        </w:rPr>
      </w:pPr>
    </w:p>
    <w:tbl>
      <w:tblPr>
        <w:tblpPr w:leftFromText="141" w:rightFromText="141" w:horzAnchor="page" w:tblpX="1058" w:tblpY="-338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3832"/>
        <w:gridCol w:w="6068"/>
      </w:tblGrid>
      <w:tr w:rsidR="00B25B9A" w:rsidRPr="00E8724C">
        <w:trPr>
          <w:trHeight w:val="706"/>
        </w:trPr>
        <w:tc>
          <w:tcPr>
            <w:tcW w:w="3832" w:type="dxa"/>
          </w:tcPr>
          <w:p w:rsidR="00B25B9A" w:rsidRPr="00E8724C" w:rsidRDefault="00B25B9A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6068" w:type="dxa"/>
          </w:tcPr>
          <w:p w:rsidR="00B25B9A" w:rsidRPr="00E8724C" w:rsidRDefault="00B25B9A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724C">
              <w:rPr>
                <w:rFonts w:ascii="Times New Roman" w:hAnsi="Times New Roman" w:cs="Times New Roman"/>
              </w:rPr>
              <w:t>OP VK 1.4.   – dotace č. 3937/21/7.1.4/2011</w:t>
            </w:r>
          </w:p>
          <w:p w:rsidR="00B25B9A" w:rsidRPr="00E8724C" w:rsidRDefault="00B25B9A" w:rsidP="00437E78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E8724C">
              <w:rPr>
                <w:rFonts w:ascii="Times New Roman" w:hAnsi="Times New Roman" w:cs="Times New Roman"/>
              </w:rPr>
              <w:t>Základní škola a Mateřská škola, Otnice, okres Vyškov</w:t>
            </w:r>
          </w:p>
        </w:tc>
      </w:tr>
      <w:tr w:rsidR="00B25B9A" w:rsidRPr="00E8724C">
        <w:trPr>
          <w:trHeight w:val="325"/>
        </w:trPr>
        <w:tc>
          <w:tcPr>
            <w:tcW w:w="3832" w:type="dxa"/>
          </w:tcPr>
          <w:p w:rsidR="00B25B9A" w:rsidRPr="00E8724C" w:rsidRDefault="00B25B9A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724C">
              <w:rPr>
                <w:rFonts w:ascii="Times New Roman" w:hAnsi="Times New Roman" w:cs="Times New Roman"/>
              </w:rPr>
              <w:t>Jméno</w:t>
            </w:r>
          </w:p>
        </w:tc>
        <w:tc>
          <w:tcPr>
            <w:tcW w:w="6068" w:type="dxa"/>
          </w:tcPr>
          <w:p w:rsidR="00B25B9A" w:rsidRPr="00E8724C" w:rsidRDefault="00B25B9A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724C">
              <w:rPr>
                <w:rFonts w:ascii="Times New Roman" w:hAnsi="Times New Roman" w:cs="Times New Roman"/>
              </w:rPr>
              <w:t>Mgr. Kateřina Korcová, Ph.D.</w:t>
            </w:r>
          </w:p>
        </w:tc>
      </w:tr>
      <w:tr w:rsidR="00B25B9A" w:rsidRPr="00E8724C">
        <w:trPr>
          <w:trHeight w:val="556"/>
        </w:trPr>
        <w:tc>
          <w:tcPr>
            <w:tcW w:w="3832" w:type="dxa"/>
          </w:tcPr>
          <w:p w:rsidR="00B25B9A" w:rsidRPr="00E8724C" w:rsidRDefault="00B25B9A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724C">
              <w:rPr>
                <w:rFonts w:ascii="Times New Roman" w:hAnsi="Times New Roman" w:cs="Times New Roman"/>
              </w:rPr>
              <w:t>Číslo klíčové aktivity a název materiálu</w:t>
            </w:r>
          </w:p>
        </w:tc>
        <w:tc>
          <w:tcPr>
            <w:tcW w:w="6068" w:type="dxa"/>
          </w:tcPr>
          <w:p w:rsidR="00B25B9A" w:rsidRPr="00E8724C" w:rsidRDefault="00B25B9A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724C">
              <w:rPr>
                <w:rFonts w:ascii="Times New Roman" w:hAnsi="Times New Roman" w:cs="Times New Roman"/>
              </w:rPr>
              <w:t>III/2</w:t>
            </w:r>
            <w:r>
              <w:rPr>
                <w:rFonts w:ascii="Times New Roman" w:hAnsi="Times New Roman" w:cs="Times New Roman"/>
              </w:rPr>
              <w:t xml:space="preserve"> Inovace a zkvalitnění výuky prostřednictvím ICT</w:t>
            </w:r>
          </w:p>
          <w:p w:rsidR="00B25B9A" w:rsidRPr="00E8724C" w:rsidRDefault="00B25B9A" w:rsidP="00EE581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E8724C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DUM – Nejstarší české dějiny – Naše minulost v pověstech</w:t>
            </w:r>
          </w:p>
        </w:tc>
      </w:tr>
      <w:tr w:rsidR="00B25B9A" w:rsidRPr="00E8724C">
        <w:trPr>
          <w:trHeight w:val="341"/>
        </w:trPr>
        <w:tc>
          <w:tcPr>
            <w:tcW w:w="3832" w:type="dxa"/>
          </w:tcPr>
          <w:p w:rsidR="00B25B9A" w:rsidRPr="00E8724C" w:rsidRDefault="00B25B9A" w:rsidP="00437E78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E8724C">
              <w:rPr>
                <w:rFonts w:ascii="Times New Roman" w:hAnsi="Times New Roman" w:cs="Times New Roman"/>
              </w:rPr>
              <w:t>Interní číslo materiálu</w:t>
            </w:r>
          </w:p>
        </w:tc>
        <w:tc>
          <w:tcPr>
            <w:tcW w:w="6068" w:type="dxa"/>
          </w:tcPr>
          <w:p w:rsidR="00B25B9A" w:rsidRPr="00E8724C" w:rsidRDefault="00B25B9A" w:rsidP="00437E78">
            <w:pPr>
              <w:spacing w:after="0" w:line="240" w:lineRule="auto"/>
              <w:rPr>
                <w:rFonts w:ascii="Times New Roman" w:hAnsi="Times New Roman" w:cs="Times New Roman"/>
                <w:color w:val="FF0000"/>
              </w:rPr>
            </w:pPr>
            <w:r>
              <w:rPr>
                <w:rFonts w:ascii="Times New Roman" w:hAnsi="Times New Roman" w:cs="Times New Roman"/>
                <w:color w:val="FF0000"/>
              </w:rPr>
              <w:t>VY_32_INOVACE_VL.KK.4.05</w:t>
            </w:r>
          </w:p>
        </w:tc>
      </w:tr>
    </w:tbl>
    <w:p w:rsidR="00B25B9A" w:rsidRPr="008C5015" w:rsidRDefault="00B25B9A" w:rsidP="00437E78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Naše minulost v pověstech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1"/>
      </w:r>
    </w:p>
    <w:p w:rsidR="00B25B9A" w:rsidRDefault="00B25B9A" w:rsidP="00A93197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5B9A" w:rsidRDefault="00B25B9A" w:rsidP="00D5080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období asi 150 let po Sámově smrti nemáme žádné písemné doklady. Tehdejší život lidí popisují __________________. Jsou to vymyšlené příběhy s pravdivým ____________. Zapsal je kronikář _______________ před asi _____ lety v __________________________.</w:t>
      </w:r>
    </w:p>
    <w:p w:rsidR="00B25B9A" w:rsidRDefault="00B25B9A" w:rsidP="00D50809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pověsti dovedl Slovany na území mezi třemi řekami ______________________</w:t>
      </w:r>
    </w:p>
    <w:p w:rsidR="00B25B9A" w:rsidRPr="006014DA" w:rsidRDefault="00B25B9A" w:rsidP="00D50809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__________________________________ pod horu ____________ vojvoda ____________.</w:t>
      </w:r>
    </w:p>
    <w:p w:rsidR="00B25B9A" w:rsidRDefault="00B25B9A" w:rsidP="00F675E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Čechově smrti si zvolili nového vojvodu _________________. Byl to moudrý a bohatý člověk a sídlil na hradě _________________, kde tenkrát existovala škola. Podle jeho věštby lidé postavili nový hrad ______________________. Měl 3 dcery ____________</w:t>
      </w:r>
    </w:p>
    <w:p w:rsidR="00B25B9A" w:rsidRDefault="00B25B9A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___________________________. Kazi uměla _______________________________. Jejím mužem byl ____________, který holýma rukama zabil _____________________________. Teta se věnovala pohanským _______________________________ a učila lidi uctívat bohy.  </w:t>
      </w:r>
    </w:p>
    <w:p w:rsidR="00B25B9A" w:rsidRDefault="00B25B9A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Libuše byla nejmladší, byla velice krásná a moudrá, měla schopnost ___________________. Po Krokově smrti si ji lid zvolil za panovnici. Vládla moudře a spravedlivě. Při rozhodování sporu dvou bratrů ______________________________________ o dědictví po otci Chrudoš zvolal: „Hanba mužům, kterým žena vládne!“. Rozhodla se, že se vdá za muže, ke kterému poddané přivede její kůň. Kůň se zastavil na poli u vesnice ___________________, kde oral _______________________________. Jeho střevíce z __________________ byly uchovány na Vyšehradě na znamení jeho prostého původu. </w:t>
      </w:r>
    </w:p>
    <w:p w:rsidR="00B25B9A" w:rsidRDefault="00B25B9A" w:rsidP="00F675E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Libušině smrti některé ženy zpyšněly, přestaly poslouchat své muže, a chtěly jim poroučet. Usadily se na hradě ________________. Jejich vůdkyní byla ________________. Dívky lovily a bojovaly jako muži. Krásou mezi nimi vynikala _______________________. Obelstila muže jménem _____________________, jehož družinu pak ženy pobily. Nakonec ale byly ženy přemoženy a hrad Děvín byl rozbořen. Muži tak ukázali ženám svou sílu.</w:t>
      </w:r>
    </w:p>
    <w:p w:rsidR="00B25B9A" w:rsidRDefault="00B25B9A" w:rsidP="00F675E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Po Přemyslovi vládlo mnoho knížat, o nichž nejsou písemné zmínky: Nezamysl, Mnata, Vojen, Vnislav, Křesomysl, Neklan a Hostivít. Za ____________________ prý lidé neobdělávali pole, ale věnovali se hledání drahých kovů. S tím nesouhlasil ______________. Za boje proti zlatokopům byl odsouzen. Před popravou žádal o poslední rozloučení se svým koněm _________________________, se kterým přeskočil hradby Vyšehradu a utekl domů do ___________________________. </w:t>
      </w:r>
    </w:p>
    <w:p w:rsidR="00B25B9A" w:rsidRDefault="00B25B9A" w:rsidP="00F675EA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knížete Neklana museli Češi hájit své území proti ______________________. Pod vedením ______________________ je ale lstí porazili v bitvě u ______________________. Říká se tomu __________________________________.</w:t>
      </w:r>
    </w:p>
    <w:p w:rsidR="00B25B9A" w:rsidRDefault="00B25B9A" w:rsidP="00A93197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Řešení:</w:t>
      </w:r>
    </w:p>
    <w:p w:rsidR="00B25B9A" w:rsidRPr="008C5015" w:rsidRDefault="00B25B9A" w:rsidP="007C6580">
      <w:pPr>
        <w:spacing w:after="0"/>
        <w:jc w:val="center"/>
        <w:rPr>
          <w:rFonts w:ascii="Times New Roman" w:hAnsi="Times New Roman" w:cs="Times New Roman"/>
          <w:b/>
          <w:bCs/>
          <w:sz w:val="32"/>
          <w:szCs w:val="32"/>
          <w:u w:val="single"/>
        </w:rPr>
      </w:pPr>
      <w:r>
        <w:rPr>
          <w:rFonts w:ascii="Times New Roman" w:hAnsi="Times New Roman" w:cs="Times New Roman"/>
          <w:b/>
          <w:bCs/>
          <w:sz w:val="32"/>
          <w:szCs w:val="32"/>
          <w:u w:val="single"/>
        </w:rPr>
        <w:t>Naše minulost v pověstech</w:t>
      </w:r>
      <w:r>
        <w:rPr>
          <w:rStyle w:val="FootnoteReference"/>
          <w:rFonts w:ascii="Times New Roman" w:hAnsi="Times New Roman" w:cs="Times New Roman"/>
          <w:b/>
          <w:bCs/>
          <w:sz w:val="32"/>
          <w:szCs w:val="32"/>
          <w:u w:val="single"/>
        </w:rPr>
        <w:footnoteReference w:id="2"/>
      </w:r>
    </w:p>
    <w:p w:rsidR="00B25B9A" w:rsidRDefault="00B25B9A" w:rsidP="007C6580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B25B9A" w:rsidRDefault="00B25B9A" w:rsidP="007C658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 období asi 150 let po Sámově smrti nemáme žádné písemné doklady. Tehdejší život lidí popisují __</w:t>
      </w:r>
      <w:r w:rsidRPr="0041602A">
        <w:rPr>
          <w:rFonts w:ascii="Comic Sans MS" w:hAnsi="Comic Sans MS" w:cs="Comic Sans MS"/>
          <w:sz w:val="24"/>
          <w:szCs w:val="24"/>
        </w:rPr>
        <w:t>pověsti</w:t>
      </w:r>
      <w:r>
        <w:rPr>
          <w:rFonts w:ascii="Times New Roman" w:hAnsi="Times New Roman" w:cs="Times New Roman"/>
          <w:sz w:val="28"/>
          <w:szCs w:val="28"/>
        </w:rPr>
        <w:t>_______. Jsou to vymyšlené příběhy s pravdivým ___</w:t>
      </w:r>
      <w:r w:rsidRPr="0041602A">
        <w:rPr>
          <w:rFonts w:ascii="Comic Sans MS" w:hAnsi="Comic Sans MS" w:cs="Comic Sans MS"/>
          <w:sz w:val="24"/>
          <w:szCs w:val="24"/>
        </w:rPr>
        <w:t>jádrem</w:t>
      </w:r>
      <w:r>
        <w:rPr>
          <w:rFonts w:ascii="Times New Roman" w:hAnsi="Times New Roman" w:cs="Times New Roman"/>
          <w:sz w:val="28"/>
          <w:szCs w:val="28"/>
        </w:rPr>
        <w:t>___. Zapsal je kronikář ___</w:t>
      </w:r>
      <w:r w:rsidRPr="0041602A">
        <w:rPr>
          <w:rFonts w:ascii="Comic Sans MS" w:hAnsi="Comic Sans MS" w:cs="Comic Sans MS"/>
          <w:sz w:val="24"/>
          <w:szCs w:val="24"/>
        </w:rPr>
        <w:t>Kosmas</w:t>
      </w:r>
      <w:r>
        <w:rPr>
          <w:rFonts w:ascii="Times New Roman" w:hAnsi="Times New Roman" w:cs="Times New Roman"/>
          <w:sz w:val="28"/>
          <w:szCs w:val="28"/>
        </w:rPr>
        <w:t>___ před asi _</w:t>
      </w:r>
      <w:r w:rsidRPr="0041602A">
        <w:rPr>
          <w:rFonts w:ascii="Comic Sans MS" w:hAnsi="Comic Sans MS" w:cs="Comic Sans MS"/>
          <w:sz w:val="24"/>
          <w:szCs w:val="24"/>
        </w:rPr>
        <w:t>900</w:t>
      </w:r>
      <w:r>
        <w:rPr>
          <w:rFonts w:ascii="Times New Roman" w:hAnsi="Times New Roman" w:cs="Times New Roman"/>
          <w:sz w:val="28"/>
          <w:szCs w:val="28"/>
        </w:rPr>
        <w:t>_ lety v _____</w:t>
      </w:r>
      <w:r w:rsidRPr="0041602A">
        <w:rPr>
          <w:rFonts w:ascii="Comic Sans MS" w:hAnsi="Comic Sans MS" w:cs="Comic Sans MS"/>
          <w:sz w:val="24"/>
          <w:szCs w:val="24"/>
        </w:rPr>
        <w:t>Kronice české</w:t>
      </w:r>
      <w:r>
        <w:rPr>
          <w:rFonts w:ascii="Times New Roman" w:hAnsi="Times New Roman" w:cs="Times New Roman"/>
          <w:sz w:val="28"/>
          <w:szCs w:val="28"/>
        </w:rPr>
        <w:t>_________.</w:t>
      </w:r>
    </w:p>
    <w:p w:rsidR="00B25B9A" w:rsidRDefault="00B25B9A" w:rsidP="007C658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Podle pověsti dovedl Slovany na území mezi třemi řekami ___________</w:t>
      </w:r>
      <w:r w:rsidRPr="0041602A">
        <w:rPr>
          <w:rFonts w:ascii="Comic Sans MS" w:hAnsi="Comic Sans MS" w:cs="Comic Sans MS"/>
          <w:sz w:val="24"/>
          <w:szCs w:val="24"/>
        </w:rPr>
        <w:t>Ohří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25B9A" w:rsidRPr="006014DA" w:rsidRDefault="00B25B9A" w:rsidP="007C65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Pr="0041602A">
        <w:rPr>
          <w:rFonts w:ascii="Comic Sans MS" w:hAnsi="Comic Sans MS" w:cs="Comic Sans MS"/>
          <w:sz w:val="24"/>
          <w:szCs w:val="24"/>
        </w:rPr>
        <w:t>Vltavou a Labem</w:t>
      </w:r>
      <w:r>
        <w:rPr>
          <w:rFonts w:ascii="Times New Roman" w:hAnsi="Times New Roman" w:cs="Times New Roman"/>
          <w:sz w:val="28"/>
          <w:szCs w:val="28"/>
        </w:rPr>
        <w:t>_______________ pod horu ___</w:t>
      </w:r>
      <w:r w:rsidRPr="0041602A">
        <w:rPr>
          <w:rFonts w:ascii="Comic Sans MS" w:hAnsi="Comic Sans MS" w:cs="Comic Sans MS"/>
          <w:sz w:val="24"/>
          <w:szCs w:val="24"/>
        </w:rPr>
        <w:t>Říp</w:t>
      </w:r>
      <w:r>
        <w:rPr>
          <w:rFonts w:ascii="Times New Roman" w:hAnsi="Times New Roman" w:cs="Times New Roman"/>
          <w:sz w:val="28"/>
          <w:szCs w:val="28"/>
        </w:rPr>
        <w:t>____ vojvoda __</w:t>
      </w:r>
      <w:r w:rsidRPr="0041602A">
        <w:rPr>
          <w:rFonts w:ascii="Comic Sans MS" w:hAnsi="Comic Sans MS" w:cs="Comic Sans MS"/>
          <w:sz w:val="24"/>
          <w:szCs w:val="24"/>
        </w:rPr>
        <w:t>Čech</w:t>
      </w:r>
      <w:r>
        <w:rPr>
          <w:rFonts w:ascii="Times New Roman" w:hAnsi="Times New Roman" w:cs="Times New Roman"/>
          <w:sz w:val="28"/>
          <w:szCs w:val="28"/>
        </w:rPr>
        <w:t>______.</w:t>
      </w:r>
    </w:p>
    <w:p w:rsidR="00B25B9A" w:rsidRDefault="00B25B9A" w:rsidP="007C658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Čechově smrti si zvolili nového vojvodu ___</w:t>
      </w:r>
      <w:r w:rsidRPr="0041602A">
        <w:rPr>
          <w:rFonts w:ascii="Comic Sans MS" w:hAnsi="Comic Sans MS" w:cs="Comic Sans MS"/>
          <w:sz w:val="24"/>
          <w:szCs w:val="24"/>
        </w:rPr>
        <w:t>Kroka</w:t>
      </w:r>
      <w:r>
        <w:rPr>
          <w:rFonts w:ascii="Times New Roman" w:hAnsi="Times New Roman" w:cs="Times New Roman"/>
          <w:sz w:val="28"/>
          <w:szCs w:val="28"/>
        </w:rPr>
        <w:t>________. Byl to moudrý a bohatý člověk a sídlil na hradě _</w:t>
      </w:r>
      <w:r w:rsidRPr="0041602A">
        <w:rPr>
          <w:rFonts w:ascii="Comic Sans MS" w:hAnsi="Comic Sans MS" w:cs="Comic Sans MS"/>
          <w:sz w:val="24"/>
          <w:szCs w:val="24"/>
        </w:rPr>
        <w:t>Budči</w:t>
      </w:r>
      <w:r>
        <w:rPr>
          <w:rFonts w:ascii="Times New Roman" w:hAnsi="Times New Roman" w:cs="Times New Roman"/>
          <w:sz w:val="28"/>
          <w:szCs w:val="28"/>
        </w:rPr>
        <w:t>_________, kde tenkrát existovala škola. Podle jeho věštby lidé postavili nový hrad _____</w:t>
      </w:r>
      <w:r w:rsidRPr="0041602A">
        <w:rPr>
          <w:rFonts w:ascii="Comic Sans MS" w:hAnsi="Comic Sans MS" w:cs="Comic Sans MS"/>
          <w:sz w:val="24"/>
          <w:szCs w:val="24"/>
        </w:rPr>
        <w:t>Vyšehrad</w:t>
      </w:r>
      <w:r>
        <w:rPr>
          <w:rFonts w:ascii="Times New Roman" w:hAnsi="Times New Roman" w:cs="Times New Roman"/>
          <w:sz w:val="28"/>
          <w:szCs w:val="28"/>
        </w:rPr>
        <w:t>_______. Měl 3 dcery ___</w:t>
      </w:r>
      <w:r w:rsidRPr="0041602A">
        <w:rPr>
          <w:rFonts w:ascii="Comic Sans MS" w:hAnsi="Comic Sans MS" w:cs="Comic Sans MS"/>
          <w:sz w:val="24"/>
          <w:szCs w:val="24"/>
        </w:rPr>
        <w:t>Kazi</w:t>
      </w:r>
      <w:r>
        <w:rPr>
          <w:rFonts w:ascii="Times New Roman" w:hAnsi="Times New Roman" w:cs="Times New Roman"/>
          <w:sz w:val="28"/>
          <w:szCs w:val="28"/>
        </w:rPr>
        <w:t>____</w:t>
      </w:r>
    </w:p>
    <w:p w:rsidR="00B25B9A" w:rsidRDefault="00B25B9A" w:rsidP="007C65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</w:t>
      </w:r>
      <w:r w:rsidRPr="0041602A">
        <w:rPr>
          <w:rFonts w:ascii="Comic Sans MS" w:hAnsi="Comic Sans MS" w:cs="Comic Sans MS"/>
          <w:sz w:val="24"/>
          <w:szCs w:val="24"/>
        </w:rPr>
        <w:t>Tetu a Libuši</w:t>
      </w:r>
      <w:r>
        <w:rPr>
          <w:rFonts w:ascii="Times New Roman" w:hAnsi="Times New Roman" w:cs="Times New Roman"/>
          <w:sz w:val="28"/>
          <w:szCs w:val="28"/>
        </w:rPr>
        <w:t>__________. Kazi uměla ____</w:t>
      </w:r>
      <w:r w:rsidRPr="0041602A">
        <w:rPr>
          <w:rFonts w:ascii="Comic Sans MS" w:hAnsi="Comic Sans MS" w:cs="Comic Sans MS"/>
          <w:sz w:val="24"/>
          <w:szCs w:val="24"/>
        </w:rPr>
        <w:t>léčit lidi</w:t>
      </w:r>
      <w:r>
        <w:rPr>
          <w:rFonts w:ascii="Times New Roman" w:hAnsi="Times New Roman" w:cs="Times New Roman"/>
          <w:sz w:val="28"/>
          <w:szCs w:val="28"/>
        </w:rPr>
        <w:t>_____________. Jejím mužem byl __</w:t>
      </w:r>
      <w:r w:rsidRPr="0041602A">
        <w:rPr>
          <w:rFonts w:ascii="Comic Sans MS" w:hAnsi="Comic Sans MS" w:cs="Comic Sans MS"/>
          <w:sz w:val="24"/>
          <w:szCs w:val="24"/>
        </w:rPr>
        <w:t>Bivoj</w:t>
      </w:r>
      <w:r>
        <w:rPr>
          <w:rFonts w:ascii="Times New Roman" w:hAnsi="Times New Roman" w:cs="Times New Roman"/>
          <w:sz w:val="28"/>
          <w:szCs w:val="28"/>
        </w:rPr>
        <w:t>_____, který holýma rukama zabil __</w:t>
      </w:r>
      <w:r w:rsidRPr="0041602A">
        <w:rPr>
          <w:rFonts w:ascii="Comic Sans MS" w:hAnsi="Comic Sans MS" w:cs="Comic Sans MS"/>
          <w:sz w:val="24"/>
          <w:szCs w:val="24"/>
        </w:rPr>
        <w:t>divokého kance</w:t>
      </w:r>
      <w:r>
        <w:rPr>
          <w:rFonts w:ascii="Times New Roman" w:hAnsi="Times New Roman" w:cs="Times New Roman"/>
          <w:sz w:val="28"/>
          <w:szCs w:val="28"/>
        </w:rPr>
        <w:t>______________. Teta se věnovala pohanským __</w:t>
      </w:r>
      <w:r w:rsidRPr="0041602A">
        <w:rPr>
          <w:rFonts w:ascii="Comic Sans MS" w:hAnsi="Comic Sans MS" w:cs="Comic Sans MS"/>
          <w:sz w:val="24"/>
          <w:szCs w:val="24"/>
        </w:rPr>
        <w:t>bohoslužbám</w:t>
      </w:r>
      <w:r>
        <w:rPr>
          <w:rFonts w:ascii="Times New Roman" w:hAnsi="Times New Roman" w:cs="Times New Roman"/>
          <w:sz w:val="28"/>
          <w:szCs w:val="28"/>
        </w:rPr>
        <w:t xml:space="preserve">________________ a učila lidi uctívat bohy.  </w:t>
      </w:r>
    </w:p>
    <w:p w:rsidR="00B25B9A" w:rsidRDefault="00B25B9A" w:rsidP="007C6580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Libuše byla nejmladší, byla velice krásná a moudrá, měla schopnost __</w:t>
      </w:r>
      <w:r w:rsidRPr="0041602A">
        <w:rPr>
          <w:rFonts w:ascii="Comic Sans MS" w:hAnsi="Comic Sans MS" w:cs="Comic Sans MS"/>
          <w:sz w:val="24"/>
          <w:szCs w:val="24"/>
        </w:rPr>
        <w:t>věštit</w:t>
      </w:r>
      <w:r>
        <w:rPr>
          <w:rFonts w:ascii="Times New Roman" w:hAnsi="Times New Roman" w:cs="Times New Roman"/>
          <w:sz w:val="28"/>
          <w:szCs w:val="28"/>
        </w:rPr>
        <w:t>________. Po Krokově smrti si ji lid zvolil za panovnici. Vládla moudře a spravedlivě. Při rozhodování sporu dvou bratrů ___</w:t>
      </w:r>
      <w:r w:rsidRPr="0041602A">
        <w:rPr>
          <w:rFonts w:ascii="Comic Sans MS" w:hAnsi="Comic Sans MS" w:cs="Comic Sans MS"/>
          <w:sz w:val="24"/>
          <w:szCs w:val="24"/>
        </w:rPr>
        <w:t>Chrudoše a Šťáhlava</w:t>
      </w:r>
      <w:r>
        <w:rPr>
          <w:rFonts w:ascii="Times New Roman" w:hAnsi="Times New Roman" w:cs="Times New Roman"/>
          <w:sz w:val="28"/>
          <w:szCs w:val="28"/>
        </w:rPr>
        <w:t>___________ o dědictví po otci Chrudoš zvolal: „Hanba mužům, kterým žena vládne!“. Rozhodla se, že se vdá za muže, ke kterému poddané přivede její kůň. Kůň se zastavil na poli u vesnice ___</w:t>
      </w:r>
      <w:r w:rsidRPr="0041602A">
        <w:rPr>
          <w:rFonts w:ascii="Comic Sans MS" w:hAnsi="Comic Sans MS" w:cs="Comic Sans MS"/>
          <w:sz w:val="24"/>
          <w:szCs w:val="24"/>
        </w:rPr>
        <w:t>Stadice</w:t>
      </w:r>
      <w:r>
        <w:rPr>
          <w:rFonts w:ascii="Times New Roman" w:hAnsi="Times New Roman" w:cs="Times New Roman"/>
          <w:sz w:val="28"/>
          <w:szCs w:val="28"/>
        </w:rPr>
        <w:t>______, kde oral __</w:t>
      </w:r>
      <w:r w:rsidRPr="0041602A">
        <w:rPr>
          <w:rFonts w:ascii="Comic Sans MS" w:hAnsi="Comic Sans MS" w:cs="Comic Sans MS"/>
          <w:sz w:val="24"/>
          <w:szCs w:val="24"/>
        </w:rPr>
        <w:t>Přemysl</w:t>
      </w:r>
      <w:r w:rsidRPr="002B3947">
        <w:rPr>
          <w:rFonts w:ascii="Comic Sans MS" w:hAnsi="Comic Sans MS" w:cs="Comic Sans MS"/>
          <w:sz w:val="28"/>
          <w:szCs w:val="28"/>
        </w:rPr>
        <w:t xml:space="preserve"> </w:t>
      </w:r>
      <w:r w:rsidRPr="0041602A">
        <w:rPr>
          <w:rFonts w:ascii="Comic Sans MS" w:hAnsi="Comic Sans MS" w:cs="Comic Sans MS"/>
          <w:sz w:val="24"/>
          <w:szCs w:val="24"/>
        </w:rPr>
        <w:t>Oráč</w:t>
      </w:r>
      <w:r>
        <w:rPr>
          <w:rFonts w:ascii="Times New Roman" w:hAnsi="Times New Roman" w:cs="Times New Roman"/>
          <w:sz w:val="28"/>
          <w:szCs w:val="28"/>
        </w:rPr>
        <w:t>___________. Jeho střevíce z __</w:t>
      </w:r>
      <w:r w:rsidRPr="0041602A">
        <w:rPr>
          <w:rFonts w:ascii="Comic Sans MS" w:hAnsi="Comic Sans MS" w:cs="Comic Sans MS"/>
          <w:sz w:val="24"/>
          <w:szCs w:val="24"/>
        </w:rPr>
        <w:t>lýka</w:t>
      </w:r>
      <w:r>
        <w:rPr>
          <w:rFonts w:ascii="Times New Roman" w:hAnsi="Times New Roman" w:cs="Times New Roman"/>
          <w:sz w:val="28"/>
          <w:szCs w:val="28"/>
        </w:rPr>
        <w:t xml:space="preserve">__________ byly uchovány na Vyšehradě na znamení jeho prostého původu. </w:t>
      </w:r>
    </w:p>
    <w:p w:rsidR="00B25B9A" w:rsidRDefault="00B25B9A" w:rsidP="007C658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Libušině smrti některé ženy zpyšněly, přestaly poslouchat své muže, a chtěly jim poroučet. Usadily se na hradě ___</w:t>
      </w:r>
      <w:r w:rsidRPr="0041602A">
        <w:rPr>
          <w:rFonts w:ascii="Comic Sans MS" w:hAnsi="Comic Sans MS" w:cs="Comic Sans MS"/>
          <w:sz w:val="24"/>
          <w:szCs w:val="24"/>
        </w:rPr>
        <w:t>Děvín</w:t>
      </w:r>
      <w:r>
        <w:rPr>
          <w:rFonts w:ascii="Times New Roman" w:hAnsi="Times New Roman" w:cs="Times New Roman"/>
          <w:sz w:val="28"/>
          <w:szCs w:val="28"/>
        </w:rPr>
        <w:t>________. Jejich vůdkyní byla ___</w:t>
      </w:r>
      <w:r w:rsidRPr="0041602A">
        <w:rPr>
          <w:rFonts w:ascii="Comic Sans MS" w:hAnsi="Comic Sans MS" w:cs="Comic Sans MS"/>
          <w:sz w:val="24"/>
          <w:szCs w:val="24"/>
        </w:rPr>
        <w:t>Vlasta</w:t>
      </w:r>
      <w:r>
        <w:rPr>
          <w:rFonts w:ascii="Times New Roman" w:hAnsi="Times New Roman" w:cs="Times New Roman"/>
          <w:sz w:val="28"/>
          <w:szCs w:val="28"/>
        </w:rPr>
        <w:t>______. Dívky lovily a bojovaly jako muži. Krásou mezi nimi vynikala __</w:t>
      </w:r>
      <w:r w:rsidRPr="0041602A">
        <w:rPr>
          <w:rFonts w:ascii="Comic Sans MS" w:hAnsi="Comic Sans MS" w:cs="Comic Sans MS"/>
          <w:sz w:val="24"/>
          <w:szCs w:val="24"/>
        </w:rPr>
        <w:t>Šárka</w:t>
      </w:r>
      <w:r>
        <w:rPr>
          <w:rFonts w:ascii="Times New Roman" w:hAnsi="Times New Roman" w:cs="Times New Roman"/>
          <w:sz w:val="28"/>
          <w:szCs w:val="28"/>
        </w:rPr>
        <w:t>______________. Obelstila muže jménem __</w:t>
      </w:r>
      <w:r w:rsidRPr="0041602A">
        <w:rPr>
          <w:rFonts w:ascii="Comic Sans MS" w:hAnsi="Comic Sans MS" w:cs="Comic Sans MS"/>
          <w:sz w:val="24"/>
          <w:szCs w:val="24"/>
        </w:rPr>
        <w:t>Ctirad</w:t>
      </w:r>
      <w:r>
        <w:rPr>
          <w:rFonts w:ascii="Times New Roman" w:hAnsi="Times New Roman" w:cs="Times New Roman"/>
          <w:sz w:val="28"/>
          <w:szCs w:val="28"/>
        </w:rPr>
        <w:t>____________, jehož družinu pak ženy pobily. Nakonec ale byly ženy přemoženy a hrad Děvín byl rozbořen. Muži tak ukázali ženám svou sílu.</w:t>
      </w:r>
    </w:p>
    <w:p w:rsidR="00B25B9A" w:rsidRDefault="00B25B9A" w:rsidP="007C6580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Po Přemyslovi vládlo mnoho knížat, o nichž nejsou písemné zmínky: Nezamysl, Mnata, Vojen, Vnislav, Křesomysl, Neklan a Hostivít. Za _</w:t>
      </w:r>
      <w:r w:rsidRPr="0041602A">
        <w:rPr>
          <w:rFonts w:ascii="Comic Sans MS" w:hAnsi="Comic Sans MS" w:cs="Comic Sans MS"/>
          <w:sz w:val="24"/>
          <w:szCs w:val="24"/>
        </w:rPr>
        <w:t>Křesomysla</w:t>
      </w:r>
      <w:r>
        <w:rPr>
          <w:rFonts w:ascii="Times New Roman" w:hAnsi="Times New Roman" w:cs="Times New Roman"/>
          <w:sz w:val="28"/>
          <w:szCs w:val="28"/>
        </w:rPr>
        <w:t>______ prý lidé neobdělávali pole, ale věnovali se hledání drahých kovů. S tím nesouhlasil __</w:t>
      </w:r>
      <w:r w:rsidRPr="0041602A">
        <w:rPr>
          <w:rFonts w:ascii="Comic Sans MS" w:hAnsi="Comic Sans MS" w:cs="Comic Sans MS"/>
          <w:sz w:val="24"/>
          <w:szCs w:val="24"/>
        </w:rPr>
        <w:t>Horymír</w:t>
      </w:r>
      <w:r>
        <w:rPr>
          <w:rFonts w:ascii="Times New Roman" w:hAnsi="Times New Roman" w:cs="Times New Roman"/>
          <w:sz w:val="28"/>
          <w:szCs w:val="28"/>
        </w:rPr>
        <w:t>____. Za boje proti zlatokopům byl odsouzen. Před popravou žádal o poslední rozloučení se svým koněm __</w:t>
      </w:r>
      <w:r w:rsidRPr="0041602A">
        <w:rPr>
          <w:rFonts w:ascii="Comic Sans MS" w:hAnsi="Comic Sans MS" w:cs="Comic Sans MS"/>
          <w:sz w:val="24"/>
          <w:szCs w:val="24"/>
        </w:rPr>
        <w:t>Šemíkem</w:t>
      </w:r>
      <w:r>
        <w:rPr>
          <w:rFonts w:ascii="Times New Roman" w:hAnsi="Times New Roman" w:cs="Times New Roman"/>
          <w:sz w:val="28"/>
          <w:szCs w:val="28"/>
        </w:rPr>
        <w:t>_____________, se kterým přeskočil hradby Vyšehradu a utekl domů do ___</w:t>
      </w:r>
      <w:r w:rsidRPr="0041602A">
        <w:rPr>
          <w:rFonts w:ascii="Comic Sans MS" w:hAnsi="Comic Sans MS" w:cs="Comic Sans MS"/>
          <w:sz w:val="24"/>
          <w:szCs w:val="24"/>
        </w:rPr>
        <w:t>Neumětel</w:t>
      </w:r>
      <w:r>
        <w:rPr>
          <w:rFonts w:ascii="Times New Roman" w:hAnsi="Times New Roman" w:cs="Times New Roman"/>
          <w:sz w:val="28"/>
          <w:szCs w:val="28"/>
        </w:rPr>
        <w:t xml:space="preserve">______________. </w:t>
      </w:r>
    </w:p>
    <w:p w:rsidR="00B25B9A" w:rsidRDefault="00B25B9A" w:rsidP="00AE199D">
      <w:pPr>
        <w:spacing w:after="0"/>
        <w:ind w:firstLine="708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Za knížete Neklana museli Češi hájit své území proti ___</w:t>
      </w:r>
      <w:r w:rsidRPr="0041602A">
        <w:rPr>
          <w:rFonts w:ascii="Comic Sans MS" w:hAnsi="Comic Sans MS" w:cs="Comic Sans MS"/>
          <w:sz w:val="24"/>
          <w:szCs w:val="24"/>
        </w:rPr>
        <w:t>Lučanům</w:t>
      </w:r>
      <w:r>
        <w:rPr>
          <w:rFonts w:ascii="Times New Roman" w:hAnsi="Times New Roman" w:cs="Times New Roman"/>
          <w:sz w:val="28"/>
          <w:szCs w:val="28"/>
        </w:rPr>
        <w:t>____________. Pod vedením ___</w:t>
      </w:r>
      <w:r w:rsidRPr="0041602A">
        <w:rPr>
          <w:rFonts w:ascii="Comic Sans MS" w:hAnsi="Comic Sans MS" w:cs="Comic Sans MS"/>
          <w:sz w:val="24"/>
          <w:szCs w:val="24"/>
        </w:rPr>
        <w:t>Čestmíra</w:t>
      </w:r>
      <w:r>
        <w:rPr>
          <w:rFonts w:ascii="Times New Roman" w:hAnsi="Times New Roman" w:cs="Times New Roman"/>
          <w:sz w:val="28"/>
          <w:szCs w:val="28"/>
        </w:rPr>
        <w:t>_______ je ale lstí porazili v bitvě u __</w:t>
      </w:r>
      <w:r w:rsidRPr="0041602A">
        <w:rPr>
          <w:rFonts w:ascii="Comic Sans MS" w:hAnsi="Comic Sans MS" w:cs="Comic Sans MS"/>
          <w:sz w:val="24"/>
          <w:szCs w:val="24"/>
        </w:rPr>
        <w:t>Tursku</w:t>
      </w:r>
      <w:r>
        <w:rPr>
          <w:rFonts w:ascii="Times New Roman" w:hAnsi="Times New Roman" w:cs="Times New Roman"/>
          <w:sz w:val="28"/>
          <w:szCs w:val="28"/>
        </w:rPr>
        <w:t>___________. Říká se tomu ____</w:t>
      </w:r>
      <w:r w:rsidRPr="0041602A">
        <w:rPr>
          <w:rFonts w:ascii="Comic Sans MS" w:hAnsi="Comic Sans MS" w:cs="Comic Sans MS"/>
          <w:sz w:val="24"/>
          <w:szCs w:val="24"/>
        </w:rPr>
        <w:t>Lucká válka</w:t>
      </w:r>
      <w:r>
        <w:rPr>
          <w:rFonts w:ascii="Times New Roman" w:hAnsi="Times New Roman" w:cs="Times New Roman"/>
          <w:sz w:val="28"/>
          <w:szCs w:val="28"/>
        </w:rPr>
        <w:t>_______________.</w:t>
      </w:r>
    </w:p>
    <w:sectPr w:rsidR="00B25B9A" w:rsidSect="00445D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25B9A" w:rsidRDefault="00B25B9A" w:rsidP="005B2F81">
      <w:pPr>
        <w:spacing w:after="0" w:line="240" w:lineRule="auto"/>
      </w:pPr>
      <w:r>
        <w:separator/>
      </w:r>
    </w:p>
  </w:endnote>
  <w:endnote w:type="continuationSeparator" w:id="0">
    <w:p w:rsidR="00B25B9A" w:rsidRDefault="00B25B9A" w:rsidP="005B2F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25B9A" w:rsidRDefault="00B25B9A" w:rsidP="005B2F81">
      <w:pPr>
        <w:spacing w:after="0" w:line="240" w:lineRule="auto"/>
      </w:pPr>
      <w:r>
        <w:separator/>
      </w:r>
    </w:p>
  </w:footnote>
  <w:footnote w:type="continuationSeparator" w:id="0">
    <w:p w:rsidR="00B25B9A" w:rsidRDefault="00B25B9A" w:rsidP="005B2F81">
      <w:pPr>
        <w:spacing w:after="0" w:line="240" w:lineRule="auto"/>
      </w:pPr>
      <w:r>
        <w:continuationSeparator/>
      </w:r>
    </w:p>
  </w:footnote>
  <w:footnote w:id="1">
    <w:p w:rsidR="00B25B9A" w:rsidRDefault="00B25B9A">
      <w:pPr>
        <w:pStyle w:val="FootnoteText"/>
      </w:pPr>
      <w:r>
        <w:rPr>
          <w:rStyle w:val="FootnoteReference"/>
        </w:rPr>
        <w:footnoteRef/>
      </w:r>
      <w:r>
        <w:t xml:space="preserve"> ROSECKÁ, Zdena a kol. </w:t>
      </w:r>
      <w:r>
        <w:rPr>
          <w:i/>
          <w:iCs/>
        </w:rPr>
        <w:t>Čtení z nejstarších českých dějin.</w:t>
      </w:r>
      <w:r>
        <w:t xml:space="preserve"> Brno: Nová škola s. r. o., 2009, s. 9 - 35. ISBN 80-7289-056-5. </w:t>
      </w:r>
    </w:p>
  </w:footnote>
  <w:footnote w:id="2">
    <w:p w:rsidR="00B25B9A" w:rsidRDefault="00B25B9A" w:rsidP="007C6580">
      <w:pPr>
        <w:pStyle w:val="FootnoteText"/>
      </w:pPr>
      <w:r>
        <w:rPr>
          <w:rStyle w:val="FootnoteReference"/>
        </w:rPr>
        <w:footnoteRef/>
      </w:r>
      <w:r>
        <w:t xml:space="preserve"> ROSECKÁ, Zdena a kol. </w:t>
      </w:r>
      <w:r>
        <w:rPr>
          <w:i/>
          <w:iCs/>
        </w:rPr>
        <w:t>Čtení z nejstarších českých dějin.</w:t>
      </w:r>
      <w:r>
        <w:t xml:space="preserve"> Brno: Nová škola s. r. o., 2009, s. 9 - 35. ISBN 80-7289-056-5. 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96710D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00C053C"/>
    <w:multiLevelType w:val="hybridMultilevel"/>
    <w:tmpl w:val="19C2A270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>
      <w:start w:val="1"/>
      <w:numFmt w:val="decimal"/>
      <w:lvlText w:val="%4."/>
      <w:lvlJc w:val="left"/>
      <w:pPr>
        <w:ind w:left="2880" w:hanging="360"/>
      </w:pPr>
    </w:lvl>
    <w:lvl w:ilvl="4" w:tplc="04050019">
      <w:start w:val="1"/>
      <w:numFmt w:val="lowerLetter"/>
      <w:lvlText w:val="%5."/>
      <w:lvlJc w:val="left"/>
      <w:pPr>
        <w:ind w:left="3600" w:hanging="360"/>
      </w:pPr>
    </w:lvl>
    <w:lvl w:ilvl="5" w:tplc="0405001B">
      <w:start w:val="1"/>
      <w:numFmt w:val="lowerRoman"/>
      <w:lvlText w:val="%6."/>
      <w:lvlJc w:val="right"/>
      <w:pPr>
        <w:ind w:left="4320" w:hanging="180"/>
      </w:pPr>
    </w:lvl>
    <w:lvl w:ilvl="6" w:tplc="0405000F">
      <w:start w:val="1"/>
      <w:numFmt w:val="decimal"/>
      <w:lvlText w:val="%7."/>
      <w:lvlJc w:val="left"/>
      <w:pPr>
        <w:ind w:left="5040" w:hanging="360"/>
      </w:pPr>
    </w:lvl>
    <w:lvl w:ilvl="7" w:tplc="04050019">
      <w:start w:val="1"/>
      <w:numFmt w:val="lowerLetter"/>
      <w:lvlText w:val="%8."/>
      <w:lvlJc w:val="left"/>
      <w:pPr>
        <w:ind w:left="5760" w:hanging="360"/>
      </w:pPr>
    </w:lvl>
    <w:lvl w:ilvl="8" w:tplc="040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defaultTabStop w:val="708"/>
  <w:hyphenationZone w:val="425"/>
  <w:doNotHyphenateCaps/>
  <w:drawingGridHorizontalSpacing w:val="11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51BD0"/>
    <w:rsid w:val="000919D7"/>
    <w:rsid w:val="000A4D2F"/>
    <w:rsid w:val="000A675E"/>
    <w:rsid w:val="000F57A9"/>
    <w:rsid w:val="00104F9F"/>
    <w:rsid w:val="00117508"/>
    <w:rsid w:val="001230CB"/>
    <w:rsid w:val="00124B44"/>
    <w:rsid w:val="001D1B6B"/>
    <w:rsid w:val="00241A09"/>
    <w:rsid w:val="00283C88"/>
    <w:rsid w:val="002B3947"/>
    <w:rsid w:val="00375B2C"/>
    <w:rsid w:val="00382279"/>
    <w:rsid w:val="00395ED2"/>
    <w:rsid w:val="003A4075"/>
    <w:rsid w:val="003C4B13"/>
    <w:rsid w:val="003E6956"/>
    <w:rsid w:val="003F4B23"/>
    <w:rsid w:val="0041602A"/>
    <w:rsid w:val="00437E78"/>
    <w:rsid w:val="004412C5"/>
    <w:rsid w:val="00445D7D"/>
    <w:rsid w:val="00455AF5"/>
    <w:rsid w:val="0045717D"/>
    <w:rsid w:val="004C2EF7"/>
    <w:rsid w:val="004D2C5C"/>
    <w:rsid w:val="0054019D"/>
    <w:rsid w:val="0057360D"/>
    <w:rsid w:val="005B2F81"/>
    <w:rsid w:val="005C287C"/>
    <w:rsid w:val="005E6690"/>
    <w:rsid w:val="006014DA"/>
    <w:rsid w:val="00662F47"/>
    <w:rsid w:val="006B674F"/>
    <w:rsid w:val="006E49E7"/>
    <w:rsid w:val="00701893"/>
    <w:rsid w:val="00721C16"/>
    <w:rsid w:val="007A02B4"/>
    <w:rsid w:val="007C6580"/>
    <w:rsid w:val="007E35A1"/>
    <w:rsid w:val="008135B7"/>
    <w:rsid w:val="00851BD0"/>
    <w:rsid w:val="00866692"/>
    <w:rsid w:val="008A36EA"/>
    <w:rsid w:val="008C5015"/>
    <w:rsid w:val="008F752A"/>
    <w:rsid w:val="00910924"/>
    <w:rsid w:val="00926759"/>
    <w:rsid w:val="0095114D"/>
    <w:rsid w:val="009C79B5"/>
    <w:rsid w:val="00A37FBE"/>
    <w:rsid w:val="00A77D7E"/>
    <w:rsid w:val="00A93197"/>
    <w:rsid w:val="00AB112F"/>
    <w:rsid w:val="00AC7289"/>
    <w:rsid w:val="00AE199D"/>
    <w:rsid w:val="00AF5B76"/>
    <w:rsid w:val="00B058BA"/>
    <w:rsid w:val="00B220F0"/>
    <w:rsid w:val="00B2563D"/>
    <w:rsid w:val="00B25B9A"/>
    <w:rsid w:val="00B305D8"/>
    <w:rsid w:val="00B62616"/>
    <w:rsid w:val="00B81267"/>
    <w:rsid w:val="00B86808"/>
    <w:rsid w:val="00BB3465"/>
    <w:rsid w:val="00BD2240"/>
    <w:rsid w:val="00BF26AC"/>
    <w:rsid w:val="00C5154C"/>
    <w:rsid w:val="00CC17AF"/>
    <w:rsid w:val="00D16A36"/>
    <w:rsid w:val="00D22972"/>
    <w:rsid w:val="00D50809"/>
    <w:rsid w:val="00D75F1C"/>
    <w:rsid w:val="00DC19EE"/>
    <w:rsid w:val="00DD727A"/>
    <w:rsid w:val="00E34800"/>
    <w:rsid w:val="00E450A7"/>
    <w:rsid w:val="00E55680"/>
    <w:rsid w:val="00E8724C"/>
    <w:rsid w:val="00EA3786"/>
    <w:rsid w:val="00EE581E"/>
    <w:rsid w:val="00F17797"/>
    <w:rsid w:val="00F6026D"/>
    <w:rsid w:val="00F64879"/>
    <w:rsid w:val="00F675EA"/>
    <w:rsid w:val="00F82597"/>
    <w:rsid w:val="00FE0B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Normal (Web)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7797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851BD0"/>
    <w:pPr>
      <w:ind w:left="720"/>
    </w:pPr>
  </w:style>
  <w:style w:type="paragraph" w:styleId="NormalWeb">
    <w:name w:val="Normal (Web)"/>
    <w:basedOn w:val="Normal"/>
    <w:uiPriority w:val="99"/>
    <w:rsid w:val="008C50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alloonText">
    <w:name w:val="Balloon Text"/>
    <w:basedOn w:val="Normal"/>
    <w:link w:val="BalloonTextChar"/>
    <w:uiPriority w:val="99"/>
    <w:semiHidden/>
    <w:rsid w:val="008C501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C5015"/>
    <w:rPr>
      <w:rFonts w:ascii="Tahoma" w:hAnsi="Tahoma" w:cs="Tahoma"/>
      <w:sz w:val="16"/>
      <w:szCs w:val="16"/>
    </w:rPr>
  </w:style>
  <w:style w:type="paragraph" w:styleId="FootnoteText">
    <w:name w:val="footnote text"/>
    <w:basedOn w:val="Normal"/>
    <w:link w:val="FootnoteTextChar"/>
    <w:uiPriority w:val="99"/>
    <w:semiHidden/>
    <w:rsid w:val="005B2F81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locked/>
    <w:rsid w:val="005B2F8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rsid w:val="005B2F8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http://www.zszebetin.cz/foto/EUfondy.jpg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84</TotalTime>
  <Pages>3</Pages>
  <Words>797</Words>
  <Characters>4706</Characters>
  <Application>Microsoft Office Outlook</Application>
  <DocSecurity>0</DocSecurity>
  <Lines>0</Lines>
  <Paragraphs>0</Paragraphs>
  <ScaleCrop>false</ScaleCrop>
  <Company>HP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Katka</dc:creator>
  <cp:keywords/>
  <dc:description/>
  <cp:lastModifiedBy>benuiv</cp:lastModifiedBy>
  <cp:revision>9</cp:revision>
  <dcterms:created xsi:type="dcterms:W3CDTF">2012-02-18T20:02:00Z</dcterms:created>
  <dcterms:modified xsi:type="dcterms:W3CDTF">2012-06-12T11:14:00Z</dcterms:modified>
</cp:coreProperties>
</file>