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7C3" w:rsidRDefault="00F467C3" w:rsidP="008C5015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EUfondy.jpg" style="position:absolute;margin-left:44pt;margin-top:-18pt;width:137.5pt;height:31.6pt;z-index:-251656704;visibility:visible">
            <v:imagedata r:id="rId7" r:href="rId8"/>
          </v:shape>
        </w:pict>
      </w:r>
    </w:p>
    <w:p w:rsidR="00F467C3" w:rsidRPr="008C5015" w:rsidRDefault="00F467C3" w:rsidP="008C5015">
      <w:pPr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F467C3" w:rsidRPr="000C7A2C">
        <w:trPr>
          <w:trHeight w:val="706"/>
        </w:trPr>
        <w:tc>
          <w:tcPr>
            <w:tcW w:w="3832" w:type="dxa"/>
          </w:tcPr>
          <w:p w:rsidR="00F467C3" w:rsidRPr="000C7A2C" w:rsidRDefault="00F467C3" w:rsidP="00FA4CF2">
            <w:pPr>
              <w:tabs>
                <w:tab w:val="left" w:pos="979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6068" w:type="dxa"/>
          </w:tcPr>
          <w:p w:rsidR="00F467C3" w:rsidRPr="000C7A2C" w:rsidRDefault="00F467C3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7A2C">
              <w:rPr>
                <w:rFonts w:ascii="Times New Roman" w:hAnsi="Times New Roman" w:cs="Times New Roman"/>
              </w:rPr>
              <w:t>OP VK 1.4.   – dotace č. 3937/21/7.1.4/2011</w:t>
            </w:r>
          </w:p>
          <w:p w:rsidR="00F467C3" w:rsidRPr="000C7A2C" w:rsidRDefault="00F467C3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7A2C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F467C3" w:rsidRPr="000C7A2C">
        <w:trPr>
          <w:trHeight w:val="325"/>
        </w:trPr>
        <w:tc>
          <w:tcPr>
            <w:tcW w:w="3832" w:type="dxa"/>
          </w:tcPr>
          <w:p w:rsidR="00F467C3" w:rsidRPr="000C7A2C" w:rsidRDefault="00F467C3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7A2C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F467C3" w:rsidRPr="000C7A2C" w:rsidRDefault="00F467C3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7A2C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F467C3" w:rsidRPr="000C7A2C">
        <w:trPr>
          <w:trHeight w:val="556"/>
        </w:trPr>
        <w:tc>
          <w:tcPr>
            <w:tcW w:w="3832" w:type="dxa"/>
          </w:tcPr>
          <w:p w:rsidR="00F467C3" w:rsidRPr="000C7A2C" w:rsidRDefault="00F467C3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7A2C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F467C3" w:rsidRPr="000C7A2C" w:rsidRDefault="00F467C3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7A2C">
              <w:rPr>
                <w:rFonts w:ascii="Times New Roman" w:hAnsi="Times New Roman" w:cs="Times New Roman"/>
              </w:rPr>
              <w:t>III/2</w:t>
            </w:r>
            <w:r>
              <w:rPr>
                <w:rFonts w:ascii="Times New Roman" w:hAnsi="Times New Roman" w:cs="Times New Roman"/>
              </w:rPr>
              <w:t xml:space="preserve"> Inovace a zkvalitnění výuky prostřednictvím ICT</w:t>
            </w:r>
          </w:p>
          <w:p w:rsidR="00F467C3" w:rsidRPr="000C7A2C" w:rsidRDefault="00F467C3" w:rsidP="00EE58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A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DUM – Nejstarší české dějiny – Velkomoravská říše</w:t>
            </w:r>
          </w:p>
        </w:tc>
      </w:tr>
      <w:tr w:rsidR="00F467C3" w:rsidRPr="000C7A2C">
        <w:trPr>
          <w:trHeight w:val="341"/>
        </w:trPr>
        <w:tc>
          <w:tcPr>
            <w:tcW w:w="3832" w:type="dxa"/>
          </w:tcPr>
          <w:p w:rsidR="00F467C3" w:rsidRPr="000C7A2C" w:rsidRDefault="00F467C3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7A2C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F467C3" w:rsidRPr="000C7A2C" w:rsidRDefault="00F467C3" w:rsidP="00437E7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VY_32_INOVACE_VL.KK.4.06</w:t>
            </w:r>
          </w:p>
        </w:tc>
      </w:tr>
    </w:tbl>
    <w:p w:rsidR="00F467C3" w:rsidRPr="008C5015" w:rsidRDefault="00F467C3" w:rsidP="00437E7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Velkomoravská říše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1"/>
      </w:r>
    </w:p>
    <w:p w:rsidR="00F467C3" w:rsidRPr="008357D4" w:rsidRDefault="00F467C3" w:rsidP="00A9319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467C3" w:rsidRDefault="00F467C3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 _____ století se centrum dění přesouvá na Moravu. Na území dnešní ____________ a _____________ se rozkládala __________________________________. Prvním známým knížetem byl kníže _________________. Porazil slovenského knížete _________________.</w:t>
      </w:r>
    </w:p>
    <w:p w:rsidR="00F467C3" w:rsidRDefault="00F467C3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Mojmírův nástupce se jmenoval ___________________. Velká Morava byla v té době mocným evropským státem, kde se začalo šířit nové náboženství – ____________________. Od pohanského se lišilo vírou v ______________________________, důrazem na dobrotu a lásku, odmítáním lži, násilí a nenávisti. Kněží, kteří jej hlásali, byli z Franské říše a obyvatelé Velké Moravy jim ________________________. Rastislav proto požádal o kněze z ____________________________________ na jihu Evropy a v Asii, kteří uměli mluvit ____________________________________________.</w:t>
      </w:r>
    </w:p>
    <w:p w:rsidR="00F467C3" w:rsidRDefault="00F467C3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0" o:spid="_x0000_s1027" type="#_x0000_t75" alt="hlaholice.jpg" style="position:absolute;margin-left:427.1pt;margin-top:55.35pt;width:91.55pt;height:139.05pt;z-index:-251660800;visibility:visible" wrapcoords="-177 0 -177 21483 21600 21483 21600 0 -177 0">
            <v:imagedata r:id="rId9" o:title=""/>
            <w10:wrap type="tight"/>
          </v:shape>
        </w:pict>
      </w:r>
      <w:r>
        <w:rPr>
          <w:rFonts w:ascii="Times New Roman" w:hAnsi="Times New Roman" w:cs="Times New Roman"/>
          <w:sz w:val="28"/>
          <w:szCs w:val="28"/>
        </w:rPr>
        <w:tab/>
        <w:t xml:space="preserve">Roku _______ odtud přišli dva bratři, kněží – ________________________________. Pocházeli ze _________________ v Řecku, kde se od místních Slovanů naučili jejich jazyk. Používali ho i při bohoslužbách, které se tím staly srozumitelné i Slovanům. Konstantin sestavil první slovanské písmo ________________. Do slovanského jazyka přeložil i část ________________. To přispělo k rozšíření _____________________. Franským kněžím se používání slovanského jazyka v kostele nelíbilo, proto museli oba bratři obhajovat své činy v Římě. Konstantin tam onemocněl, vstoupil do kláštera a přijal nové jméno _____________. Metoděj se vrátil zpět na Moravu. </w:t>
      </w:r>
    </w:p>
    <w:p w:rsidR="00F467C3" w:rsidRDefault="00F467C3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1" o:spid="_x0000_s1028" type="#_x0000_t75" alt="gombiky.jpg" style="position:absolute;margin-left:373.65pt;margin-top:167.65pt;width:145pt;height:76pt;z-index:-251659776;visibility:visible" wrapcoords="-112 0 -112 21386 21600 21386 21600 0 -112 0">
            <v:imagedata r:id="rId10" o:title=""/>
            <w10:wrap type="tight"/>
          </v:shape>
        </w:pict>
      </w:r>
      <w:r>
        <w:rPr>
          <w:rFonts w:ascii="Times New Roman" w:hAnsi="Times New Roman" w:cs="Times New Roman"/>
          <w:sz w:val="28"/>
          <w:szCs w:val="28"/>
        </w:rPr>
        <w:tab/>
        <w:t>Za knížete __________________ ještě Metoděj pokračoval ve svém díle, ale po jeho smrti byla znovu zavedena bohoslužba v _________________. Převzato bylo i písmo, které používáme dodnes – ________________. Na památku Cyrila a Metoděje se slaví __________________ jako státní svátek. Konstantin a Metoděj s sebou přivedli i ________________, kteří učili Moravany novým dovednostem. S jejich pomocí vznikla ____________________________. Rozvíjelo se _______________, sklo vyráběli____________________, kováři vyráběli ______________________________, nádoby a dlaždice vyráběli __________________________ a vznikaly i tkaniny, oděvy a obuv. Kvetl i obchod. Cenné nálezy se našly v okolí Mikulčic nebo Uherského Hradiště. V hrobech byly objeveny šperky, spony, hřebeny i stříbrné a zlaté knoflíky, kterým se říká _____________.</w:t>
      </w:r>
    </w:p>
    <w:p w:rsidR="00F467C3" w:rsidRDefault="00F467C3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smrti Svatopluka zničily Velkou Moravu kolem roku ______ kmeny kočovných Maďarů.</w:t>
      </w:r>
    </w:p>
    <w:p w:rsidR="00F467C3" w:rsidRDefault="00F467C3" w:rsidP="00F675E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F467C3" w:rsidRDefault="00F467C3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F467C3" w:rsidRPr="008C5015" w:rsidRDefault="00F467C3" w:rsidP="0052737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Velkomoravská říše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2"/>
      </w:r>
    </w:p>
    <w:p w:rsidR="00F467C3" w:rsidRPr="008357D4" w:rsidRDefault="00F467C3" w:rsidP="0052737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467C3" w:rsidRDefault="00F467C3" w:rsidP="00527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 __</w:t>
      </w:r>
      <w:r w:rsidRPr="00DA45F2">
        <w:rPr>
          <w:rFonts w:ascii="Comic Sans MS" w:hAnsi="Comic Sans MS" w:cs="Comic Sans MS"/>
          <w:sz w:val="24"/>
          <w:szCs w:val="24"/>
        </w:rPr>
        <w:t>9.</w:t>
      </w:r>
      <w:r>
        <w:rPr>
          <w:rFonts w:ascii="Times New Roman" w:hAnsi="Times New Roman" w:cs="Times New Roman"/>
          <w:sz w:val="28"/>
          <w:szCs w:val="28"/>
        </w:rPr>
        <w:t>_ století se centrum dění přesouvá na Moravu. Na území dnešní _</w:t>
      </w:r>
      <w:r>
        <w:rPr>
          <w:rFonts w:ascii="Comic Sans MS" w:hAnsi="Comic Sans MS" w:cs="Comic Sans MS"/>
          <w:sz w:val="24"/>
          <w:szCs w:val="24"/>
        </w:rPr>
        <w:t>Moravy</w:t>
      </w:r>
      <w:r>
        <w:rPr>
          <w:rFonts w:ascii="Times New Roman" w:hAnsi="Times New Roman" w:cs="Times New Roman"/>
          <w:sz w:val="28"/>
          <w:szCs w:val="28"/>
        </w:rPr>
        <w:t>_ a __</w:t>
      </w:r>
      <w:r>
        <w:rPr>
          <w:rFonts w:ascii="Comic Sans MS" w:hAnsi="Comic Sans MS" w:cs="Comic Sans MS"/>
          <w:sz w:val="24"/>
          <w:szCs w:val="24"/>
        </w:rPr>
        <w:t>Slovenska</w:t>
      </w:r>
      <w:r>
        <w:rPr>
          <w:rFonts w:ascii="Times New Roman" w:hAnsi="Times New Roman" w:cs="Times New Roman"/>
          <w:sz w:val="28"/>
          <w:szCs w:val="28"/>
        </w:rPr>
        <w:t>_ se rozkládala __</w:t>
      </w:r>
      <w:r>
        <w:rPr>
          <w:rFonts w:ascii="Comic Sans MS" w:hAnsi="Comic Sans MS" w:cs="Comic Sans MS"/>
          <w:sz w:val="24"/>
          <w:szCs w:val="24"/>
        </w:rPr>
        <w:t>Velkomoravská říše</w:t>
      </w:r>
      <w:r>
        <w:rPr>
          <w:rFonts w:ascii="Times New Roman" w:hAnsi="Times New Roman" w:cs="Times New Roman"/>
          <w:sz w:val="28"/>
          <w:szCs w:val="28"/>
        </w:rPr>
        <w:t>__. Prvním známým knížetem byl kníže __</w:t>
      </w:r>
      <w:r>
        <w:rPr>
          <w:rFonts w:ascii="Comic Sans MS" w:hAnsi="Comic Sans MS" w:cs="Comic Sans MS"/>
          <w:sz w:val="24"/>
          <w:szCs w:val="24"/>
        </w:rPr>
        <w:t>Mojmír</w:t>
      </w:r>
      <w:r>
        <w:rPr>
          <w:rFonts w:ascii="Times New Roman" w:hAnsi="Times New Roman" w:cs="Times New Roman"/>
          <w:sz w:val="28"/>
          <w:szCs w:val="28"/>
        </w:rPr>
        <w:t>_______. Porazil slovenského knížete __</w:t>
      </w:r>
      <w:r>
        <w:rPr>
          <w:rFonts w:ascii="Comic Sans MS" w:hAnsi="Comic Sans MS" w:cs="Comic Sans MS"/>
          <w:sz w:val="24"/>
          <w:szCs w:val="24"/>
        </w:rPr>
        <w:t>Pribinu</w:t>
      </w:r>
      <w:r>
        <w:rPr>
          <w:rFonts w:ascii="Times New Roman" w:hAnsi="Times New Roman" w:cs="Times New Roman"/>
          <w:sz w:val="28"/>
          <w:szCs w:val="28"/>
        </w:rPr>
        <w:t>_____.</w:t>
      </w:r>
    </w:p>
    <w:p w:rsidR="00F467C3" w:rsidRDefault="00F467C3" w:rsidP="00527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Mojmírův nástupce se jmenoval __</w:t>
      </w:r>
      <w:r>
        <w:rPr>
          <w:rFonts w:ascii="Comic Sans MS" w:hAnsi="Comic Sans MS" w:cs="Comic Sans MS"/>
          <w:sz w:val="24"/>
          <w:szCs w:val="24"/>
        </w:rPr>
        <w:t>Rastislav</w:t>
      </w:r>
      <w:r>
        <w:rPr>
          <w:rFonts w:ascii="Times New Roman" w:hAnsi="Times New Roman" w:cs="Times New Roman"/>
          <w:sz w:val="28"/>
          <w:szCs w:val="28"/>
        </w:rPr>
        <w:t>____. Velká Morava byla v té době mocným evropským státem, kde se začalo šířit nové náboženství – _</w:t>
      </w:r>
      <w:r>
        <w:rPr>
          <w:rFonts w:ascii="Comic Sans MS" w:hAnsi="Comic Sans MS" w:cs="Comic Sans MS"/>
          <w:sz w:val="24"/>
          <w:szCs w:val="24"/>
        </w:rPr>
        <w:t>křesťanství</w:t>
      </w:r>
      <w:r>
        <w:rPr>
          <w:rFonts w:ascii="Times New Roman" w:hAnsi="Times New Roman" w:cs="Times New Roman"/>
          <w:sz w:val="28"/>
          <w:szCs w:val="28"/>
        </w:rPr>
        <w:t>_______. Od pohanského se lišilo vírou v ___</w:t>
      </w:r>
      <w:r>
        <w:rPr>
          <w:rFonts w:ascii="Comic Sans MS" w:hAnsi="Comic Sans MS" w:cs="Comic Sans MS"/>
          <w:sz w:val="24"/>
          <w:szCs w:val="24"/>
        </w:rPr>
        <w:t>jednoho Boha</w:t>
      </w:r>
      <w:r>
        <w:rPr>
          <w:rFonts w:ascii="Times New Roman" w:hAnsi="Times New Roman" w:cs="Times New Roman"/>
          <w:sz w:val="28"/>
          <w:szCs w:val="28"/>
        </w:rPr>
        <w:t>____, důrazem na dobrotu a lásku, odmítáním lži, násilí a nenávisti. Kněží, kteří jej hlásali, byli z Franské říše a obyvatelé Velké Moravy jim ___</w:t>
      </w:r>
      <w:r>
        <w:rPr>
          <w:rFonts w:ascii="Comic Sans MS" w:hAnsi="Comic Sans MS" w:cs="Comic Sans MS"/>
          <w:sz w:val="24"/>
          <w:szCs w:val="24"/>
        </w:rPr>
        <w:t>nerozuměli</w:t>
      </w:r>
      <w:r>
        <w:rPr>
          <w:rFonts w:ascii="Times New Roman" w:hAnsi="Times New Roman" w:cs="Times New Roman"/>
          <w:sz w:val="28"/>
          <w:szCs w:val="28"/>
        </w:rPr>
        <w:t>____. Rastislav proto požádal o kněze z ___</w:t>
      </w:r>
      <w:r>
        <w:rPr>
          <w:rFonts w:ascii="Comic Sans MS" w:hAnsi="Comic Sans MS" w:cs="Comic Sans MS"/>
          <w:sz w:val="24"/>
          <w:szCs w:val="24"/>
        </w:rPr>
        <w:t>byzantské říše</w:t>
      </w:r>
      <w:r>
        <w:rPr>
          <w:rFonts w:ascii="Times New Roman" w:hAnsi="Times New Roman" w:cs="Times New Roman"/>
          <w:sz w:val="28"/>
          <w:szCs w:val="28"/>
        </w:rPr>
        <w:t>_____ na jihu Evropy a v Asii, kteří uměli mluvit _____</w:t>
      </w:r>
      <w:r>
        <w:rPr>
          <w:rFonts w:ascii="Comic Sans MS" w:hAnsi="Comic Sans MS" w:cs="Comic Sans MS"/>
          <w:sz w:val="24"/>
          <w:szCs w:val="24"/>
        </w:rPr>
        <w:t>slovanským jazykem</w:t>
      </w:r>
      <w:r>
        <w:rPr>
          <w:rFonts w:ascii="Times New Roman" w:hAnsi="Times New Roman" w:cs="Times New Roman"/>
          <w:sz w:val="28"/>
          <w:szCs w:val="28"/>
        </w:rPr>
        <w:t>______.</w:t>
      </w:r>
    </w:p>
    <w:p w:rsidR="00F467C3" w:rsidRDefault="00F467C3" w:rsidP="00527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_x0000_s1029" type="#_x0000_t75" alt="hlaholice.jpg" style="position:absolute;margin-left:427.1pt;margin-top:55.35pt;width:91.55pt;height:139.05pt;z-index:-251658752;visibility:visible" wrapcoords="-177 0 -177 21483 21600 21483 21600 0 -177 0">
            <v:imagedata r:id="rId9" o:title=""/>
            <w10:wrap type="tight"/>
          </v:shape>
        </w:pict>
      </w:r>
      <w:r>
        <w:rPr>
          <w:rFonts w:ascii="Times New Roman" w:hAnsi="Times New Roman" w:cs="Times New Roman"/>
          <w:sz w:val="28"/>
          <w:szCs w:val="28"/>
        </w:rPr>
        <w:tab/>
        <w:t>Roku __</w:t>
      </w:r>
      <w:r w:rsidRPr="003A1EB9">
        <w:rPr>
          <w:rFonts w:ascii="Comic Sans MS" w:hAnsi="Comic Sans MS" w:cs="Comic Sans MS"/>
          <w:sz w:val="24"/>
          <w:szCs w:val="24"/>
        </w:rPr>
        <w:t>863</w:t>
      </w:r>
      <w:r>
        <w:rPr>
          <w:rFonts w:ascii="Times New Roman" w:hAnsi="Times New Roman" w:cs="Times New Roman"/>
          <w:sz w:val="28"/>
          <w:szCs w:val="28"/>
        </w:rPr>
        <w:t>_ odtud přišli dva bratři, kněží – _____</w:t>
      </w:r>
      <w:r w:rsidRPr="003A1EB9">
        <w:rPr>
          <w:rFonts w:ascii="Comic Sans MS" w:hAnsi="Comic Sans MS" w:cs="Comic Sans MS"/>
          <w:sz w:val="24"/>
          <w:szCs w:val="24"/>
        </w:rPr>
        <w:t>Konstantin a Metoděj</w:t>
      </w:r>
      <w:r>
        <w:rPr>
          <w:rFonts w:ascii="Times New Roman" w:hAnsi="Times New Roman" w:cs="Times New Roman"/>
          <w:sz w:val="28"/>
          <w:szCs w:val="28"/>
        </w:rPr>
        <w:t>___. Pocházeli ze __</w:t>
      </w:r>
      <w:r>
        <w:rPr>
          <w:rFonts w:ascii="Comic Sans MS" w:hAnsi="Comic Sans MS" w:cs="Comic Sans MS"/>
          <w:sz w:val="24"/>
          <w:szCs w:val="24"/>
        </w:rPr>
        <w:t>Soluně</w:t>
      </w:r>
      <w:r>
        <w:rPr>
          <w:rFonts w:ascii="Times New Roman" w:hAnsi="Times New Roman" w:cs="Times New Roman"/>
          <w:sz w:val="28"/>
          <w:szCs w:val="28"/>
        </w:rPr>
        <w:t>______ v Řecku, kde se od místních Slovanů naučili jejich jazyk. Používali ho i při bohoslužbách, které se tím staly srozumitelné i Slovanům. Konstantin sestavil první slovanské písmo __</w:t>
      </w:r>
      <w:r>
        <w:rPr>
          <w:rFonts w:ascii="Comic Sans MS" w:hAnsi="Comic Sans MS" w:cs="Comic Sans MS"/>
          <w:sz w:val="24"/>
          <w:szCs w:val="24"/>
        </w:rPr>
        <w:t>hlaholici</w:t>
      </w:r>
      <w:r>
        <w:rPr>
          <w:rFonts w:ascii="Times New Roman" w:hAnsi="Times New Roman" w:cs="Times New Roman"/>
          <w:sz w:val="28"/>
          <w:szCs w:val="28"/>
        </w:rPr>
        <w:t>_____. Do slovanského jazyka přeložil i část __</w:t>
      </w:r>
      <w:r>
        <w:rPr>
          <w:rFonts w:ascii="Comic Sans MS" w:hAnsi="Comic Sans MS" w:cs="Comic Sans MS"/>
          <w:sz w:val="24"/>
          <w:szCs w:val="24"/>
        </w:rPr>
        <w:t>bible</w:t>
      </w:r>
      <w:r>
        <w:rPr>
          <w:rFonts w:ascii="Times New Roman" w:hAnsi="Times New Roman" w:cs="Times New Roman"/>
          <w:sz w:val="28"/>
          <w:szCs w:val="28"/>
        </w:rPr>
        <w:t>_____. To přispělo k rozšíření ___</w:t>
      </w:r>
      <w:r>
        <w:rPr>
          <w:rFonts w:ascii="Comic Sans MS" w:hAnsi="Comic Sans MS" w:cs="Comic Sans MS"/>
          <w:sz w:val="24"/>
          <w:szCs w:val="24"/>
        </w:rPr>
        <w:t>křesťanství</w:t>
      </w:r>
      <w:r>
        <w:rPr>
          <w:rFonts w:ascii="Times New Roman" w:hAnsi="Times New Roman" w:cs="Times New Roman"/>
          <w:sz w:val="28"/>
          <w:szCs w:val="28"/>
        </w:rPr>
        <w:t>___. Franským kněžím se používání slovanského jazyka v kostele nelíbilo, proto museli oba bratři obhajovat své činy v Římě. Konstantin tam onemocněl, vstoupil do kláštera a přijal nové jméno __</w:t>
      </w:r>
      <w:r>
        <w:rPr>
          <w:rFonts w:ascii="Comic Sans MS" w:hAnsi="Comic Sans MS" w:cs="Comic Sans MS"/>
          <w:sz w:val="24"/>
          <w:szCs w:val="24"/>
        </w:rPr>
        <w:t>Cyril</w:t>
      </w:r>
      <w:r>
        <w:rPr>
          <w:rFonts w:ascii="Times New Roman" w:hAnsi="Times New Roman" w:cs="Times New Roman"/>
          <w:sz w:val="28"/>
          <w:szCs w:val="28"/>
        </w:rPr>
        <w:t xml:space="preserve">___. Metoděj se vrátil zpět na Moravu. </w:t>
      </w:r>
    </w:p>
    <w:p w:rsidR="00F467C3" w:rsidRDefault="00F467C3" w:rsidP="00527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_x0000_s1030" type="#_x0000_t75" alt="gombiky.jpg" style="position:absolute;margin-left:373.65pt;margin-top:167.65pt;width:145pt;height:76pt;z-index:-251657728;visibility:visible" wrapcoords="-112 0 -112 21386 21600 21386 21600 0 -112 0">
            <v:imagedata r:id="rId10" o:title=""/>
            <w10:wrap type="tight"/>
          </v:shape>
        </w:pict>
      </w:r>
      <w:r>
        <w:rPr>
          <w:rFonts w:ascii="Times New Roman" w:hAnsi="Times New Roman" w:cs="Times New Roman"/>
          <w:sz w:val="28"/>
          <w:szCs w:val="28"/>
        </w:rPr>
        <w:tab/>
        <w:t>Za knížete ___</w:t>
      </w:r>
      <w:r>
        <w:rPr>
          <w:rFonts w:ascii="Comic Sans MS" w:hAnsi="Comic Sans MS" w:cs="Comic Sans MS"/>
          <w:sz w:val="24"/>
          <w:szCs w:val="24"/>
        </w:rPr>
        <w:t>Svatopluka</w:t>
      </w:r>
      <w:r>
        <w:rPr>
          <w:rFonts w:ascii="Times New Roman" w:hAnsi="Times New Roman" w:cs="Times New Roman"/>
          <w:sz w:val="28"/>
          <w:szCs w:val="28"/>
        </w:rPr>
        <w:t>____ ještě Metoděj pokračoval ve svém díle, ale po jeho smrti byla znovu zavedena bohoslužba v ___</w:t>
      </w:r>
      <w:r>
        <w:rPr>
          <w:rFonts w:ascii="Comic Sans MS" w:hAnsi="Comic Sans MS" w:cs="Comic Sans MS"/>
          <w:sz w:val="24"/>
          <w:szCs w:val="24"/>
        </w:rPr>
        <w:t>latině</w:t>
      </w:r>
      <w:r>
        <w:rPr>
          <w:rFonts w:ascii="Times New Roman" w:hAnsi="Times New Roman" w:cs="Times New Roman"/>
          <w:sz w:val="28"/>
          <w:szCs w:val="28"/>
        </w:rPr>
        <w:t>___. Převzato bylo i písmo, které používáme dodnes – ___</w:t>
      </w:r>
      <w:r>
        <w:rPr>
          <w:rFonts w:ascii="Comic Sans MS" w:hAnsi="Comic Sans MS" w:cs="Comic Sans MS"/>
          <w:sz w:val="24"/>
          <w:szCs w:val="24"/>
        </w:rPr>
        <w:t>latinka</w:t>
      </w:r>
      <w:r>
        <w:rPr>
          <w:rFonts w:ascii="Times New Roman" w:hAnsi="Times New Roman" w:cs="Times New Roman"/>
          <w:sz w:val="28"/>
          <w:szCs w:val="28"/>
        </w:rPr>
        <w:t>___. Na památku Cyrila a Metoděje se slaví ___</w:t>
      </w:r>
      <w:r>
        <w:rPr>
          <w:rFonts w:ascii="Comic Sans MS" w:hAnsi="Comic Sans MS" w:cs="Comic Sans MS"/>
          <w:sz w:val="24"/>
          <w:szCs w:val="24"/>
        </w:rPr>
        <w:t>5. července</w:t>
      </w:r>
      <w:r>
        <w:rPr>
          <w:rFonts w:ascii="Times New Roman" w:hAnsi="Times New Roman" w:cs="Times New Roman"/>
          <w:sz w:val="28"/>
          <w:szCs w:val="28"/>
        </w:rPr>
        <w:t>__ jako státní svátek. Konstantin a Metoděj s sebou přivedli i ___</w:t>
      </w:r>
      <w:r>
        <w:rPr>
          <w:rFonts w:ascii="Comic Sans MS" w:hAnsi="Comic Sans MS" w:cs="Comic Sans MS"/>
          <w:sz w:val="24"/>
          <w:szCs w:val="24"/>
        </w:rPr>
        <w:t>řemeslníky</w:t>
      </w:r>
      <w:r>
        <w:rPr>
          <w:rFonts w:ascii="Times New Roman" w:hAnsi="Times New Roman" w:cs="Times New Roman"/>
          <w:sz w:val="28"/>
          <w:szCs w:val="28"/>
        </w:rPr>
        <w:t>___, kteří učili Moravany novým dovednostem. S jejich pomocí vznikla ___</w:t>
      </w:r>
      <w:r>
        <w:rPr>
          <w:rFonts w:ascii="Comic Sans MS" w:hAnsi="Comic Sans MS" w:cs="Comic Sans MS"/>
          <w:sz w:val="24"/>
          <w:szCs w:val="24"/>
        </w:rPr>
        <w:t>samostatná řemesla</w:t>
      </w:r>
      <w:r>
        <w:rPr>
          <w:rFonts w:ascii="Times New Roman" w:hAnsi="Times New Roman" w:cs="Times New Roman"/>
          <w:sz w:val="28"/>
          <w:szCs w:val="28"/>
        </w:rPr>
        <w:t>___. Rozvíjelo se __</w:t>
      </w:r>
      <w:r>
        <w:rPr>
          <w:rFonts w:ascii="Comic Sans MS" w:hAnsi="Comic Sans MS" w:cs="Comic Sans MS"/>
          <w:sz w:val="24"/>
          <w:szCs w:val="24"/>
        </w:rPr>
        <w:t>šperkařství</w:t>
      </w:r>
      <w:r>
        <w:rPr>
          <w:rFonts w:ascii="Times New Roman" w:hAnsi="Times New Roman" w:cs="Times New Roman"/>
          <w:sz w:val="28"/>
          <w:szCs w:val="28"/>
        </w:rPr>
        <w:t>__, sklo vyráběli ___</w:t>
      </w:r>
      <w:r>
        <w:rPr>
          <w:rFonts w:ascii="Comic Sans MS" w:hAnsi="Comic Sans MS" w:cs="Comic Sans MS"/>
          <w:sz w:val="24"/>
          <w:szCs w:val="24"/>
        </w:rPr>
        <w:t>skláři</w:t>
      </w:r>
      <w:r>
        <w:rPr>
          <w:rFonts w:ascii="Times New Roman" w:hAnsi="Times New Roman" w:cs="Times New Roman"/>
          <w:sz w:val="28"/>
          <w:szCs w:val="28"/>
        </w:rPr>
        <w:t>__, kováři vyráběli ___</w:t>
      </w:r>
      <w:r>
        <w:rPr>
          <w:rFonts w:ascii="Comic Sans MS" w:hAnsi="Comic Sans MS" w:cs="Comic Sans MS"/>
          <w:sz w:val="24"/>
          <w:szCs w:val="24"/>
        </w:rPr>
        <w:t>nářadí a zbraně</w:t>
      </w:r>
      <w:r>
        <w:rPr>
          <w:rFonts w:ascii="Times New Roman" w:hAnsi="Times New Roman" w:cs="Times New Roman"/>
          <w:sz w:val="28"/>
          <w:szCs w:val="28"/>
        </w:rPr>
        <w:t>___, nádoby a dlaždice vyráběli ___</w:t>
      </w:r>
      <w:r>
        <w:rPr>
          <w:rFonts w:ascii="Comic Sans MS" w:hAnsi="Comic Sans MS" w:cs="Comic Sans MS"/>
          <w:sz w:val="24"/>
          <w:szCs w:val="24"/>
        </w:rPr>
        <w:t>hrnčíři</w:t>
      </w:r>
      <w:r>
        <w:rPr>
          <w:rFonts w:ascii="Times New Roman" w:hAnsi="Times New Roman" w:cs="Times New Roman"/>
          <w:sz w:val="28"/>
          <w:szCs w:val="28"/>
        </w:rPr>
        <w:t>___ a vznikaly i tkaniny, oděvy a obuv. Kvetl i obchod. Cenné nálezy se našly v okolí Mikulčic nebo Uherského Hradiště. V hrobech byly objeveny šperky, spony, hřebeny i stříbrné a zlaté knoflíky, kterým se říká ___</w:t>
      </w:r>
      <w:r>
        <w:rPr>
          <w:rFonts w:ascii="Comic Sans MS" w:hAnsi="Comic Sans MS" w:cs="Comic Sans MS"/>
          <w:sz w:val="24"/>
          <w:szCs w:val="24"/>
        </w:rPr>
        <w:t>gombíky</w:t>
      </w:r>
      <w:r>
        <w:rPr>
          <w:rFonts w:ascii="Times New Roman" w:hAnsi="Times New Roman" w:cs="Times New Roman"/>
          <w:sz w:val="28"/>
          <w:szCs w:val="28"/>
        </w:rPr>
        <w:t>___.</w:t>
      </w:r>
    </w:p>
    <w:p w:rsidR="00F467C3" w:rsidRDefault="00F467C3" w:rsidP="00527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smrti Svatopluka zničily Velkou Moravu kolem roku ___</w:t>
      </w:r>
      <w:r>
        <w:rPr>
          <w:rFonts w:ascii="Comic Sans MS" w:hAnsi="Comic Sans MS" w:cs="Comic Sans MS"/>
          <w:sz w:val="24"/>
          <w:szCs w:val="24"/>
        </w:rPr>
        <w:t>906</w:t>
      </w:r>
      <w:r>
        <w:rPr>
          <w:rFonts w:ascii="Times New Roman" w:hAnsi="Times New Roman" w:cs="Times New Roman"/>
          <w:sz w:val="28"/>
          <w:szCs w:val="28"/>
        </w:rPr>
        <w:t>___ kmeny kočovných Maďarů.</w:t>
      </w:r>
    </w:p>
    <w:p w:rsidR="00F467C3" w:rsidRDefault="00F467C3" w:rsidP="005273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F467C3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7C3" w:rsidRDefault="00F467C3" w:rsidP="005B2F81">
      <w:pPr>
        <w:spacing w:after="0" w:line="240" w:lineRule="auto"/>
      </w:pPr>
      <w:r>
        <w:separator/>
      </w:r>
    </w:p>
  </w:endnote>
  <w:endnote w:type="continuationSeparator" w:id="0">
    <w:p w:rsidR="00F467C3" w:rsidRDefault="00F467C3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7C3" w:rsidRDefault="00F467C3" w:rsidP="005B2F81">
      <w:pPr>
        <w:spacing w:after="0" w:line="240" w:lineRule="auto"/>
      </w:pPr>
      <w:r>
        <w:separator/>
      </w:r>
    </w:p>
  </w:footnote>
  <w:footnote w:type="continuationSeparator" w:id="0">
    <w:p w:rsidR="00F467C3" w:rsidRDefault="00F467C3" w:rsidP="005B2F81">
      <w:pPr>
        <w:spacing w:after="0" w:line="240" w:lineRule="auto"/>
      </w:pPr>
      <w:r>
        <w:continuationSeparator/>
      </w:r>
    </w:p>
  </w:footnote>
  <w:footnote w:id="1">
    <w:p w:rsidR="00F467C3" w:rsidRDefault="00F467C3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13, 14. ISBN 978-80-7289-166-5. </w:t>
      </w:r>
    </w:p>
  </w:footnote>
  <w:footnote w:id="2">
    <w:p w:rsidR="00F467C3" w:rsidRDefault="00F467C3" w:rsidP="0052737D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13, 14. ISBN 978-80-7289-166-5.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919D7"/>
    <w:rsid w:val="000A4D2F"/>
    <w:rsid w:val="000A675E"/>
    <w:rsid w:val="000C7A2C"/>
    <w:rsid w:val="000F394C"/>
    <w:rsid w:val="000F57A9"/>
    <w:rsid w:val="00117508"/>
    <w:rsid w:val="001230CB"/>
    <w:rsid w:val="00124B44"/>
    <w:rsid w:val="001D1B6B"/>
    <w:rsid w:val="00241A09"/>
    <w:rsid w:val="00283C88"/>
    <w:rsid w:val="002B3947"/>
    <w:rsid w:val="00375B2C"/>
    <w:rsid w:val="00382279"/>
    <w:rsid w:val="00395ED2"/>
    <w:rsid w:val="003A1EB9"/>
    <w:rsid w:val="003A4075"/>
    <w:rsid w:val="003C4B13"/>
    <w:rsid w:val="003E6956"/>
    <w:rsid w:val="003F4B23"/>
    <w:rsid w:val="004040C1"/>
    <w:rsid w:val="00437E78"/>
    <w:rsid w:val="004412C5"/>
    <w:rsid w:val="00445D7D"/>
    <w:rsid w:val="00455AF5"/>
    <w:rsid w:val="0045717D"/>
    <w:rsid w:val="004819AF"/>
    <w:rsid w:val="004C2EF7"/>
    <w:rsid w:val="004D2C5C"/>
    <w:rsid w:val="0051641B"/>
    <w:rsid w:val="0052737D"/>
    <w:rsid w:val="0054019D"/>
    <w:rsid w:val="00555330"/>
    <w:rsid w:val="0057360D"/>
    <w:rsid w:val="005B2F81"/>
    <w:rsid w:val="006014DA"/>
    <w:rsid w:val="00601BBC"/>
    <w:rsid w:val="0064520B"/>
    <w:rsid w:val="006E49E7"/>
    <w:rsid w:val="00701893"/>
    <w:rsid w:val="00721C16"/>
    <w:rsid w:val="00795001"/>
    <w:rsid w:val="007A02B4"/>
    <w:rsid w:val="007A76F5"/>
    <w:rsid w:val="007C6580"/>
    <w:rsid w:val="007E35A1"/>
    <w:rsid w:val="008135B7"/>
    <w:rsid w:val="008357D4"/>
    <w:rsid w:val="00851BD0"/>
    <w:rsid w:val="00866692"/>
    <w:rsid w:val="00876382"/>
    <w:rsid w:val="008A36EA"/>
    <w:rsid w:val="008C5015"/>
    <w:rsid w:val="008F752A"/>
    <w:rsid w:val="00910924"/>
    <w:rsid w:val="00926759"/>
    <w:rsid w:val="00A37FBE"/>
    <w:rsid w:val="00A93197"/>
    <w:rsid w:val="00AB112F"/>
    <w:rsid w:val="00AC7289"/>
    <w:rsid w:val="00AE199D"/>
    <w:rsid w:val="00AF5B76"/>
    <w:rsid w:val="00B058BA"/>
    <w:rsid w:val="00B220F0"/>
    <w:rsid w:val="00B2563D"/>
    <w:rsid w:val="00B305D8"/>
    <w:rsid w:val="00B44FE1"/>
    <w:rsid w:val="00B62616"/>
    <w:rsid w:val="00B81267"/>
    <w:rsid w:val="00B86808"/>
    <w:rsid w:val="00BB3465"/>
    <w:rsid w:val="00BD2240"/>
    <w:rsid w:val="00BF26AC"/>
    <w:rsid w:val="00C006F1"/>
    <w:rsid w:val="00C17A1F"/>
    <w:rsid w:val="00C5154C"/>
    <w:rsid w:val="00CC17AF"/>
    <w:rsid w:val="00CC3262"/>
    <w:rsid w:val="00CD32C0"/>
    <w:rsid w:val="00D16A36"/>
    <w:rsid w:val="00D22972"/>
    <w:rsid w:val="00D24A29"/>
    <w:rsid w:val="00D50809"/>
    <w:rsid w:val="00D75F1C"/>
    <w:rsid w:val="00DA45F2"/>
    <w:rsid w:val="00DB3EC7"/>
    <w:rsid w:val="00DB447D"/>
    <w:rsid w:val="00DC19EE"/>
    <w:rsid w:val="00DD727A"/>
    <w:rsid w:val="00E34800"/>
    <w:rsid w:val="00E450A7"/>
    <w:rsid w:val="00E55680"/>
    <w:rsid w:val="00EA3786"/>
    <w:rsid w:val="00EB7871"/>
    <w:rsid w:val="00EE581E"/>
    <w:rsid w:val="00F17797"/>
    <w:rsid w:val="00F467C3"/>
    <w:rsid w:val="00F6026D"/>
    <w:rsid w:val="00F64879"/>
    <w:rsid w:val="00F675EA"/>
    <w:rsid w:val="00F82597"/>
    <w:rsid w:val="00FA4CF2"/>
    <w:rsid w:val="00FC5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79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1BD0"/>
    <w:pPr>
      <w:ind w:left="720"/>
    </w:pPr>
  </w:style>
  <w:style w:type="paragraph" w:styleId="NormalWeb">
    <w:name w:val="Normal (Web)"/>
    <w:basedOn w:val="Normal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2F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B2F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2</Pages>
  <Words>720</Words>
  <Characters>4251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benuiv</cp:lastModifiedBy>
  <cp:revision>12</cp:revision>
  <dcterms:created xsi:type="dcterms:W3CDTF">2012-03-10T19:08:00Z</dcterms:created>
  <dcterms:modified xsi:type="dcterms:W3CDTF">2012-06-12T11:20:00Z</dcterms:modified>
</cp:coreProperties>
</file>