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D4C" w:rsidRDefault="00BE5D4C" w:rsidP="009E2F5A">
      <w:pPr>
        <w:spacing w:line="240" w:lineRule="auto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33pt;margin-top:-18pt;width:162pt;height:37.25pt;z-index:-251656704;visibility:visible">
            <v:imagedata r:id="rId5" r:href="rId6"/>
          </v:shape>
        </w:pict>
      </w: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BE5D4C" w:rsidRPr="008C5015">
        <w:trPr>
          <w:trHeight w:val="706"/>
        </w:trPr>
        <w:tc>
          <w:tcPr>
            <w:tcW w:w="3832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BE5D4C" w:rsidRPr="008C5015" w:rsidRDefault="00BE5D4C" w:rsidP="00D93B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BE5D4C" w:rsidRPr="008C5015" w:rsidRDefault="00BE5D4C" w:rsidP="00D93B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BE5D4C" w:rsidRPr="008C5015">
        <w:trPr>
          <w:trHeight w:val="325"/>
        </w:trPr>
        <w:tc>
          <w:tcPr>
            <w:tcW w:w="3832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BE5D4C" w:rsidRPr="008C5015">
        <w:trPr>
          <w:trHeight w:val="556"/>
        </w:trPr>
        <w:tc>
          <w:tcPr>
            <w:tcW w:w="3832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BE5D4C" w:rsidRPr="00382279" w:rsidRDefault="00BE5D4C" w:rsidP="00EA1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2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Opakování č. 2 - test</w:t>
            </w:r>
          </w:p>
        </w:tc>
      </w:tr>
      <w:tr w:rsidR="00BE5D4C" w:rsidRPr="008C5015">
        <w:trPr>
          <w:trHeight w:val="341"/>
        </w:trPr>
        <w:tc>
          <w:tcPr>
            <w:tcW w:w="3832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BE5D4C" w:rsidRPr="008C5015" w:rsidRDefault="00BE5D4C" w:rsidP="00D93BB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VY_32_INOVACE_VL.KK.4.07</w:t>
            </w:r>
          </w:p>
        </w:tc>
      </w:tr>
    </w:tbl>
    <w:p w:rsidR="00BE5D4C" w:rsidRPr="00651ECE" w:rsidRDefault="00BE5D4C" w:rsidP="00021864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2 – test</w:t>
      </w:r>
    </w:p>
    <w:p w:rsidR="00BE5D4C" w:rsidRDefault="00BE5D4C" w:rsidP="000F0100">
      <w:pPr>
        <w:tabs>
          <w:tab w:val="left" w:pos="8880"/>
        </w:tabs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noProof/>
          <w:lang w:eastAsia="cs-CZ"/>
        </w:rPr>
        <w:pict>
          <v:shape id="obrázek 1" o:spid="_x0000_s1027" type="#_x0000_t75" style="position:absolute;margin-left:235.75pt;margin-top:2.4pt;width:283.25pt;height:148.7pt;z-index:251655680;visibility:visible">
            <v:imagedata r:id="rId7" o:title=""/>
          </v:shape>
        </w:pict>
      </w:r>
      <w:r w:rsidRPr="000F0100">
        <w:rPr>
          <w:sz w:val="24"/>
          <w:szCs w:val="24"/>
        </w:rPr>
        <w:t>1. S kým bojoval Bivoj?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2. Kdo přivedl Slovany na naše území?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3. Kdo proslul léčením lidí?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 xml:space="preserve">4. Jak se jmenovala obec, ze které byl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Libušin manžel?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5. Jak se jmenovala obec, ze které byl Horymír?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6. Jak se jmenoval Libušin manžel?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7. Jak se jmenoval náš známý kronikář?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8"/>
          <w:szCs w:val="28"/>
        </w:rPr>
      </w:pPr>
      <w:r w:rsidRPr="000F0100">
        <w:rPr>
          <w:sz w:val="24"/>
          <w:szCs w:val="24"/>
        </w:rPr>
        <w:t>8. Jak se říkalo válce proti Lučanům?</w:t>
      </w: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rPr>
          <w:sz w:val="28"/>
          <w:szCs w:val="28"/>
        </w:rPr>
      </w:pPr>
      <w:r w:rsidRPr="000F0100">
        <w:rPr>
          <w:sz w:val="28"/>
          <w:szCs w:val="28"/>
        </w:rPr>
        <w:t>Tajenka:</w:t>
      </w:r>
      <w:r>
        <w:rPr>
          <w:sz w:val="28"/>
          <w:szCs w:val="28"/>
        </w:rPr>
        <w:t xml:space="preserve"> </w:t>
      </w:r>
      <w:r w:rsidRPr="000F0100">
        <w:rPr>
          <w:sz w:val="28"/>
          <w:szCs w:val="28"/>
        </w:rPr>
        <w:t>Jméno bájného knížete.</w:t>
      </w:r>
      <w:r>
        <w:rPr>
          <w:sz w:val="28"/>
          <w:szCs w:val="28"/>
        </w:rPr>
        <w:t xml:space="preserve"> ________________</w:t>
      </w:r>
      <w:r w:rsidRPr="000F0100">
        <w:rPr>
          <w:sz w:val="28"/>
          <w:szCs w:val="28"/>
        </w:rPr>
        <w:t>_________________</w:t>
      </w: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noProof/>
          <w:lang w:eastAsia="cs-CZ"/>
        </w:rPr>
        <w:pict>
          <v:shape id="obrázek 2" o:spid="_x0000_s1028" type="#_x0000_t75" style="position:absolute;margin-left:187.4pt;margin-top:10.65pt;width:331.4pt;height:164.95pt;z-index:251656704;visibility:visible">
            <v:imagedata r:id="rId8" o:title=""/>
          </v:shape>
        </w:pict>
      </w:r>
      <w:r w:rsidRPr="000F0100">
        <w:rPr>
          <w:sz w:val="24"/>
          <w:szCs w:val="24"/>
        </w:rPr>
        <w:t>1. Věrozvěst.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 xml:space="preserve">2. Stát na našem území v 9. století: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Velká…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3. Požádal o věrozvěsty.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4. Písmo, kterým píšeme.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5. První doložený moravský panovník.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6. Vládce na Slovensku v 9. století.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7. Byzantské město.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 xml:space="preserve">8. Obec, u níž jsou velkomoravské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vykopávky.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9. Staré ozdobné knoflíky.</w:t>
      </w:r>
    </w:p>
    <w:p w:rsidR="00BE5D4C" w:rsidRDefault="00BE5D4C" w:rsidP="000F0100">
      <w:pPr>
        <w:tabs>
          <w:tab w:val="left" w:pos="8880"/>
        </w:tabs>
        <w:spacing w:after="0"/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</w:p>
    <w:p w:rsidR="00BE5D4C" w:rsidRDefault="00BE5D4C" w:rsidP="009E2F5A">
      <w:pPr>
        <w:tabs>
          <w:tab w:val="left" w:pos="8880"/>
        </w:tabs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BE5D4C" w:rsidRPr="00651ECE" w:rsidRDefault="00BE5D4C" w:rsidP="009E2F5A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1 – test</w:t>
      </w:r>
    </w:p>
    <w:p w:rsidR="00BE5D4C" w:rsidRDefault="00BE5D4C" w:rsidP="009E2F5A">
      <w:pPr>
        <w:spacing w:after="0" w:line="360" w:lineRule="auto"/>
        <w:jc w:val="right"/>
        <w:rPr>
          <w:sz w:val="28"/>
          <w:szCs w:val="28"/>
        </w:rPr>
      </w:pPr>
      <w:r w:rsidRPr="00651ECE">
        <w:rPr>
          <w:sz w:val="28"/>
          <w:szCs w:val="28"/>
        </w:rPr>
        <w:t>Jméno:</w:t>
      </w:r>
      <w:r>
        <w:rPr>
          <w:sz w:val="28"/>
          <w:szCs w:val="28"/>
        </w:rPr>
        <w:t>___________________________________</w:t>
      </w:r>
    </w:p>
    <w:p w:rsidR="00BE5D4C" w:rsidRDefault="00BE5D4C" w:rsidP="000F0100">
      <w:pPr>
        <w:spacing w:after="0" w:line="360" w:lineRule="auto"/>
        <w:jc w:val="both"/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noProof/>
          <w:lang w:eastAsia="cs-CZ"/>
        </w:rPr>
        <w:pict>
          <v:shape id="obrázek 3" o:spid="_x0000_s1029" type="#_x0000_t75" style="position:absolute;margin-left:230.4pt;margin-top:2.05pt;width:288.65pt;height:146.7pt;z-index:251657728;visibility:visible">
            <v:imagedata r:id="rId9" o:title=""/>
          </v:shape>
        </w:pict>
      </w:r>
      <w:r w:rsidRPr="000F0100">
        <w:rPr>
          <w:sz w:val="24"/>
          <w:szCs w:val="24"/>
        </w:rPr>
        <w:t>1. S kým bojoval Bivoj?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2. Kdo přivedl Slovany na naše území?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3. Kdo proslul léčením lidí?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 xml:space="preserve">4. Jak se jmenovala obec, ze které byl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Libušin manžel?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5. Jak se jmenovala obec, ze které byl Horymír?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6. Jak se jmenoval Libušin manžel?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7. Jak se jmenoval náš známý kronikář?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8"/>
          <w:szCs w:val="28"/>
        </w:rPr>
      </w:pPr>
      <w:r w:rsidRPr="000F0100">
        <w:rPr>
          <w:sz w:val="24"/>
          <w:szCs w:val="24"/>
        </w:rPr>
        <w:t>8. Jak se říkalo válce proti Lučanům?</w:t>
      </w:r>
    </w:p>
    <w:p w:rsidR="00BE5D4C" w:rsidRDefault="00BE5D4C" w:rsidP="000F0100">
      <w:pPr>
        <w:tabs>
          <w:tab w:val="left" w:pos="8880"/>
        </w:tabs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rPr>
          <w:sz w:val="28"/>
          <w:szCs w:val="28"/>
        </w:rPr>
      </w:pPr>
      <w:r w:rsidRPr="000F0100">
        <w:rPr>
          <w:sz w:val="28"/>
          <w:szCs w:val="28"/>
        </w:rPr>
        <w:t>Tajenka:</w:t>
      </w:r>
      <w:r>
        <w:rPr>
          <w:sz w:val="28"/>
          <w:szCs w:val="28"/>
        </w:rPr>
        <w:t xml:space="preserve"> </w:t>
      </w:r>
      <w:r w:rsidRPr="000F0100">
        <w:rPr>
          <w:sz w:val="28"/>
          <w:szCs w:val="28"/>
        </w:rPr>
        <w:t>Jméno bájného knížete.</w:t>
      </w:r>
      <w:r>
        <w:rPr>
          <w:sz w:val="28"/>
          <w:szCs w:val="28"/>
        </w:rPr>
        <w:t xml:space="preserve"> </w:t>
      </w:r>
      <w:r w:rsidRPr="005977B2">
        <w:rPr>
          <w:sz w:val="28"/>
          <w:szCs w:val="28"/>
          <w:u w:val="single"/>
        </w:rPr>
        <w:t>Nezamysl</w:t>
      </w:r>
    </w:p>
    <w:p w:rsidR="00BE5D4C" w:rsidRDefault="00BE5D4C" w:rsidP="000F0100">
      <w:pPr>
        <w:tabs>
          <w:tab w:val="left" w:pos="8880"/>
        </w:tabs>
        <w:rPr>
          <w:sz w:val="28"/>
          <w:szCs w:val="28"/>
        </w:rPr>
      </w:pP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1. Věrozvěst.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noProof/>
          <w:lang w:eastAsia="cs-CZ"/>
        </w:rPr>
        <w:pict>
          <v:shape id="obrázek 4" o:spid="_x0000_s1030" type="#_x0000_t75" style="position:absolute;margin-left:219.1pt;margin-top:11.15pt;width:277.9pt;height:136.5pt;z-index:251658752;visibility:visible">
            <v:imagedata r:id="rId9" o:title=""/>
          </v:shape>
        </w:pict>
      </w:r>
      <w:r w:rsidRPr="000F0100">
        <w:rPr>
          <w:sz w:val="24"/>
          <w:szCs w:val="24"/>
        </w:rPr>
        <w:t xml:space="preserve">2. Stát na našem území v 9. století: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Velká…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3. Požádal o věrozvěsty.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4. Písmo, kterým píšeme.</w:t>
      </w:r>
      <w:r w:rsidRPr="005977B2">
        <w:rPr>
          <w:noProof/>
          <w:lang w:eastAsia="cs-CZ"/>
        </w:rPr>
        <w:t xml:space="preserve">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5. První doložený moravský panovník.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6. Vládce na Slovensku v 9. století.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7. Byzantské město.</w:t>
      </w:r>
    </w:p>
    <w:p w:rsidR="00BE5D4C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 xml:space="preserve">8. Obec, u níž jsou velkomoravské 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F0100">
        <w:rPr>
          <w:sz w:val="24"/>
          <w:szCs w:val="24"/>
        </w:rPr>
        <w:t>vykopávky.</w:t>
      </w:r>
    </w:p>
    <w:p w:rsidR="00BE5D4C" w:rsidRPr="000F0100" w:rsidRDefault="00BE5D4C" w:rsidP="000F0100">
      <w:pPr>
        <w:tabs>
          <w:tab w:val="left" w:pos="8880"/>
        </w:tabs>
        <w:spacing w:after="0"/>
        <w:rPr>
          <w:sz w:val="24"/>
          <w:szCs w:val="24"/>
        </w:rPr>
      </w:pPr>
      <w:r w:rsidRPr="000F0100">
        <w:rPr>
          <w:sz w:val="24"/>
          <w:szCs w:val="24"/>
        </w:rPr>
        <w:t>9. Staré ozdobné knoflíky.</w:t>
      </w:r>
    </w:p>
    <w:p w:rsidR="00BE5D4C" w:rsidRDefault="00BE5D4C" w:rsidP="000F0100">
      <w:pPr>
        <w:spacing w:after="0" w:line="360" w:lineRule="auto"/>
        <w:rPr>
          <w:sz w:val="28"/>
          <w:szCs w:val="28"/>
        </w:rPr>
      </w:pPr>
    </w:p>
    <w:p w:rsidR="00BE5D4C" w:rsidRPr="005977B2" w:rsidRDefault="00BE5D4C" w:rsidP="005977B2">
      <w:pPr>
        <w:spacing w:after="0" w:line="360" w:lineRule="auto"/>
        <w:rPr>
          <w:sz w:val="28"/>
          <w:szCs w:val="28"/>
        </w:rPr>
      </w:pPr>
      <w:r w:rsidRPr="005977B2">
        <w:rPr>
          <w:sz w:val="28"/>
          <w:szCs w:val="28"/>
        </w:rPr>
        <w:t>Tajenka:</w:t>
      </w:r>
      <w:r>
        <w:rPr>
          <w:sz w:val="28"/>
          <w:szCs w:val="28"/>
        </w:rPr>
        <w:t xml:space="preserve"> Velkomoravský kníže </w:t>
      </w:r>
      <w:r w:rsidRPr="005977B2">
        <w:rPr>
          <w:sz w:val="28"/>
          <w:szCs w:val="28"/>
          <w:u w:val="single"/>
        </w:rPr>
        <w:t>Svatopluk</w:t>
      </w:r>
    </w:p>
    <w:p w:rsidR="00BE5D4C" w:rsidRPr="009E2F5A" w:rsidRDefault="00BE5D4C" w:rsidP="000F0100">
      <w:pPr>
        <w:spacing w:after="0" w:line="360" w:lineRule="auto"/>
        <w:rPr>
          <w:sz w:val="28"/>
          <w:szCs w:val="28"/>
        </w:rPr>
      </w:pPr>
    </w:p>
    <w:sectPr w:rsidR="00BE5D4C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C4"/>
    <w:rsid w:val="00021864"/>
    <w:rsid w:val="00083351"/>
    <w:rsid w:val="000F0100"/>
    <w:rsid w:val="00111015"/>
    <w:rsid w:val="001123BF"/>
    <w:rsid w:val="001B3C1E"/>
    <w:rsid w:val="002A35C8"/>
    <w:rsid w:val="003369DD"/>
    <w:rsid w:val="00350F3B"/>
    <w:rsid w:val="00382279"/>
    <w:rsid w:val="00414FCF"/>
    <w:rsid w:val="00444C62"/>
    <w:rsid w:val="004527A8"/>
    <w:rsid w:val="004C0056"/>
    <w:rsid w:val="00530BF2"/>
    <w:rsid w:val="00586FBF"/>
    <w:rsid w:val="005977B2"/>
    <w:rsid w:val="005D04E0"/>
    <w:rsid w:val="00651ECE"/>
    <w:rsid w:val="006E1F02"/>
    <w:rsid w:val="006F5336"/>
    <w:rsid w:val="00707D3B"/>
    <w:rsid w:val="00747AB8"/>
    <w:rsid w:val="007D0126"/>
    <w:rsid w:val="00882F28"/>
    <w:rsid w:val="008C5015"/>
    <w:rsid w:val="008F2F1D"/>
    <w:rsid w:val="009B1720"/>
    <w:rsid w:val="009D6ACA"/>
    <w:rsid w:val="009E2F5A"/>
    <w:rsid w:val="00A4264E"/>
    <w:rsid w:val="00A625E5"/>
    <w:rsid w:val="00A676F5"/>
    <w:rsid w:val="00AA0CED"/>
    <w:rsid w:val="00AC024E"/>
    <w:rsid w:val="00B348AA"/>
    <w:rsid w:val="00BD1C7C"/>
    <w:rsid w:val="00BE5D4C"/>
    <w:rsid w:val="00C36F13"/>
    <w:rsid w:val="00C568C1"/>
    <w:rsid w:val="00C64AC7"/>
    <w:rsid w:val="00C71CC4"/>
    <w:rsid w:val="00C85481"/>
    <w:rsid w:val="00CA24BB"/>
    <w:rsid w:val="00D22972"/>
    <w:rsid w:val="00D93BBF"/>
    <w:rsid w:val="00DD304D"/>
    <w:rsid w:val="00E00343"/>
    <w:rsid w:val="00E919D9"/>
    <w:rsid w:val="00EA1238"/>
    <w:rsid w:val="00ED12C1"/>
    <w:rsid w:val="00ED292F"/>
    <w:rsid w:val="00F54064"/>
    <w:rsid w:val="00F74412"/>
    <w:rsid w:val="00FE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F1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1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zebetin.cz/foto/EUfondy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266</Words>
  <Characters>1574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benuiv</cp:lastModifiedBy>
  <cp:revision>7</cp:revision>
  <dcterms:created xsi:type="dcterms:W3CDTF">2012-03-27T20:24:00Z</dcterms:created>
  <dcterms:modified xsi:type="dcterms:W3CDTF">2012-06-12T11:35:00Z</dcterms:modified>
</cp:coreProperties>
</file>