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DA" w:rsidRPr="008C5015" w:rsidRDefault="007767DA" w:rsidP="002014E2">
      <w:pPr>
        <w:spacing w:after="0"/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EUfondy.jpg" style="position:absolute;margin-left:27.5pt;margin-top:-18pt;width:162pt;height:37.25pt;z-index:-251656704;visibility:visible">
            <v:imagedata r:id="rId5" r:href="rId6"/>
          </v:shape>
        </w:pict>
      </w:r>
    </w:p>
    <w:p w:rsidR="007767DA" w:rsidRDefault="007767DA" w:rsidP="002014E2">
      <w:pPr>
        <w:spacing w:after="0"/>
        <w:rPr>
          <w:rFonts w:ascii="Times New Roman" w:hAnsi="Times New Roman" w:cs="Times New Roman"/>
        </w:rPr>
      </w:pPr>
    </w:p>
    <w:p w:rsidR="007767DA" w:rsidRDefault="007767DA" w:rsidP="002014E2">
      <w:pPr>
        <w:spacing w:after="0"/>
        <w:rPr>
          <w:rFonts w:ascii="Times New Roman" w:hAnsi="Times New Roman" w:cs="Times New Roman"/>
        </w:rPr>
      </w:pPr>
    </w:p>
    <w:p w:rsidR="007767DA" w:rsidRDefault="007767DA" w:rsidP="002014E2">
      <w:pPr>
        <w:spacing w:after="0"/>
        <w:rPr>
          <w:rFonts w:ascii="Times New Roman" w:hAnsi="Times New Roman" w:cs="Times New Roman"/>
        </w:rPr>
      </w:pPr>
    </w:p>
    <w:p w:rsidR="007767DA" w:rsidRDefault="007767DA" w:rsidP="002014E2">
      <w:pPr>
        <w:spacing w:after="0"/>
        <w:rPr>
          <w:rFonts w:ascii="Times New Roman" w:hAnsi="Times New Roman" w:cs="Times New Roman"/>
        </w:rPr>
      </w:pPr>
    </w:p>
    <w:p w:rsidR="007767DA" w:rsidRDefault="007767DA" w:rsidP="002014E2">
      <w:pPr>
        <w:spacing w:after="0"/>
        <w:rPr>
          <w:rFonts w:ascii="Times New Roman" w:hAnsi="Times New Roman" w:cs="Times New Roman"/>
        </w:rPr>
      </w:pPr>
    </w:p>
    <w:p w:rsidR="007767DA" w:rsidRDefault="007767DA" w:rsidP="002014E2">
      <w:pPr>
        <w:spacing w:after="0"/>
        <w:rPr>
          <w:rFonts w:ascii="Times New Roman" w:hAnsi="Times New Roman" w:cs="Times New Roman"/>
        </w:rPr>
      </w:pPr>
    </w:p>
    <w:p w:rsidR="007767DA" w:rsidRPr="008C5015" w:rsidRDefault="007767DA" w:rsidP="002014E2">
      <w:pPr>
        <w:spacing w:after="0"/>
        <w:rPr>
          <w:rFonts w:ascii="Times New Roman" w:hAnsi="Times New Roman" w:cs="Times New Roman"/>
        </w:rPr>
      </w:pPr>
    </w:p>
    <w:p w:rsidR="007767DA" w:rsidRDefault="007767DA" w:rsidP="002014E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7767DA" w:rsidRPr="008C5015">
        <w:trPr>
          <w:trHeight w:val="706"/>
        </w:trPr>
        <w:tc>
          <w:tcPr>
            <w:tcW w:w="3832" w:type="dxa"/>
          </w:tcPr>
          <w:p w:rsidR="007767DA" w:rsidRPr="008C5015" w:rsidRDefault="007767DA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7767DA" w:rsidRPr="008C5015" w:rsidRDefault="007767DA" w:rsidP="002014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7767DA" w:rsidRPr="008C5015" w:rsidRDefault="007767DA" w:rsidP="002014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7767DA" w:rsidRPr="008C5015">
        <w:trPr>
          <w:trHeight w:val="325"/>
        </w:trPr>
        <w:tc>
          <w:tcPr>
            <w:tcW w:w="3832" w:type="dxa"/>
          </w:tcPr>
          <w:p w:rsidR="007767DA" w:rsidRPr="008C5015" w:rsidRDefault="007767DA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7767DA" w:rsidRPr="008C5015" w:rsidRDefault="007767DA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7767DA" w:rsidRPr="008C5015">
        <w:trPr>
          <w:trHeight w:val="556"/>
        </w:trPr>
        <w:tc>
          <w:tcPr>
            <w:tcW w:w="3832" w:type="dxa"/>
          </w:tcPr>
          <w:p w:rsidR="007767DA" w:rsidRPr="008C5015" w:rsidRDefault="007767DA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7767DA" w:rsidRPr="008C5015" w:rsidRDefault="007767DA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III/2</w:t>
            </w:r>
            <w:r>
              <w:rPr>
                <w:rFonts w:ascii="Times New Roman" w:hAnsi="Times New Roman" w:cs="Times New Roman"/>
              </w:rPr>
              <w:t xml:space="preserve"> Inovace a zkvalitnění výuky prostřednictvím ICT</w:t>
            </w:r>
          </w:p>
          <w:p w:rsidR="007767DA" w:rsidRPr="00382279" w:rsidRDefault="007767DA" w:rsidP="00201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227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DUM – Nejstarší české dějiny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Opakování č. 4 – test</w:t>
            </w:r>
          </w:p>
        </w:tc>
      </w:tr>
      <w:tr w:rsidR="007767DA" w:rsidRPr="008C5015">
        <w:trPr>
          <w:trHeight w:val="341"/>
        </w:trPr>
        <w:tc>
          <w:tcPr>
            <w:tcW w:w="3832" w:type="dxa"/>
          </w:tcPr>
          <w:p w:rsidR="007767DA" w:rsidRPr="008C5015" w:rsidRDefault="007767DA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7767DA" w:rsidRPr="008C5015" w:rsidRDefault="007767DA" w:rsidP="002014E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VY_32_INOVACE_VL.KK.4.14</w:t>
            </w:r>
          </w:p>
        </w:tc>
      </w:tr>
    </w:tbl>
    <w:p w:rsidR="007767DA" w:rsidRDefault="007767DA" w:rsidP="002014E2">
      <w:pPr>
        <w:spacing w:after="0"/>
        <w:jc w:val="center"/>
        <w:rPr>
          <w:b/>
          <w:bCs/>
          <w:sz w:val="28"/>
          <w:szCs w:val="28"/>
        </w:rPr>
      </w:pPr>
    </w:p>
    <w:p w:rsidR="007767DA" w:rsidRPr="00651ECE" w:rsidRDefault="007767DA" w:rsidP="002014E2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4 – test</w:t>
      </w:r>
    </w:p>
    <w:p w:rsidR="007767DA" w:rsidRDefault="007767DA" w:rsidP="00646AC0">
      <w:pPr>
        <w:tabs>
          <w:tab w:val="left" w:pos="888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Jméno: ________________________________</w:t>
      </w:r>
    </w:p>
    <w:p w:rsidR="007767DA" w:rsidRPr="002014E2" w:rsidRDefault="007767DA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 Napiš 4 lucemburské panovníky.</w:t>
      </w:r>
    </w:p>
    <w:p w:rsidR="007767DA" w:rsidRDefault="007767DA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 Co nechal postavit a co založil Karel IV.? (napiš alespoň 4 věci)</w:t>
      </w:r>
    </w:p>
    <w:p w:rsidR="007767DA" w:rsidRDefault="007767DA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7767DA" w:rsidRDefault="007767DA" w:rsidP="002014E2">
      <w:pPr>
        <w:tabs>
          <w:tab w:val="left" w:pos="8880"/>
        </w:tabs>
        <w:spacing w:after="0"/>
        <w:rPr>
          <w:i/>
          <w:iCs/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Napiš alespoň 4 vrstvy středověkého obyvatelstva od nejbohatší po nejchudší.</w:t>
      </w:r>
    </w:p>
    <w:p w:rsidR="007767DA" w:rsidRDefault="007767DA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7767DA" w:rsidRPr="002014E2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Pr="008C6A74" w:rsidRDefault="007767DA" w:rsidP="002014E2">
      <w:pPr>
        <w:tabs>
          <w:tab w:val="left" w:pos="8880"/>
        </w:tabs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4. Jaké jsou typické znaky gotického stavebního slohu a jaké stavby se v té době stavěly?</w:t>
      </w:r>
    </w:p>
    <w:p w:rsidR="007767DA" w:rsidRDefault="007767DA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5. Přiřaď letopočet k události.</w:t>
      </w:r>
    </w:p>
    <w:p w:rsidR="007767DA" w:rsidRDefault="007767DA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1346</w:t>
      </w:r>
      <w:r>
        <w:rPr>
          <w:sz w:val="28"/>
          <w:szCs w:val="28"/>
        </w:rPr>
        <w:tab/>
        <w:t>Zemřel Karel IV.</w:t>
      </w:r>
    </w:p>
    <w:p w:rsidR="007767DA" w:rsidRDefault="007767DA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1378</w:t>
      </w:r>
      <w:r>
        <w:rPr>
          <w:sz w:val="28"/>
          <w:szCs w:val="28"/>
        </w:rPr>
        <w:tab/>
        <w:t>Bitva u Kresčaku</w:t>
      </w:r>
      <w:r>
        <w:rPr>
          <w:sz w:val="28"/>
          <w:szCs w:val="28"/>
        </w:rPr>
        <w:tab/>
      </w:r>
    </w:p>
    <w:p w:rsidR="007767DA" w:rsidRDefault="007767DA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1419</w:t>
      </w:r>
      <w:r>
        <w:rPr>
          <w:sz w:val="28"/>
          <w:szCs w:val="28"/>
        </w:rPr>
        <w:tab/>
        <w:t>Lucemburkové vymřeli po meči</w:t>
      </w:r>
    </w:p>
    <w:p w:rsidR="007767DA" w:rsidRDefault="007767DA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1437</w:t>
      </w:r>
      <w:r>
        <w:rPr>
          <w:sz w:val="28"/>
          <w:szCs w:val="28"/>
        </w:rPr>
        <w:tab/>
        <w:t>Zemřel Václav IV.</w:t>
      </w:r>
    </w:p>
    <w:p w:rsidR="007767DA" w:rsidRDefault="007767DA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</w:p>
    <w:p w:rsidR="007767DA" w:rsidRDefault="007767DA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2014E2">
      <w:pPr>
        <w:tabs>
          <w:tab w:val="left" w:pos="888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7767DA" w:rsidRPr="00651ECE" w:rsidRDefault="007767DA" w:rsidP="002014E2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3 – test</w:t>
      </w:r>
    </w:p>
    <w:p w:rsidR="007767DA" w:rsidRDefault="007767DA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Jméno: ________________________________</w:t>
      </w:r>
    </w:p>
    <w:p w:rsidR="007767DA" w:rsidRPr="002014E2" w:rsidRDefault="007767DA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</w:p>
    <w:p w:rsidR="007767DA" w:rsidRDefault="007767DA" w:rsidP="005D3081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 Napiš 4 lucemburské panovníky.</w:t>
      </w:r>
    </w:p>
    <w:p w:rsidR="007767DA" w:rsidRDefault="007767DA" w:rsidP="005D3081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</w:t>
      </w:r>
      <w:r w:rsidRPr="00DE7269">
        <w:rPr>
          <w:rFonts w:ascii="Times New Roman" w:hAnsi="Times New Roman" w:cs="Times New Roman"/>
          <w:sz w:val="28"/>
          <w:szCs w:val="28"/>
        </w:rPr>
        <w:t>Jan Lucemburský, Karel IV., Václav IV., Zikmund Lucemburský</w:t>
      </w:r>
      <w:r>
        <w:rPr>
          <w:sz w:val="28"/>
          <w:szCs w:val="28"/>
        </w:rPr>
        <w:t xml:space="preserve"> ____________________</w:t>
      </w:r>
    </w:p>
    <w:p w:rsidR="007767DA" w:rsidRDefault="007767DA" w:rsidP="005D3081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7767DA" w:rsidRDefault="007767DA" w:rsidP="005D3081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5D3081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 Co nechal postavit a co založil Karel IV.? (napiš alespoň 4 věci)</w:t>
      </w:r>
    </w:p>
    <w:p w:rsidR="007767DA" w:rsidRDefault="007767DA" w:rsidP="00DE7269">
      <w:pPr>
        <w:tabs>
          <w:tab w:val="left" w:pos="8880"/>
        </w:tabs>
        <w:spacing w:after="0" w:line="360" w:lineRule="auto"/>
      </w:pPr>
      <w:r w:rsidRPr="00DE7269">
        <w:rPr>
          <w:sz w:val="28"/>
          <w:szCs w:val="28"/>
        </w:rPr>
        <w:t>_</w:t>
      </w:r>
      <w:r w:rsidRPr="00DE7269">
        <w:rPr>
          <w:rFonts w:ascii="Times New Roman" w:hAnsi="Times New Roman" w:cs="Times New Roman"/>
          <w:sz w:val="28"/>
          <w:szCs w:val="28"/>
        </w:rPr>
        <w:t>Karlštejn, Karlův most, Pražská univerzita, Karolinum, Nové Město pražské, arcibiskupství, chrám svatého Víta</w:t>
      </w:r>
      <w:r>
        <w:rPr>
          <w:sz w:val="28"/>
          <w:szCs w:val="28"/>
        </w:rPr>
        <w:t xml:space="preserve"> ______________________________________________</w:t>
      </w:r>
    </w:p>
    <w:p w:rsidR="007767DA" w:rsidRDefault="007767DA" w:rsidP="005D3081">
      <w:pPr>
        <w:tabs>
          <w:tab w:val="left" w:pos="8880"/>
        </w:tabs>
        <w:spacing w:after="0"/>
        <w:rPr>
          <w:i/>
          <w:iCs/>
          <w:sz w:val="28"/>
          <w:szCs w:val="28"/>
        </w:rPr>
      </w:pPr>
    </w:p>
    <w:p w:rsidR="007767DA" w:rsidRDefault="007767DA" w:rsidP="005D3081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Napiš alespoň 4 vrstvy středověkého obyvatelstva od nejbohatší po nejchudší.</w:t>
      </w:r>
    </w:p>
    <w:p w:rsidR="007767DA" w:rsidRPr="00DE7269" w:rsidRDefault="007767DA" w:rsidP="00DE7269">
      <w:pPr>
        <w:tabs>
          <w:tab w:val="left" w:pos="8880"/>
        </w:tabs>
        <w:spacing w:after="0" w:line="360" w:lineRule="auto"/>
        <w:rPr>
          <w:sz w:val="28"/>
          <w:szCs w:val="28"/>
        </w:rPr>
      </w:pPr>
      <w:r w:rsidRPr="00DE7269">
        <w:rPr>
          <w:sz w:val="28"/>
          <w:szCs w:val="28"/>
        </w:rPr>
        <w:t>___</w:t>
      </w:r>
      <w:r w:rsidRPr="00DE7269">
        <w:rPr>
          <w:rFonts w:ascii="Times New Roman" w:hAnsi="Times New Roman" w:cs="Times New Roman"/>
          <w:sz w:val="28"/>
          <w:szCs w:val="28"/>
        </w:rPr>
        <w:t>Panovník; šlechta, církev; měšťané, rolníci, chudina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269">
        <w:rPr>
          <w:sz w:val="28"/>
          <w:szCs w:val="28"/>
        </w:rPr>
        <w:t>_____________________________</w:t>
      </w:r>
    </w:p>
    <w:p w:rsidR="007767DA" w:rsidRPr="00DE7269" w:rsidRDefault="007767DA" w:rsidP="00DE7269">
      <w:pPr>
        <w:tabs>
          <w:tab w:val="left" w:pos="8880"/>
        </w:tabs>
        <w:spacing w:after="0" w:line="360" w:lineRule="auto"/>
        <w:rPr>
          <w:sz w:val="28"/>
          <w:szCs w:val="28"/>
        </w:rPr>
      </w:pPr>
      <w:r w:rsidRPr="00DE7269">
        <w:rPr>
          <w:sz w:val="28"/>
          <w:szCs w:val="28"/>
        </w:rPr>
        <w:t>___________________________________________________________________________</w:t>
      </w:r>
    </w:p>
    <w:p w:rsidR="007767DA" w:rsidRPr="002014E2" w:rsidRDefault="007767DA" w:rsidP="005D3081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Pr="008C6A74" w:rsidRDefault="007767DA" w:rsidP="005D3081">
      <w:pPr>
        <w:tabs>
          <w:tab w:val="left" w:pos="8880"/>
        </w:tabs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4. Jaké jsou typické znaky gotického stavebního slohu a jaké stavby se v té době stavěly?</w:t>
      </w:r>
    </w:p>
    <w:p w:rsidR="007767DA" w:rsidRDefault="007767DA" w:rsidP="00DE7269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</w:t>
      </w:r>
      <w:r w:rsidRPr="00DE7269">
        <w:rPr>
          <w:rFonts w:ascii="Times New Roman" w:hAnsi="Times New Roman" w:cs="Times New Roman"/>
          <w:sz w:val="28"/>
          <w:szCs w:val="28"/>
        </w:rPr>
        <w:t>Vysoká stavba podepřená zdobenými sloupy, klenba, okna s lomeným obloukem zdobená barevnými sklíčky</w:t>
      </w:r>
      <w:r>
        <w:rPr>
          <w:rFonts w:ascii="Times New Roman" w:hAnsi="Times New Roman" w:cs="Times New Roman"/>
          <w:sz w:val="28"/>
          <w:szCs w:val="28"/>
        </w:rPr>
        <w:t xml:space="preserve">; kostely, kláštery, hrady </w:t>
      </w:r>
      <w:r>
        <w:rPr>
          <w:sz w:val="28"/>
          <w:szCs w:val="28"/>
        </w:rPr>
        <w:t>_______________________________________</w:t>
      </w:r>
    </w:p>
    <w:p w:rsidR="007767DA" w:rsidRDefault="007767DA" w:rsidP="00DE7269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</w:t>
      </w:r>
    </w:p>
    <w:p w:rsidR="007767DA" w:rsidRDefault="007767DA" w:rsidP="005D3081">
      <w:pPr>
        <w:tabs>
          <w:tab w:val="left" w:pos="8880"/>
        </w:tabs>
        <w:spacing w:after="0"/>
        <w:rPr>
          <w:sz w:val="28"/>
          <w:szCs w:val="28"/>
        </w:rPr>
      </w:pPr>
    </w:p>
    <w:p w:rsidR="007767DA" w:rsidRDefault="007767DA" w:rsidP="005D3081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5. Přiřaď letopočet k události.</w:t>
      </w:r>
    </w:p>
    <w:p w:rsidR="007767DA" w:rsidRDefault="007767DA" w:rsidP="005D3081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9pt;margin-top:10pt;width:118.2pt;height:24.7pt;flip:y;z-index:251657728" o:connectortype="straight"/>
        </w:pict>
      </w:r>
      <w:r>
        <w:rPr>
          <w:noProof/>
          <w:lang w:eastAsia="cs-CZ"/>
        </w:rPr>
        <w:pict>
          <v:shape id="_x0000_s1028" type="#_x0000_t32" style="position:absolute;margin-left:29pt;margin-top:10pt;width:118.2pt;height:24.7pt;z-index:251655680" o:connectortype="straight"/>
        </w:pict>
      </w:r>
      <w:r>
        <w:rPr>
          <w:sz w:val="28"/>
          <w:szCs w:val="28"/>
        </w:rPr>
        <w:t>1346</w:t>
      </w:r>
      <w:r>
        <w:rPr>
          <w:sz w:val="28"/>
          <w:szCs w:val="28"/>
        </w:rPr>
        <w:tab/>
        <w:t>Zemřel Karel IV.</w:t>
      </w:r>
    </w:p>
    <w:p w:rsidR="007767DA" w:rsidRDefault="007767DA" w:rsidP="005D3081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1378</w:t>
      </w:r>
      <w:r>
        <w:rPr>
          <w:sz w:val="28"/>
          <w:szCs w:val="28"/>
        </w:rPr>
        <w:tab/>
        <w:t>Bitva u Kresčaku</w:t>
      </w:r>
      <w:r>
        <w:rPr>
          <w:sz w:val="28"/>
          <w:szCs w:val="28"/>
        </w:rPr>
        <w:tab/>
      </w:r>
    </w:p>
    <w:p w:rsidR="007767DA" w:rsidRDefault="007767DA" w:rsidP="005D3081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noProof/>
          <w:lang w:eastAsia="cs-CZ"/>
        </w:rPr>
        <w:pict>
          <v:shape id="_x0000_s1029" type="#_x0000_t32" style="position:absolute;margin-left:29pt;margin-top:10.45pt;width:118.2pt;height:24.7pt;flip:y;z-index:251658752" o:connectortype="straight"/>
        </w:pict>
      </w:r>
      <w:r>
        <w:rPr>
          <w:noProof/>
          <w:lang w:eastAsia="cs-CZ"/>
        </w:rPr>
        <w:pict>
          <v:shape id="_x0000_s1030" type="#_x0000_t32" style="position:absolute;margin-left:29pt;margin-top:10.45pt;width:118.2pt;height:24.7pt;z-index:251656704" o:connectortype="straight"/>
        </w:pict>
      </w:r>
      <w:r>
        <w:rPr>
          <w:sz w:val="28"/>
          <w:szCs w:val="28"/>
        </w:rPr>
        <w:t>1419</w:t>
      </w:r>
      <w:r>
        <w:rPr>
          <w:sz w:val="28"/>
          <w:szCs w:val="28"/>
        </w:rPr>
        <w:tab/>
        <w:t>Lucemburkové vymřeli po meči</w:t>
      </w:r>
    </w:p>
    <w:p w:rsidR="007767DA" w:rsidRDefault="007767DA" w:rsidP="005D3081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1437</w:t>
      </w:r>
      <w:r>
        <w:rPr>
          <w:sz w:val="28"/>
          <w:szCs w:val="28"/>
        </w:rPr>
        <w:tab/>
        <w:t>Zemřel Václav IV.</w:t>
      </w:r>
    </w:p>
    <w:p w:rsidR="007767DA" w:rsidRPr="009E2F5A" w:rsidRDefault="007767DA" w:rsidP="002014E2">
      <w:pPr>
        <w:spacing w:after="0" w:line="480" w:lineRule="auto"/>
        <w:jc w:val="center"/>
        <w:rPr>
          <w:sz w:val="28"/>
          <w:szCs w:val="28"/>
        </w:rPr>
      </w:pPr>
    </w:p>
    <w:sectPr w:rsidR="007767DA" w:rsidRPr="009E2F5A" w:rsidSect="00414F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927AC"/>
    <w:multiLevelType w:val="hybridMultilevel"/>
    <w:tmpl w:val="6F6CEA8A"/>
    <w:lvl w:ilvl="0" w:tplc="541C0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1D092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2AA4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AEC019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FFE0E6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B05E9D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EB6405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E6DC3DF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A50F0E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29ED183A"/>
    <w:multiLevelType w:val="hybridMultilevel"/>
    <w:tmpl w:val="3DC04E86"/>
    <w:lvl w:ilvl="0" w:tplc="D7208A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C3E15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0AA24B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6FB889E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1AE04F7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5D5289E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83CE25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DF50C4E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200400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581C7CFF"/>
    <w:multiLevelType w:val="hybridMultilevel"/>
    <w:tmpl w:val="F2380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45D09"/>
    <w:multiLevelType w:val="hybridMultilevel"/>
    <w:tmpl w:val="C83C325A"/>
    <w:lvl w:ilvl="0" w:tplc="1CAA10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3EEAC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78FBB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B30D56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8FAC62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A4855A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677ECD4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62D4B9E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3C12E48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>
    <w:nsid w:val="70F54547"/>
    <w:multiLevelType w:val="hybridMultilevel"/>
    <w:tmpl w:val="E4C2A5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CC4"/>
    <w:rsid w:val="00021864"/>
    <w:rsid w:val="00034264"/>
    <w:rsid w:val="00054461"/>
    <w:rsid w:val="00083351"/>
    <w:rsid w:val="000F0100"/>
    <w:rsid w:val="00111015"/>
    <w:rsid w:val="001123BF"/>
    <w:rsid w:val="001F3846"/>
    <w:rsid w:val="002014E2"/>
    <w:rsid w:val="002255A7"/>
    <w:rsid w:val="002A35C8"/>
    <w:rsid w:val="003369DD"/>
    <w:rsid w:val="00350F3B"/>
    <w:rsid w:val="00382279"/>
    <w:rsid w:val="003F02D7"/>
    <w:rsid w:val="00414FCF"/>
    <w:rsid w:val="00444C62"/>
    <w:rsid w:val="004527A8"/>
    <w:rsid w:val="004C0056"/>
    <w:rsid w:val="00505BE6"/>
    <w:rsid w:val="00530BF2"/>
    <w:rsid w:val="00586FBF"/>
    <w:rsid w:val="005977B2"/>
    <w:rsid w:val="005D04E0"/>
    <w:rsid w:val="005D3081"/>
    <w:rsid w:val="00600F0B"/>
    <w:rsid w:val="00646AC0"/>
    <w:rsid w:val="00651ECE"/>
    <w:rsid w:val="006B5325"/>
    <w:rsid w:val="006E1F02"/>
    <w:rsid w:val="006F5336"/>
    <w:rsid w:val="00707D3B"/>
    <w:rsid w:val="00710FA6"/>
    <w:rsid w:val="00747AB8"/>
    <w:rsid w:val="007767DA"/>
    <w:rsid w:val="00806DCC"/>
    <w:rsid w:val="008C5015"/>
    <w:rsid w:val="008C6A74"/>
    <w:rsid w:val="008F2F1D"/>
    <w:rsid w:val="00913A36"/>
    <w:rsid w:val="009B1720"/>
    <w:rsid w:val="009D6ACA"/>
    <w:rsid w:val="009E2F5A"/>
    <w:rsid w:val="00A4264E"/>
    <w:rsid w:val="00A676F5"/>
    <w:rsid w:val="00AA0CED"/>
    <w:rsid w:val="00AC024E"/>
    <w:rsid w:val="00AC5109"/>
    <w:rsid w:val="00B348AA"/>
    <w:rsid w:val="00B91E7A"/>
    <w:rsid w:val="00BD1C7C"/>
    <w:rsid w:val="00C568C1"/>
    <w:rsid w:val="00C64AC7"/>
    <w:rsid w:val="00C71CC4"/>
    <w:rsid w:val="00CA24BB"/>
    <w:rsid w:val="00D22972"/>
    <w:rsid w:val="00D66E19"/>
    <w:rsid w:val="00D93BBF"/>
    <w:rsid w:val="00DD304D"/>
    <w:rsid w:val="00DE7269"/>
    <w:rsid w:val="00E00343"/>
    <w:rsid w:val="00E919D9"/>
    <w:rsid w:val="00EA067C"/>
    <w:rsid w:val="00EA1238"/>
    <w:rsid w:val="00ED12C1"/>
    <w:rsid w:val="00F54064"/>
    <w:rsid w:val="00F74412"/>
    <w:rsid w:val="00F94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F1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11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101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111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99"/>
    <w:qFormat/>
    <w:rsid w:val="00DE726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8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81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68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810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68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810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szebetin.cz/foto/EUfondy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404</Words>
  <Characters>2387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Korcova</dc:creator>
  <cp:keywords/>
  <dc:description/>
  <cp:lastModifiedBy>benuiv</cp:lastModifiedBy>
  <cp:revision>6</cp:revision>
  <dcterms:created xsi:type="dcterms:W3CDTF">2012-04-30T12:09:00Z</dcterms:created>
  <dcterms:modified xsi:type="dcterms:W3CDTF">2012-06-12T10:25:00Z</dcterms:modified>
</cp:coreProperties>
</file>