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657" w:rsidRPr="008C5015" w:rsidRDefault="00662657" w:rsidP="008C5015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38.5pt;margin-top:-18pt;width:132pt;height:30.35pt;z-index:-251655680;visibility:visible">
            <v:imagedata r:id="rId7" r:href="rId8"/>
          </v:shape>
        </w:pict>
      </w:r>
    </w:p>
    <w:p w:rsidR="00662657" w:rsidRPr="008C5015" w:rsidRDefault="00662657" w:rsidP="008C5015">
      <w:pPr>
        <w:rPr>
          <w:rFonts w:ascii="Times New Roman" w:hAnsi="Times New Roman" w:cs="Times New Roman"/>
        </w:rPr>
      </w:pPr>
    </w:p>
    <w:p w:rsidR="00662657" w:rsidRDefault="00662657" w:rsidP="008C5015">
      <w:pPr>
        <w:rPr>
          <w:rFonts w:ascii="Times New Roman" w:hAnsi="Times New Roman" w:cs="Times New Roman"/>
        </w:rPr>
      </w:pPr>
    </w:p>
    <w:p w:rsidR="00662657" w:rsidRPr="008C5015" w:rsidRDefault="00662657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662657" w:rsidRPr="00CB634D">
        <w:trPr>
          <w:trHeight w:val="706"/>
        </w:trPr>
        <w:tc>
          <w:tcPr>
            <w:tcW w:w="3832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662657" w:rsidRPr="00CB634D" w:rsidRDefault="00662657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662657" w:rsidRPr="00CB634D" w:rsidRDefault="00662657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662657" w:rsidRPr="00CB634D">
        <w:trPr>
          <w:trHeight w:val="325"/>
        </w:trPr>
        <w:tc>
          <w:tcPr>
            <w:tcW w:w="3832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662657" w:rsidRPr="00CB634D">
        <w:trPr>
          <w:trHeight w:val="556"/>
        </w:trPr>
        <w:tc>
          <w:tcPr>
            <w:tcW w:w="3832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III/2</w:t>
            </w:r>
          </w:p>
          <w:p w:rsidR="00662657" w:rsidRPr="00CB634D" w:rsidRDefault="00662657" w:rsidP="00450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3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 w:rsidRPr="00CB634D">
              <w:rPr>
                <w:rFonts w:ascii="Times New Roman" w:hAnsi="Times New Roman" w:cs="Times New Roman"/>
                <w:i/>
                <w:iCs/>
              </w:rPr>
              <w:t>Husitské války</w:t>
            </w:r>
          </w:p>
        </w:tc>
      </w:tr>
      <w:tr w:rsidR="00662657" w:rsidRPr="00CB634D">
        <w:trPr>
          <w:trHeight w:val="341"/>
        </w:trPr>
        <w:tc>
          <w:tcPr>
            <w:tcW w:w="3832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634D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662657" w:rsidRPr="00CB634D" w:rsidRDefault="00662657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VY_32_INOVACE_VL.KK.4.15</w:t>
            </w:r>
          </w:p>
        </w:tc>
      </w:tr>
    </w:tbl>
    <w:p w:rsidR="00662657" w:rsidRDefault="00662657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Husitské války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1"/>
      </w:r>
    </w:p>
    <w:p w:rsidR="00662657" w:rsidRPr="00EF7BEB" w:rsidRDefault="00662657" w:rsidP="00F34B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smrti Karla IV. se našim zemím nedařilo. Řádil _______________ a církev přestala ctít své vlastní zásady. Kněží žili v přepychu, prodávali se __________________. Byli však i kněží, kteří s tím nesouhlasili a požadovali, aby byla církev opět ______________________ a sloužila lidem. Nejvýznamnější byl mistr _____________________________.</w:t>
      </w: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Pr="008850CE" w:rsidRDefault="00662657" w:rsidP="00A9319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Obrázek 0" o:spid="_x0000_s1027" type="#_x0000_t75" alt="Jan Hus.jpg" style="position:absolute;margin-left:1.75pt;margin-top:26.05pt;width:90.65pt;height:224.9pt;z-index:-251661824;visibility:visible" wrapcoords="-179 0 -179 21528 21600 21528 21600 0 -179 0">
            <v:imagedata r:id="rId9" o:title=""/>
            <w10:wrap type="tight"/>
          </v:shape>
        </w:pict>
      </w:r>
      <w:r w:rsidRPr="008850CE">
        <w:rPr>
          <w:rFonts w:ascii="Times New Roman" w:hAnsi="Times New Roman" w:cs="Times New Roman"/>
          <w:b/>
          <w:bCs/>
          <w:sz w:val="28"/>
          <w:szCs w:val="28"/>
        </w:rPr>
        <w:t>Jan Hus</w:t>
      </w:r>
    </w:p>
    <w:p w:rsidR="00662657" w:rsidRDefault="00662657" w:rsidP="009809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Narodil se v ____________________, vystudoval Pražskou univerzitu, byl profesorem a ______________________. Kázal v ___________________</w:t>
      </w: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______________, kde také psal knihy. Lidé ho měli rádi, ale církev ho považovala za ______________________. Proto byly kvůli němu v Praze zakázané _________________________________ – křty, svatby, pohřby. Aby Hus Pražany netrápil, odešel na venkov, kde pokračoval ve svém díle. V roce 1414 byl pozván na církevní sněm do _______________________, kde měl své názory obhájit. Byl ale hned po příjezdu _________________. Zachránit se mohl jen tím, že odvolá své názory. Neodvolal, a proto byl na příkaz církve a Zikmunda Lucemburského _________________________. Stalo se to ________________________________. Proto máme tento den jako státní svátek.</w:t>
      </w:r>
    </w:p>
    <w:p w:rsidR="00662657" w:rsidRPr="0007255D" w:rsidRDefault="00662657" w:rsidP="00A9319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7255D">
        <w:rPr>
          <w:rFonts w:ascii="Times New Roman" w:hAnsi="Times New Roman" w:cs="Times New Roman"/>
          <w:b/>
          <w:bCs/>
          <w:sz w:val="28"/>
          <w:szCs w:val="28"/>
        </w:rPr>
        <w:t>Husitské bouře</w:t>
      </w: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památku upálení se začali jeho přívrženci, husité, označovat _________________. To souviselo s dalším požadavkem Jana Husa, aby i obyčejní lidé, nejen kněží, mohli pít při mši _________________________. K husitům patřili šlechtici, měšťané i chudina. Napadali kláštery, kostely, došlo i k tzv. ______________________________ – vyhození katolických radních z okna pražské radnice v roce 1419. V té době zemřel ________________________. Začaly __________________________________. </w:t>
      </w:r>
    </w:p>
    <w:p w:rsidR="00662657" w:rsidRDefault="00662657" w:rsidP="00EC589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Jižních Čechách husité založili město __________________. Tam se mělo žít pouze podle Bible – bez majetku, bez nadřízených. Ukázalo se to ale jako nevhodné. V roce 1420 byli husité obklíčeni u ____________________, ale pomocí __________________________ se jim podařilo zvítězit. V čele husitského vojska stál __________________, používali vozy, které spojovali do ____________________, z blízka bojovali často jen upraveným domácím ______________________________ – cepy, sudlice, kopí, ale i meče nebo pušky. S vojáky putovali i jejich ženy a děti a také husitští kněží.</w:t>
      </w:r>
    </w:p>
    <w:p w:rsidR="00662657" w:rsidRDefault="00662657" w:rsidP="00EC589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62657" w:rsidRPr="00EC589D" w:rsidRDefault="00662657" w:rsidP="00EC589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C589D">
        <w:rPr>
          <w:rFonts w:ascii="Times New Roman" w:hAnsi="Times New Roman" w:cs="Times New Roman"/>
          <w:b/>
          <w:bCs/>
          <w:sz w:val="28"/>
          <w:szCs w:val="28"/>
        </w:rPr>
        <w:t>Jan Žižka z Trocnova</w:t>
      </w:r>
    </w:p>
    <w:p w:rsidR="00662657" w:rsidRDefault="00662657" w:rsidP="00103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28" type="#_x0000_t75" alt="Jan Zizka.jpg" style="position:absolute;margin-left:-9.2pt;margin-top:12.6pt;width:126.9pt;height:156.65pt;z-index:-251660800;visibility:visible" wrapcoords="-128 0 -128 21497 21600 21497 21600 0 -128 0">
            <v:imagedata r:id="rId10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>Pocházel z chudého šlechtického rodu, byl hejtmanem a __________. Vyhrál všechny bitvy. Válčil až do své smrti v roce 1424, kdy už byl úplně slepý. Protože byl velmi oblíbený, začali si jeho vojáci potom říkat ___________________. Zemřel v bitvě u __________________ na Vysočině.</w:t>
      </w:r>
    </w:p>
    <w:p w:rsidR="00662657" w:rsidRDefault="00662657" w:rsidP="00EC589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D9052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Husitům v boji velice pomáhalo přesvědčení, že dělají správnou věc. Papež proti nim poslal 5 ________________________________, aby obnovil moc církve. Křižáci nosili na oděvu znak ____________. Všechny křížové výpravy ale byly _______________________. Po Žižkovi vedl husity _______________________________, který se svým vojskem zahnal v roce ________ u ____________________________ křižáky pouze mohutným zpěvem písně ________________________________________________.</w:t>
      </w:r>
    </w:p>
    <w:p w:rsidR="00662657" w:rsidRDefault="00662657" w:rsidP="00D9052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čase se husité přestali jen bránit a začali sami podnikat bojové výpravy. To už ale odporovalo učení mistra Jana Husa a vedlo to k rozdělení husitů na ____________________. Bojechtiví husité pod vedením Prokopa Holého dále pořádali _________________________ a plenili, bořili a získávali kořist. Druhá skupina se přidala k napravené katolické šlechtě. Obě skupiny se setkaly v roce _______ v bitvě u _____________ u Českého Brodu. Bojovní husité bili poraženi a války skončily. Českým králem se stal _________________________, kterého neměli husité kvůli upálení mistra Jana Husa v oblibě. Poslední husité pod vedením ___________________________________________ byli poraženi v roce ________ u hradu Sion u Kutné Hory. </w:t>
      </w:r>
    </w:p>
    <w:p w:rsidR="00662657" w:rsidRDefault="00662657" w:rsidP="001036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103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3" o:spid="_x0000_s1029" type="#_x0000_t75" alt="Lipany.jpg" style="position:absolute;margin-left:163.3pt;margin-top:-.15pt;width:353.1pt;height:238.8pt;z-index:251656704;visibility:visible">
            <v:imagedata r:id="rId11" o:title=""/>
          </v:shape>
        </w:pict>
      </w:r>
      <w:r w:rsidRPr="00CB634D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Obrázek 2" o:spid="_x0000_i1025" type="#_x0000_t75" alt="zbrane.jpg" style="width:156pt;height:240.75pt;visibility:visible">
            <v:imagedata r:id="rId12" o:title=""/>
          </v:shape>
        </w:pict>
      </w: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662657" w:rsidRDefault="00662657" w:rsidP="0068038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Husitské války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662657" w:rsidRPr="00EF7BEB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smrti Karla IV. se našim zemím nedařilo. Řádil __</w:t>
      </w:r>
      <w:r w:rsidRPr="00680381">
        <w:rPr>
          <w:rFonts w:ascii="Comic Sans MS" w:hAnsi="Comic Sans MS" w:cs="Comic Sans MS"/>
          <w:sz w:val="24"/>
          <w:szCs w:val="24"/>
        </w:rPr>
        <w:t>mor</w:t>
      </w:r>
      <w:r>
        <w:rPr>
          <w:rFonts w:ascii="Times New Roman" w:hAnsi="Times New Roman" w:cs="Times New Roman"/>
          <w:sz w:val="28"/>
          <w:szCs w:val="28"/>
        </w:rPr>
        <w:t>_________ a církev přestala ctít své vlastní zásady. Kněží žili v přepychu, prodávali se __</w:t>
      </w:r>
      <w:r w:rsidRPr="00680381">
        <w:rPr>
          <w:rFonts w:ascii="Comic Sans MS" w:hAnsi="Comic Sans MS" w:cs="Comic Sans MS"/>
          <w:sz w:val="24"/>
          <w:szCs w:val="24"/>
        </w:rPr>
        <w:t>odpustky</w:t>
      </w:r>
      <w:r>
        <w:rPr>
          <w:rFonts w:ascii="Times New Roman" w:hAnsi="Times New Roman" w:cs="Times New Roman"/>
          <w:sz w:val="28"/>
          <w:szCs w:val="28"/>
        </w:rPr>
        <w:t>________. Byli však i kněží, kteří s tím nesouhlasili a požadovali, aby byla církev opět ___</w:t>
      </w:r>
      <w:r w:rsidRPr="00680381">
        <w:rPr>
          <w:rFonts w:ascii="Comic Sans MS" w:hAnsi="Comic Sans MS" w:cs="Comic Sans MS"/>
          <w:sz w:val="24"/>
          <w:szCs w:val="24"/>
        </w:rPr>
        <w:t>chudobná</w:t>
      </w:r>
      <w:r>
        <w:rPr>
          <w:rFonts w:ascii="Times New Roman" w:hAnsi="Times New Roman" w:cs="Times New Roman"/>
          <w:sz w:val="28"/>
          <w:szCs w:val="28"/>
        </w:rPr>
        <w:t>_______ a sloužila lidem. Nejvýznamnější byl mistr __</w:t>
      </w:r>
      <w:r w:rsidRPr="00680381">
        <w:rPr>
          <w:rFonts w:ascii="Comic Sans MS" w:hAnsi="Comic Sans MS" w:cs="Comic Sans MS"/>
          <w:sz w:val="24"/>
          <w:szCs w:val="24"/>
        </w:rPr>
        <w:t>Jan Hus</w:t>
      </w:r>
      <w:r>
        <w:rPr>
          <w:rFonts w:ascii="Times New Roman" w:hAnsi="Times New Roman" w:cs="Times New Roman"/>
          <w:sz w:val="28"/>
          <w:szCs w:val="28"/>
        </w:rPr>
        <w:t>_____________.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Pr="008850CE" w:rsidRDefault="00662657" w:rsidP="0068038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_x0000_s1030" type="#_x0000_t75" alt="Jan Hus.jpg" style="position:absolute;margin-left:1.75pt;margin-top:26.05pt;width:90.65pt;height:224.9pt;z-index:-251658752;visibility:visible" wrapcoords="-179 0 -179 21528 21600 21528 21600 0 -179 0">
            <v:imagedata r:id="rId9" o:title=""/>
            <w10:wrap type="tight"/>
          </v:shape>
        </w:pict>
      </w:r>
      <w:r w:rsidRPr="008850CE">
        <w:rPr>
          <w:rFonts w:ascii="Times New Roman" w:hAnsi="Times New Roman" w:cs="Times New Roman"/>
          <w:b/>
          <w:bCs/>
          <w:sz w:val="28"/>
          <w:szCs w:val="28"/>
        </w:rPr>
        <w:t>Jan Hus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Narodil se v __</w:t>
      </w:r>
      <w:r w:rsidRPr="00A95A2A">
        <w:rPr>
          <w:rFonts w:ascii="Comic Sans MS" w:hAnsi="Comic Sans MS" w:cs="Comic Sans MS"/>
          <w:sz w:val="24"/>
          <w:szCs w:val="24"/>
        </w:rPr>
        <w:t>Husinci</w:t>
      </w:r>
      <w:r>
        <w:rPr>
          <w:rFonts w:ascii="Times New Roman" w:hAnsi="Times New Roman" w:cs="Times New Roman"/>
          <w:sz w:val="28"/>
          <w:szCs w:val="28"/>
        </w:rPr>
        <w:t>___________, vystudoval Pražskou univerzitu, byl profesorem a __</w:t>
      </w:r>
      <w:r w:rsidRPr="00A95A2A">
        <w:rPr>
          <w:rFonts w:ascii="Comic Sans MS" w:hAnsi="Comic Sans MS" w:cs="Comic Sans MS"/>
          <w:sz w:val="24"/>
          <w:szCs w:val="24"/>
        </w:rPr>
        <w:t>knězem</w:t>
      </w:r>
      <w:r>
        <w:rPr>
          <w:rFonts w:ascii="Times New Roman" w:hAnsi="Times New Roman" w:cs="Times New Roman"/>
          <w:sz w:val="28"/>
          <w:szCs w:val="28"/>
        </w:rPr>
        <w:t>____________. Kázal v __</w:t>
      </w:r>
      <w:r w:rsidRPr="00A95A2A">
        <w:rPr>
          <w:rFonts w:ascii="Comic Sans MS" w:hAnsi="Comic Sans MS" w:cs="Comic Sans MS"/>
          <w:sz w:val="24"/>
          <w:szCs w:val="24"/>
        </w:rPr>
        <w:t>Betlémské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A95A2A">
        <w:rPr>
          <w:rFonts w:ascii="Comic Sans MS" w:hAnsi="Comic Sans MS" w:cs="Comic Sans MS"/>
          <w:sz w:val="24"/>
          <w:szCs w:val="24"/>
        </w:rPr>
        <w:t>kapli</w:t>
      </w:r>
      <w:r>
        <w:rPr>
          <w:rFonts w:ascii="Times New Roman" w:hAnsi="Times New Roman" w:cs="Times New Roman"/>
          <w:sz w:val="28"/>
          <w:szCs w:val="28"/>
        </w:rPr>
        <w:t>_______, kde také psal knihy. Lidé ho měli rádi, ale církev ho považovala za __</w:t>
      </w:r>
      <w:r w:rsidRPr="00A95A2A">
        <w:rPr>
          <w:rFonts w:ascii="Comic Sans MS" w:hAnsi="Comic Sans MS" w:cs="Comic Sans MS"/>
          <w:sz w:val="24"/>
          <w:szCs w:val="24"/>
        </w:rPr>
        <w:t>nepřítele</w:t>
      </w:r>
      <w:r>
        <w:rPr>
          <w:rFonts w:ascii="Times New Roman" w:hAnsi="Times New Roman" w:cs="Times New Roman"/>
          <w:sz w:val="28"/>
          <w:szCs w:val="28"/>
        </w:rPr>
        <w:t>________. Proto byly kvůli němu v Praze zakázané ___</w:t>
      </w:r>
      <w:r w:rsidRPr="00A95A2A">
        <w:rPr>
          <w:rFonts w:ascii="Comic Sans MS" w:hAnsi="Comic Sans MS" w:cs="Comic Sans MS"/>
          <w:sz w:val="24"/>
          <w:szCs w:val="24"/>
        </w:rPr>
        <w:t>církevní obřady</w:t>
      </w:r>
      <w:r>
        <w:rPr>
          <w:rFonts w:ascii="Times New Roman" w:hAnsi="Times New Roman" w:cs="Times New Roman"/>
          <w:sz w:val="28"/>
          <w:szCs w:val="28"/>
        </w:rPr>
        <w:t>_________ – křty, svatby, pohřby. Aby Hus Pražany netrápil, odešel na venkov, kde pokračoval ve svém díle. V roce 1414 byl pozván na církevní sněm do __</w:t>
      </w:r>
      <w:r w:rsidRPr="00A95A2A">
        <w:rPr>
          <w:rFonts w:ascii="Comic Sans MS" w:hAnsi="Comic Sans MS" w:cs="Comic Sans MS"/>
          <w:sz w:val="24"/>
          <w:szCs w:val="24"/>
        </w:rPr>
        <w:t>Kostnice</w:t>
      </w:r>
      <w:r>
        <w:rPr>
          <w:rFonts w:ascii="Times New Roman" w:hAnsi="Times New Roman" w:cs="Times New Roman"/>
          <w:sz w:val="28"/>
          <w:szCs w:val="28"/>
        </w:rPr>
        <w:t>___________, kde měl své názory obhájit. Byl ale hned po příjezdu __</w:t>
      </w:r>
      <w:r w:rsidRPr="00A95A2A">
        <w:rPr>
          <w:rFonts w:ascii="Comic Sans MS" w:hAnsi="Comic Sans MS" w:cs="Comic Sans MS"/>
          <w:sz w:val="24"/>
          <w:szCs w:val="24"/>
        </w:rPr>
        <w:t>uvězněn</w:t>
      </w:r>
      <w:r>
        <w:rPr>
          <w:rFonts w:ascii="Times New Roman" w:hAnsi="Times New Roman" w:cs="Times New Roman"/>
          <w:sz w:val="28"/>
          <w:szCs w:val="28"/>
        </w:rPr>
        <w:t>_____. Zachránit se mohl jen tím, že odvolá své názory. Neodvolal, a proto byl na příkaz církve a Zikmunda Lucemburského __</w:t>
      </w:r>
      <w:r w:rsidRPr="00A95A2A">
        <w:rPr>
          <w:rFonts w:ascii="Comic Sans MS" w:hAnsi="Comic Sans MS" w:cs="Comic Sans MS"/>
          <w:sz w:val="24"/>
          <w:szCs w:val="24"/>
        </w:rPr>
        <w:t>upálen</w:t>
      </w:r>
      <w:r>
        <w:rPr>
          <w:rFonts w:ascii="Times New Roman" w:hAnsi="Times New Roman" w:cs="Times New Roman"/>
          <w:sz w:val="28"/>
          <w:szCs w:val="28"/>
        </w:rPr>
        <w:t>_____________. Stalo se to ___</w:t>
      </w:r>
      <w:r w:rsidRPr="00A95A2A">
        <w:rPr>
          <w:rFonts w:ascii="Comic Sans MS" w:hAnsi="Comic Sans MS" w:cs="Comic Sans MS"/>
          <w:sz w:val="24"/>
          <w:szCs w:val="24"/>
        </w:rPr>
        <w:t>6. července 1415</w:t>
      </w:r>
      <w:r>
        <w:rPr>
          <w:rFonts w:ascii="Times New Roman" w:hAnsi="Times New Roman" w:cs="Times New Roman"/>
          <w:sz w:val="28"/>
          <w:szCs w:val="28"/>
        </w:rPr>
        <w:t>______________. Proto máme tento den jako státní svátek.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Pr="0007255D" w:rsidRDefault="00662657" w:rsidP="0068038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7255D">
        <w:rPr>
          <w:rFonts w:ascii="Times New Roman" w:hAnsi="Times New Roman" w:cs="Times New Roman"/>
          <w:b/>
          <w:bCs/>
          <w:sz w:val="28"/>
          <w:szCs w:val="28"/>
        </w:rPr>
        <w:t>Husitské bouře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památku upálení se začali jeho přívrženci, husité, označovat __</w:t>
      </w:r>
      <w:r w:rsidRPr="00A95A2A">
        <w:rPr>
          <w:rFonts w:ascii="Comic Sans MS" w:hAnsi="Comic Sans MS" w:cs="Comic Sans MS"/>
          <w:sz w:val="24"/>
          <w:szCs w:val="24"/>
        </w:rPr>
        <w:t>kalichem</w:t>
      </w:r>
      <w:r>
        <w:rPr>
          <w:rFonts w:ascii="Times New Roman" w:hAnsi="Times New Roman" w:cs="Times New Roman"/>
          <w:sz w:val="28"/>
          <w:szCs w:val="28"/>
        </w:rPr>
        <w:t>______. To souviselo s dalším požadavkem Jana Husa, aby i obyčejní lidé, nejen kněží, mohli pít při mši ___</w:t>
      </w:r>
      <w:r w:rsidRPr="00A95A2A">
        <w:rPr>
          <w:rFonts w:ascii="Comic Sans MS" w:hAnsi="Comic Sans MS" w:cs="Comic Sans MS"/>
          <w:sz w:val="24"/>
          <w:szCs w:val="24"/>
        </w:rPr>
        <w:t>krev Kristovu</w:t>
      </w:r>
      <w:r>
        <w:rPr>
          <w:rFonts w:ascii="Times New Roman" w:hAnsi="Times New Roman" w:cs="Times New Roman"/>
          <w:sz w:val="28"/>
          <w:szCs w:val="28"/>
        </w:rPr>
        <w:t>_______. K husitům patřili šlechtici, měšťané i chudina. Napadali kláštery, kostely, došlo i k tzv. __</w:t>
      </w:r>
      <w:r w:rsidRPr="00A95A2A">
        <w:rPr>
          <w:rFonts w:ascii="Comic Sans MS" w:hAnsi="Comic Sans MS" w:cs="Comic Sans MS"/>
          <w:sz w:val="24"/>
          <w:szCs w:val="24"/>
        </w:rPr>
        <w:t>defenestraci</w:t>
      </w:r>
      <w:r>
        <w:rPr>
          <w:rFonts w:ascii="Times New Roman" w:hAnsi="Times New Roman" w:cs="Times New Roman"/>
          <w:sz w:val="28"/>
          <w:szCs w:val="28"/>
        </w:rPr>
        <w:t>____________ – vyhození katolických radních z okna pražské radnice v roce 1419. V té době zemřel __</w:t>
      </w:r>
      <w:r w:rsidRPr="00A95A2A">
        <w:rPr>
          <w:rFonts w:ascii="Comic Sans MS" w:hAnsi="Comic Sans MS" w:cs="Comic Sans MS"/>
          <w:sz w:val="24"/>
          <w:szCs w:val="24"/>
        </w:rPr>
        <w:t>Václav IV.</w:t>
      </w:r>
      <w:r>
        <w:rPr>
          <w:rFonts w:ascii="Times New Roman" w:hAnsi="Times New Roman" w:cs="Times New Roman"/>
          <w:sz w:val="28"/>
          <w:szCs w:val="28"/>
        </w:rPr>
        <w:t>_____________. Začaly ___</w:t>
      </w:r>
      <w:r w:rsidRPr="00A95A2A">
        <w:rPr>
          <w:rFonts w:ascii="Comic Sans MS" w:hAnsi="Comic Sans MS" w:cs="Comic Sans MS"/>
          <w:sz w:val="24"/>
          <w:szCs w:val="24"/>
        </w:rPr>
        <w:t>husitské války</w:t>
      </w:r>
      <w:r>
        <w:rPr>
          <w:rFonts w:ascii="Times New Roman" w:hAnsi="Times New Roman" w:cs="Times New Roman"/>
          <w:sz w:val="28"/>
          <w:szCs w:val="28"/>
        </w:rPr>
        <w:t xml:space="preserve">____________. </w:t>
      </w:r>
    </w:p>
    <w:p w:rsidR="00662657" w:rsidRDefault="00662657" w:rsidP="006803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Jižních Čechách husité založili město __</w:t>
      </w:r>
      <w:r w:rsidRPr="00EE1EB9">
        <w:rPr>
          <w:rFonts w:ascii="Comic Sans MS" w:hAnsi="Comic Sans MS" w:cs="Comic Sans MS"/>
          <w:sz w:val="24"/>
          <w:szCs w:val="24"/>
        </w:rPr>
        <w:t>Tábor</w:t>
      </w:r>
      <w:r>
        <w:rPr>
          <w:rFonts w:ascii="Times New Roman" w:hAnsi="Times New Roman" w:cs="Times New Roman"/>
          <w:sz w:val="28"/>
          <w:szCs w:val="28"/>
        </w:rPr>
        <w:t>__________. Tam se mělo žít pouze podle Bible – bez majetku, bez nadřízených. Ukázalo se to ale jako nevhodné. V roce 1420 byli husité obklíčeni u __</w:t>
      </w:r>
      <w:r w:rsidRPr="00EE1EB9">
        <w:rPr>
          <w:rFonts w:ascii="Comic Sans MS" w:hAnsi="Comic Sans MS" w:cs="Comic Sans MS"/>
          <w:sz w:val="24"/>
          <w:szCs w:val="24"/>
        </w:rPr>
        <w:t>Sudoměře</w:t>
      </w:r>
      <w:r>
        <w:rPr>
          <w:rFonts w:ascii="Times New Roman" w:hAnsi="Times New Roman" w:cs="Times New Roman"/>
          <w:sz w:val="28"/>
          <w:szCs w:val="28"/>
        </w:rPr>
        <w:t>_________, ale pomocí __</w:t>
      </w:r>
      <w:r w:rsidRPr="00EE1EB9">
        <w:rPr>
          <w:rFonts w:ascii="Comic Sans MS" w:hAnsi="Comic Sans MS" w:cs="Comic Sans MS"/>
          <w:sz w:val="24"/>
          <w:szCs w:val="24"/>
        </w:rPr>
        <w:t>vozové hradby</w:t>
      </w:r>
      <w:r>
        <w:rPr>
          <w:rFonts w:ascii="Times New Roman" w:hAnsi="Times New Roman" w:cs="Times New Roman"/>
          <w:sz w:val="28"/>
          <w:szCs w:val="28"/>
        </w:rPr>
        <w:t>______ se jim podařilo zvítězit. V čele husitského vojska stál __</w:t>
      </w:r>
      <w:r w:rsidRPr="00EE1EB9">
        <w:rPr>
          <w:rFonts w:ascii="Comic Sans MS" w:hAnsi="Comic Sans MS" w:cs="Comic Sans MS"/>
          <w:sz w:val="24"/>
          <w:szCs w:val="24"/>
        </w:rPr>
        <w:t>hejtman</w:t>
      </w:r>
      <w:r>
        <w:rPr>
          <w:rFonts w:ascii="Times New Roman" w:hAnsi="Times New Roman" w:cs="Times New Roman"/>
          <w:sz w:val="28"/>
          <w:szCs w:val="28"/>
        </w:rPr>
        <w:t>_________, používali vozy, které spojovali do __</w:t>
      </w:r>
      <w:r w:rsidRPr="00EE1EB9">
        <w:rPr>
          <w:rFonts w:ascii="Comic Sans MS" w:hAnsi="Comic Sans MS" w:cs="Comic Sans MS"/>
          <w:sz w:val="24"/>
          <w:szCs w:val="24"/>
        </w:rPr>
        <w:t>hradby</w:t>
      </w:r>
      <w:r>
        <w:rPr>
          <w:rFonts w:ascii="Times New Roman" w:hAnsi="Times New Roman" w:cs="Times New Roman"/>
          <w:sz w:val="28"/>
          <w:szCs w:val="28"/>
        </w:rPr>
        <w:t>__________, z blízka bojovali často jen upraveným domácím ___</w:t>
      </w:r>
      <w:r w:rsidRPr="00EE1EB9">
        <w:rPr>
          <w:rFonts w:ascii="Comic Sans MS" w:hAnsi="Comic Sans MS" w:cs="Comic Sans MS"/>
          <w:sz w:val="24"/>
          <w:szCs w:val="24"/>
        </w:rPr>
        <w:t>nářadím</w:t>
      </w:r>
      <w:r>
        <w:rPr>
          <w:rFonts w:ascii="Times New Roman" w:hAnsi="Times New Roman" w:cs="Times New Roman"/>
          <w:sz w:val="28"/>
          <w:szCs w:val="28"/>
        </w:rPr>
        <w:t>_____________ – cepy, sudlice, kopí, ale i meče nebo pušky. S vojáky putovali i jejich ženy a děti a také husitští kněží.</w:t>
      </w:r>
    </w:p>
    <w:p w:rsidR="00662657" w:rsidRDefault="00662657" w:rsidP="006803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62657" w:rsidRPr="00EC589D" w:rsidRDefault="00662657" w:rsidP="0068038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C589D">
        <w:rPr>
          <w:rFonts w:ascii="Times New Roman" w:hAnsi="Times New Roman" w:cs="Times New Roman"/>
          <w:b/>
          <w:bCs/>
          <w:sz w:val="28"/>
          <w:szCs w:val="28"/>
        </w:rPr>
        <w:t>Jan Žižka z Trocnova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31" type="#_x0000_t75" alt="Jan Zizka.jpg" style="position:absolute;margin-left:-9.2pt;margin-top:12.6pt;width:126.9pt;height:156.65pt;z-index:-251657728;visibility:visible" wrapcoords="-128 0 -128 21497 21600 21497 21600 0 -128 0">
            <v:imagedata r:id="rId10" o:title=""/>
            <w10:wrap type="tight"/>
          </v:shape>
        </w:pict>
      </w:r>
      <w:r>
        <w:rPr>
          <w:rFonts w:ascii="Times New Roman" w:hAnsi="Times New Roman" w:cs="Times New Roman"/>
          <w:sz w:val="28"/>
          <w:szCs w:val="28"/>
        </w:rPr>
        <w:t>Pocházel z chudého šlechtického rodu, byl hejtmanem a _</w:t>
      </w:r>
      <w:r w:rsidRPr="00EE1EB9">
        <w:rPr>
          <w:rFonts w:ascii="Comic Sans MS" w:hAnsi="Comic Sans MS" w:cs="Comic Sans MS"/>
          <w:sz w:val="24"/>
          <w:szCs w:val="24"/>
        </w:rPr>
        <w:t>vojevůdce</w:t>
      </w:r>
      <w:r w:rsidRPr="00EE1EB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8"/>
          <w:szCs w:val="28"/>
        </w:rPr>
        <w:t>. Vyhrál všechny bitvy. Válčil až do své smrti v roce 1424, kdy už byl úplně slepý. Protože byl velmi oblíbený, začali si jeho vojáci potom říkat _</w:t>
      </w:r>
      <w:r w:rsidRPr="00EE1EB9">
        <w:rPr>
          <w:rFonts w:ascii="Comic Sans MS" w:hAnsi="Comic Sans MS" w:cs="Comic Sans MS"/>
          <w:sz w:val="24"/>
          <w:szCs w:val="24"/>
        </w:rPr>
        <w:t>sirotci</w:t>
      </w:r>
      <w:r>
        <w:rPr>
          <w:rFonts w:ascii="Times New Roman" w:hAnsi="Times New Roman" w:cs="Times New Roman"/>
          <w:sz w:val="28"/>
          <w:szCs w:val="28"/>
        </w:rPr>
        <w:t>___________. Zemřel v bitvě u __</w:t>
      </w:r>
      <w:r w:rsidRPr="00EE1EB9">
        <w:rPr>
          <w:rFonts w:ascii="Comic Sans MS" w:hAnsi="Comic Sans MS" w:cs="Comic Sans MS"/>
          <w:sz w:val="24"/>
          <w:szCs w:val="24"/>
        </w:rPr>
        <w:t>Přibyslavi</w:t>
      </w:r>
      <w:r>
        <w:rPr>
          <w:rFonts w:ascii="Times New Roman" w:hAnsi="Times New Roman" w:cs="Times New Roman"/>
          <w:sz w:val="28"/>
          <w:szCs w:val="28"/>
        </w:rPr>
        <w:t>_______ na Vysočině.</w:t>
      </w:r>
    </w:p>
    <w:p w:rsidR="00662657" w:rsidRDefault="00662657" w:rsidP="006803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6803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Husitům v boji velice pomáhalo přesvědčení, že dělají správnou věc. Papež proti nim poslal 5 _</w:t>
      </w:r>
      <w:r w:rsidRPr="00EE1EB9">
        <w:rPr>
          <w:rFonts w:ascii="Comic Sans MS" w:hAnsi="Comic Sans MS" w:cs="Comic Sans MS"/>
          <w:sz w:val="24"/>
          <w:szCs w:val="24"/>
        </w:rPr>
        <w:t>křížových výprav</w:t>
      </w:r>
      <w:r>
        <w:rPr>
          <w:rFonts w:ascii="Times New Roman" w:hAnsi="Times New Roman" w:cs="Times New Roman"/>
          <w:sz w:val="28"/>
          <w:szCs w:val="28"/>
        </w:rPr>
        <w:t>_______, aby obnovil moc církve. Křižáci nosili na oděvu znak _</w:t>
      </w:r>
      <w:r w:rsidRPr="00EE1EB9">
        <w:rPr>
          <w:rFonts w:ascii="Comic Sans MS" w:hAnsi="Comic Sans MS" w:cs="Comic Sans MS"/>
          <w:sz w:val="24"/>
          <w:szCs w:val="24"/>
        </w:rPr>
        <w:t>kříže</w:t>
      </w:r>
      <w:r>
        <w:rPr>
          <w:rFonts w:ascii="Times New Roman" w:hAnsi="Times New Roman" w:cs="Times New Roman"/>
          <w:sz w:val="28"/>
          <w:szCs w:val="28"/>
        </w:rPr>
        <w:t>___. Všechny křížové výpravy ale byly _</w:t>
      </w:r>
      <w:r w:rsidRPr="00EE1EB9">
        <w:rPr>
          <w:rFonts w:ascii="Comic Sans MS" w:hAnsi="Comic Sans MS" w:cs="Comic Sans MS"/>
          <w:sz w:val="24"/>
          <w:szCs w:val="24"/>
        </w:rPr>
        <w:t>poraženy</w:t>
      </w:r>
      <w:r>
        <w:rPr>
          <w:rFonts w:ascii="Times New Roman" w:hAnsi="Times New Roman" w:cs="Times New Roman"/>
          <w:sz w:val="28"/>
          <w:szCs w:val="28"/>
        </w:rPr>
        <w:t>________. Po Žižkovi vedl husity __</w:t>
      </w:r>
      <w:r w:rsidRPr="00AF05DF">
        <w:rPr>
          <w:rFonts w:ascii="Comic Sans MS" w:hAnsi="Comic Sans MS" w:cs="Comic Sans MS"/>
          <w:sz w:val="24"/>
          <w:szCs w:val="24"/>
        </w:rPr>
        <w:t>Prokop Holý</w:t>
      </w:r>
      <w:r>
        <w:rPr>
          <w:rFonts w:ascii="Times New Roman" w:hAnsi="Times New Roman" w:cs="Times New Roman"/>
          <w:sz w:val="28"/>
          <w:szCs w:val="28"/>
        </w:rPr>
        <w:t>____________, který se svým vojskem zahnal v roce _</w:t>
      </w:r>
      <w:r w:rsidRPr="00AF05DF">
        <w:rPr>
          <w:rFonts w:ascii="Comic Sans MS" w:hAnsi="Comic Sans MS" w:cs="Comic Sans MS"/>
          <w:sz w:val="24"/>
          <w:szCs w:val="24"/>
        </w:rPr>
        <w:t>1431</w:t>
      </w:r>
      <w:r>
        <w:rPr>
          <w:rFonts w:ascii="Times New Roman" w:hAnsi="Times New Roman" w:cs="Times New Roman"/>
          <w:sz w:val="28"/>
          <w:szCs w:val="28"/>
        </w:rPr>
        <w:t>__ u _</w:t>
      </w:r>
      <w:r w:rsidRPr="00AF05DF">
        <w:rPr>
          <w:rFonts w:ascii="Comic Sans MS" w:hAnsi="Comic Sans MS" w:cs="Comic Sans MS"/>
          <w:sz w:val="24"/>
          <w:szCs w:val="24"/>
        </w:rPr>
        <w:t>Domažlic</w:t>
      </w:r>
      <w:r>
        <w:rPr>
          <w:rFonts w:ascii="Times New Roman" w:hAnsi="Times New Roman" w:cs="Times New Roman"/>
          <w:sz w:val="28"/>
          <w:szCs w:val="28"/>
        </w:rPr>
        <w:t>__________________ křižáky pouze mohutným zpěvem písně __</w:t>
      </w:r>
      <w:r w:rsidRPr="00AF05DF">
        <w:rPr>
          <w:rFonts w:ascii="Comic Sans MS" w:hAnsi="Comic Sans MS" w:cs="Comic Sans MS"/>
          <w:sz w:val="24"/>
          <w:szCs w:val="24"/>
        </w:rPr>
        <w:t>Ktož sú boží bojovníci</w:t>
      </w:r>
      <w:r>
        <w:rPr>
          <w:rFonts w:ascii="Times New Roman" w:hAnsi="Times New Roman" w:cs="Times New Roman"/>
          <w:sz w:val="28"/>
          <w:szCs w:val="28"/>
        </w:rPr>
        <w:t>________________.</w:t>
      </w:r>
    </w:p>
    <w:p w:rsidR="00662657" w:rsidRDefault="00662657" w:rsidP="006803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čase se husité přestali jen bránit a začali sami podnikat bojové výpravy. To už ale odporovalo učení mistra Jana Husa a vedlo to k rozdělení husitů na __</w:t>
      </w:r>
      <w:r w:rsidRPr="00AF05DF">
        <w:rPr>
          <w:rFonts w:ascii="Comic Sans MS" w:hAnsi="Comic Sans MS" w:cs="Comic Sans MS"/>
          <w:sz w:val="24"/>
          <w:szCs w:val="24"/>
        </w:rPr>
        <w:t>2 skupiny</w:t>
      </w:r>
      <w:r>
        <w:rPr>
          <w:rFonts w:ascii="Times New Roman" w:hAnsi="Times New Roman" w:cs="Times New Roman"/>
          <w:sz w:val="28"/>
          <w:szCs w:val="28"/>
        </w:rPr>
        <w:t>___. Bojechtiví husité pod vedením Prokopa Holého dále pořádali __</w:t>
      </w:r>
      <w:r w:rsidRPr="00AF05DF">
        <w:rPr>
          <w:rFonts w:ascii="Comic Sans MS" w:hAnsi="Comic Sans MS" w:cs="Comic Sans MS"/>
          <w:sz w:val="24"/>
          <w:szCs w:val="24"/>
        </w:rPr>
        <w:t>tzv. spanilé jízdy</w:t>
      </w:r>
      <w:r>
        <w:rPr>
          <w:rFonts w:ascii="Times New Roman" w:hAnsi="Times New Roman" w:cs="Times New Roman"/>
          <w:sz w:val="28"/>
          <w:szCs w:val="28"/>
        </w:rPr>
        <w:t>___ a plenili, bořili a získávali kořist. Druhá skupina se přidala k napravené katolické šlechtě. Obě skupiny se setkaly v roce _</w:t>
      </w:r>
      <w:r w:rsidRPr="00AF05DF">
        <w:rPr>
          <w:rFonts w:ascii="Comic Sans MS" w:hAnsi="Comic Sans MS" w:cs="Comic Sans MS"/>
          <w:sz w:val="24"/>
          <w:szCs w:val="24"/>
        </w:rPr>
        <w:t>1434</w:t>
      </w:r>
      <w:r>
        <w:rPr>
          <w:rFonts w:ascii="Times New Roman" w:hAnsi="Times New Roman" w:cs="Times New Roman"/>
          <w:sz w:val="28"/>
          <w:szCs w:val="28"/>
        </w:rPr>
        <w:t>_ v bitvě u __</w:t>
      </w:r>
      <w:r w:rsidRPr="00AF05DF">
        <w:rPr>
          <w:rFonts w:ascii="Comic Sans MS" w:hAnsi="Comic Sans MS" w:cs="Comic Sans MS"/>
          <w:sz w:val="24"/>
          <w:szCs w:val="24"/>
        </w:rPr>
        <w:t>Lipan</w:t>
      </w:r>
      <w:r>
        <w:rPr>
          <w:rFonts w:ascii="Times New Roman" w:hAnsi="Times New Roman" w:cs="Times New Roman"/>
          <w:sz w:val="28"/>
          <w:szCs w:val="28"/>
        </w:rPr>
        <w:t>___ u Českého Brodu. Bojovní husité bili poraženi a války skončily. Českým králem se stal __</w:t>
      </w:r>
      <w:r w:rsidRPr="00AF05DF">
        <w:rPr>
          <w:rFonts w:ascii="Comic Sans MS" w:hAnsi="Comic Sans MS" w:cs="Comic Sans MS"/>
          <w:sz w:val="24"/>
          <w:szCs w:val="24"/>
        </w:rPr>
        <w:t>Zikmund Lucemburský</w:t>
      </w:r>
      <w:r>
        <w:rPr>
          <w:rFonts w:ascii="Times New Roman" w:hAnsi="Times New Roman" w:cs="Times New Roman"/>
          <w:sz w:val="28"/>
          <w:szCs w:val="28"/>
        </w:rPr>
        <w:t>_, kterého neměli husité kvůli upálení mistra Jana Husa v oblibě. Poslední husité pod vedením __</w:t>
      </w:r>
      <w:r w:rsidRPr="00AF05DF">
        <w:rPr>
          <w:rFonts w:ascii="Comic Sans MS" w:hAnsi="Comic Sans MS" w:cs="Comic Sans MS"/>
          <w:sz w:val="24"/>
          <w:szCs w:val="24"/>
        </w:rPr>
        <w:t>Jana Roháče z Dubé</w:t>
      </w:r>
      <w:r>
        <w:rPr>
          <w:rFonts w:ascii="Times New Roman" w:hAnsi="Times New Roman" w:cs="Times New Roman"/>
          <w:sz w:val="28"/>
          <w:szCs w:val="28"/>
        </w:rPr>
        <w:t>_____ byli poraženi v roce _</w:t>
      </w:r>
      <w:r w:rsidRPr="00AF05DF">
        <w:rPr>
          <w:rFonts w:ascii="Comic Sans MS" w:hAnsi="Comic Sans MS" w:cs="Comic Sans MS"/>
          <w:sz w:val="24"/>
          <w:szCs w:val="24"/>
        </w:rPr>
        <w:t>1437</w:t>
      </w:r>
      <w:r>
        <w:rPr>
          <w:rFonts w:ascii="Times New Roman" w:hAnsi="Times New Roman" w:cs="Times New Roman"/>
          <w:sz w:val="28"/>
          <w:szCs w:val="28"/>
        </w:rPr>
        <w:t xml:space="preserve">__ u hradu Sion u Kutné Hory. </w: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32" type="#_x0000_t75" alt="Lipany.jpg" style="position:absolute;margin-left:163.3pt;margin-top:-.15pt;width:353.1pt;height:238.8pt;z-index:251659776;visibility:visible">
            <v:imagedata r:id="rId11" o:title=""/>
          </v:shape>
        </w:pict>
      </w:r>
      <w:r w:rsidRPr="00CB634D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i1026" type="#_x0000_t75" alt="zbrane.jpg" style="width:156pt;height:240.75pt;visibility:visible">
            <v:imagedata r:id="rId12" o:title=""/>
          </v:shape>
        </w:pict>
      </w:r>
    </w:p>
    <w:p w:rsidR="00662657" w:rsidRDefault="00662657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2657" w:rsidRDefault="00662657" w:rsidP="006803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662657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657" w:rsidRDefault="00662657" w:rsidP="005B2F81">
      <w:pPr>
        <w:spacing w:after="0" w:line="240" w:lineRule="auto"/>
      </w:pPr>
      <w:r>
        <w:separator/>
      </w:r>
    </w:p>
  </w:endnote>
  <w:endnote w:type="continuationSeparator" w:id="0">
    <w:p w:rsidR="00662657" w:rsidRDefault="00662657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657" w:rsidRDefault="00662657" w:rsidP="005B2F81">
      <w:pPr>
        <w:spacing w:after="0" w:line="240" w:lineRule="auto"/>
      </w:pPr>
      <w:r>
        <w:separator/>
      </w:r>
    </w:p>
  </w:footnote>
  <w:footnote w:type="continuationSeparator" w:id="0">
    <w:p w:rsidR="00662657" w:rsidRDefault="00662657" w:rsidP="005B2F81">
      <w:pPr>
        <w:spacing w:after="0" w:line="240" w:lineRule="auto"/>
      </w:pPr>
      <w:r>
        <w:continuationSeparator/>
      </w:r>
    </w:p>
  </w:footnote>
  <w:footnote w:id="1">
    <w:p w:rsidR="00662657" w:rsidRDefault="00662657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34 - 36. ISBN 978-80-7289-166-5. </w:t>
      </w:r>
    </w:p>
  </w:footnote>
  <w:footnote w:id="2">
    <w:p w:rsidR="00662657" w:rsidRDefault="00662657" w:rsidP="00680381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34 - 36.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11229"/>
    <w:rsid w:val="000207D6"/>
    <w:rsid w:val="00047F63"/>
    <w:rsid w:val="0006023B"/>
    <w:rsid w:val="0007255D"/>
    <w:rsid w:val="000919D7"/>
    <w:rsid w:val="000A0A27"/>
    <w:rsid w:val="000A42D8"/>
    <w:rsid w:val="000A4D2F"/>
    <w:rsid w:val="000A675E"/>
    <w:rsid w:val="000A7E66"/>
    <w:rsid w:val="000D1D79"/>
    <w:rsid w:val="000E5560"/>
    <w:rsid w:val="000F57A9"/>
    <w:rsid w:val="0010366B"/>
    <w:rsid w:val="00104635"/>
    <w:rsid w:val="00117508"/>
    <w:rsid w:val="00120BAD"/>
    <w:rsid w:val="001230CB"/>
    <w:rsid w:val="00124B44"/>
    <w:rsid w:val="00125850"/>
    <w:rsid w:val="0016140A"/>
    <w:rsid w:val="00174816"/>
    <w:rsid w:val="00187A65"/>
    <w:rsid w:val="001B4D6F"/>
    <w:rsid w:val="001D1B6B"/>
    <w:rsid w:val="001D58C1"/>
    <w:rsid w:val="001F0D27"/>
    <w:rsid w:val="00215A9F"/>
    <w:rsid w:val="00217AE5"/>
    <w:rsid w:val="00241A09"/>
    <w:rsid w:val="002528A3"/>
    <w:rsid w:val="00270DFF"/>
    <w:rsid w:val="0028324F"/>
    <w:rsid w:val="00283C88"/>
    <w:rsid w:val="002A05E8"/>
    <w:rsid w:val="002B3947"/>
    <w:rsid w:val="002C09A9"/>
    <w:rsid w:val="002D5B3E"/>
    <w:rsid w:val="003130D7"/>
    <w:rsid w:val="003645E2"/>
    <w:rsid w:val="0037140B"/>
    <w:rsid w:val="00375B2C"/>
    <w:rsid w:val="00382279"/>
    <w:rsid w:val="00395ED2"/>
    <w:rsid w:val="003A1EB9"/>
    <w:rsid w:val="003A4075"/>
    <w:rsid w:val="003C4B13"/>
    <w:rsid w:val="003D0C46"/>
    <w:rsid w:val="003D519D"/>
    <w:rsid w:val="003E6956"/>
    <w:rsid w:val="003F4B23"/>
    <w:rsid w:val="004040C1"/>
    <w:rsid w:val="00405624"/>
    <w:rsid w:val="00415DDF"/>
    <w:rsid w:val="00437E78"/>
    <w:rsid w:val="004412C5"/>
    <w:rsid w:val="00445D7D"/>
    <w:rsid w:val="00450993"/>
    <w:rsid w:val="00455AF5"/>
    <w:rsid w:val="0045717D"/>
    <w:rsid w:val="004722C7"/>
    <w:rsid w:val="0048344A"/>
    <w:rsid w:val="004B1A5C"/>
    <w:rsid w:val="004C2EF7"/>
    <w:rsid w:val="004D2C5C"/>
    <w:rsid w:val="004D7E2C"/>
    <w:rsid w:val="004E4DD2"/>
    <w:rsid w:val="004F77A7"/>
    <w:rsid w:val="0051274D"/>
    <w:rsid w:val="0051641B"/>
    <w:rsid w:val="0052737D"/>
    <w:rsid w:val="00530C18"/>
    <w:rsid w:val="0054019D"/>
    <w:rsid w:val="005522D2"/>
    <w:rsid w:val="0055257F"/>
    <w:rsid w:val="00555330"/>
    <w:rsid w:val="00562D33"/>
    <w:rsid w:val="00567F37"/>
    <w:rsid w:val="0057360D"/>
    <w:rsid w:val="005B2F81"/>
    <w:rsid w:val="005C186A"/>
    <w:rsid w:val="005D41A3"/>
    <w:rsid w:val="005F6763"/>
    <w:rsid w:val="005F793B"/>
    <w:rsid w:val="006014DA"/>
    <w:rsid w:val="00601BBC"/>
    <w:rsid w:val="00613FC6"/>
    <w:rsid w:val="006179C8"/>
    <w:rsid w:val="0064520B"/>
    <w:rsid w:val="00655688"/>
    <w:rsid w:val="00662657"/>
    <w:rsid w:val="00673114"/>
    <w:rsid w:val="00680381"/>
    <w:rsid w:val="006A416A"/>
    <w:rsid w:val="006E49E7"/>
    <w:rsid w:val="00701893"/>
    <w:rsid w:val="007064C5"/>
    <w:rsid w:val="00721C16"/>
    <w:rsid w:val="00744B77"/>
    <w:rsid w:val="00793B3B"/>
    <w:rsid w:val="00795001"/>
    <w:rsid w:val="007A02B4"/>
    <w:rsid w:val="007A76F5"/>
    <w:rsid w:val="007C6580"/>
    <w:rsid w:val="007D23CF"/>
    <w:rsid w:val="007E35A1"/>
    <w:rsid w:val="007E4BBC"/>
    <w:rsid w:val="008135B7"/>
    <w:rsid w:val="008357D4"/>
    <w:rsid w:val="00851BD0"/>
    <w:rsid w:val="008546BD"/>
    <w:rsid w:val="00866692"/>
    <w:rsid w:val="00874DB3"/>
    <w:rsid w:val="00883C8E"/>
    <w:rsid w:val="008850CE"/>
    <w:rsid w:val="008A2388"/>
    <w:rsid w:val="008A2CEE"/>
    <w:rsid w:val="008A36EA"/>
    <w:rsid w:val="008A475D"/>
    <w:rsid w:val="008A7BD5"/>
    <w:rsid w:val="008B68B8"/>
    <w:rsid w:val="008C5015"/>
    <w:rsid w:val="008D43D7"/>
    <w:rsid w:val="008F37E1"/>
    <w:rsid w:val="008F752A"/>
    <w:rsid w:val="00910924"/>
    <w:rsid w:val="00913A2B"/>
    <w:rsid w:val="00921445"/>
    <w:rsid w:val="00923A2C"/>
    <w:rsid w:val="00925A50"/>
    <w:rsid w:val="00926759"/>
    <w:rsid w:val="0093532A"/>
    <w:rsid w:val="009367C6"/>
    <w:rsid w:val="00971758"/>
    <w:rsid w:val="009809BD"/>
    <w:rsid w:val="009A7F89"/>
    <w:rsid w:val="009B010C"/>
    <w:rsid w:val="009B54E1"/>
    <w:rsid w:val="009E0076"/>
    <w:rsid w:val="009E71C0"/>
    <w:rsid w:val="00A07ED3"/>
    <w:rsid w:val="00A37FBE"/>
    <w:rsid w:val="00A5432A"/>
    <w:rsid w:val="00A83C08"/>
    <w:rsid w:val="00A93197"/>
    <w:rsid w:val="00A95A2A"/>
    <w:rsid w:val="00AB112F"/>
    <w:rsid w:val="00AC7289"/>
    <w:rsid w:val="00AD1770"/>
    <w:rsid w:val="00AD33CE"/>
    <w:rsid w:val="00AE199D"/>
    <w:rsid w:val="00AF05DF"/>
    <w:rsid w:val="00AF5B76"/>
    <w:rsid w:val="00B058BA"/>
    <w:rsid w:val="00B12B1B"/>
    <w:rsid w:val="00B220F0"/>
    <w:rsid w:val="00B2563D"/>
    <w:rsid w:val="00B305D8"/>
    <w:rsid w:val="00B34637"/>
    <w:rsid w:val="00B40966"/>
    <w:rsid w:val="00B4436B"/>
    <w:rsid w:val="00B4547F"/>
    <w:rsid w:val="00B62616"/>
    <w:rsid w:val="00B81267"/>
    <w:rsid w:val="00B86808"/>
    <w:rsid w:val="00BA4EA1"/>
    <w:rsid w:val="00BB3465"/>
    <w:rsid w:val="00BB6394"/>
    <w:rsid w:val="00BD2240"/>
    <w:rsid w:val="00BD3572"/>
    <w:rsid w:val="00BD7FCC"/>
    <w:rsid w:val="00BF26AC"/>
    <w:rsid w:val="00C05579"/>
    <w:rsid w:val="00C13C96"/>
    <w:rsid w:val="00C5154C"/>
    <w:rsid w:val="00C64E68"/>
    <w:rsid w:val="00C66790"/>
    <w:rsid w:val="00C70561"/>
    <w:rsid w:val="00CB634D"/>
    <w:rsid w:val="00CC17AF"/>
    <w:rsid w:val="00CC2C56"/>
    <w:rsid w:val="00CC3262"/>
    <w:rsid w:val="00CC3A71"/>
    <w:rsid w:val="00CD32C0"/>
    <w:rsid w:val="00D009EB"/>
    <w:rsid w:val="00D16A36"/>
    <w:rsid w:val="00D22972"/>
    <w:rsid w:val="00D24A29"/>
    <w:rsid w:val="00D50809"/>
    <w:rsid w:val="00D75F1C"/>
    <w:rsid w:val="00D90528"/>
    <w:rsid w:val="00D94ACB"/>
    <w:rsid w:val="00DA45F2"/>
    <w:rsid w:val="00DB447D"/>
    <w:rsid w:val="00DB7389"/>
    <w:rsid w:val="00DC19EE"/>
    <w:rsid w:val="00DD727A"/>
    <w:rsid w:val="00DE1C0B"/>
    <w:rsid w:val="00E10302"/>
    <w:rsid w:val="00E34800"/>
    <w:rsid w:val="00E450A7"/>
    <w:rsid w:val="00E54C09"/>
    <w:rsid w:val="00E55680"/>
    <w:rsid w:val="00E56AF3"/>
    <w:rsid w:val="00E801FE"/>
    <w:rsid w:val="00E948A7"/>
    <w:rsid w:val="00EA3786"/>
    <w:rsid w:val="00EB7871"/>
    <w:rsid w:val="00EC1E01"/>
    <w:rsid w:val="00EC20AB"/>
    <w:rsid w:val="00EC589D"/>
    <w:rsid w:val="00ED155A"/>
    <w:rsid w:val="00ED1DD2"/>
    <w:rsid w:val="00EE1EB9"/>
    <w:rsid w:val="00EE581E"/>
    <w:rsid w:val="00EF7BEB"/>
    <w:rsid w:val="00F11B11"/>
    <w:rsid w:val="00F14685"/>
    <w:rsid w:val="00F1474C"/>
    <w:rsid w:val="00F174E3"/>
    <w:rsid w:val="00F17797"/>
    <w:rsid w:val="00F306F7"/>
    <w:rsid w:val="00F34BF3"/>
    <w:rsid w:val="00F5382A"/>
    <w:rsid w:val="00F6026D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310</TotalTime>
  <Pages>5</Pages>
  <Words>1104</Words>
  <Characters>6516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benuiv</cp:lastModifiedBy>
  <cp:revision>15</cp:revision>
  <dcterms:created xsi:type="dcterms:W3CDTF">2012-05-08T07:18:00Z</dcterms:created>
  <dcterms:modified xsi:type="dcterms:W3CDTF">2012-06-12T10:33:00Z</dcterms:modified>
</cp:coreProperties>
</file>