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932" w:rsidRPr="008C5015" w:rsidRDefault="00E65932" w:rsidP="002014E2">
      <w:pPr>
        <w:spacing w:after="0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EUfondy.jpg" style="position:absolute;margin-left:22pt;margin-top:-18pt;width:162pt;height:37.25pt;z-index:-251656704;visibility:visible">
            <v:imagedata r:id="rId5" r:href="rId6"/>
          </v:shape>
        </w:pict>
      </w:r>
    </w:p>
    <w:p w:rsidR="00E65932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Pr="008C5015" w:rsidRDefault="00E65932" w:rsidP="002014E2">
      <w:pPr>
        <w:spacing w:after="0"/>
        <w:rPr>
          <w:rFonts w:ascii="Times New Roman" w:hAnsi="Times New Roman" w:cs="Times New Roman"/>
        </w:rPr>
      </w:pPr>
    </w:p>
    <w:p w:rsidR="00E65932" w:rsidRDefault="00E65932" w:rsidP="002014E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E65932" w:rsidRPr="008C5015">
        <w:trPr>
          <w:trHeight w:val="706"/>
        </w:trPr>
        <w:tc>
          <w:tcPr>
            <w:tcW w:w="3832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E65932" w:rsidRPr="008C5015" w:rsidRDefault="00E65932" w:rsidP="002014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E65932" w:rsidRPr="008C5015" w:rsidRDefault="00E65932" w:rsidP="002014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E65932" w:rsidRPr="008C5015">
        <w:trPr>
          <w:trHeight w:val="325"/>
        </w:trPr>
        <w:tc>
          <w:tcPr>
            <w:tcW w:w="3832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E65932" w:rsidRPr="008C5015">
        <w:trPr>
          <w:trHeight w:val="556"/>
        </w:trPr>
        <w:tc>
          <w:tcPr>
            <w:tcW w:w="3832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III/2</w:t>
            </w:r>
          </w:p>
          <w:p w:rsidR="00E65932" w:rsidRPr="00382279" w:rsidRDefault="00E65932" w:rsidP="00201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2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DUM – Nejstarší české dějiny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Opakování č. 5 – test</w:t>
            </w:r>
          </w:p>
        </w:tc>
      </w:tr>
      <w:tr w:rsidR="00E65932" w:rsidRPr="008C5015">
        <w:trPr>
          <w:trHeight w:val="341"/>
        </w:trPr>
        <w:tc>
          <w:tcPr>
            <w:tcW w:w="3832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E65932" w:rsidRPr="008C5015" w:rsidRDefault="00E65932" w:rsidP="002014E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VY_32_INOVACE_VL.KK.4.17</w:t>
            </w:r>
          </w:p>
        </w:tc>
      </w:tr>
    </w:tbl>
    <w:p w:rsidR="00E65932" w:rsidRDefault="00E65932" w:rsidP="002014E2">
      <w:pPr>
        <w:spacing w:after="0"/>
        <w:jc w:val="center"/>
        <w:rPr>
          <w:b/>
          <w:bCs/>
          <w:sz w:val="28"/>
          <w:szCs w:val="28"/>
        </w:rPr>
      </w:pPr>
    </w:p>
    <w:p w:rsidR="00E65932" w:rsidRPr="00651ECE" w:rsidRDefault="00E65932" w:rsidP="002014E2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5 – test</w:t>
      </w:r>
    </w:p>
    <w:p w:rsidR="00E65932" w:rsidRDefault="00E65932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E65932" w:rsidRPr="002014E2" w:rsidRDefault="00E65932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E65932" w:rsidRDefault="00E65932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Napiš 4 panovníky po Zikmundovi Lucemburském.</w:t>
      </w:r>
    </w:p>
    <w:p w:rsidR="00E65932" w:rsidRDefault="00E65932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E65932" w:rsidRDefault="00E65932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Default="00E65932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Napiš, co používali husité k boji (napiš alespoň 4 věci).</w:t>
      </w:r>
    </w:p>
    <w:p w:rsidR="00E65932" w:rsidRDefault="00E65932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E65932" w:rsidRDefault="00E65932" w:rsidP="002014E2">
      <w:pPr>
        <w:tabs>
          <w:tab w:val="left" w:pos="8880"/>
        </w:tabs>
        <w:spacing w:after="0"/>
        <w:rPr>
          <w:i/>
          <w:iCs/>
          <w:sz w:val="28"/>
          <w:szCs w:val="28"/>
        </w:rPr>
      </w:pPr>
    </w:p>
    <w:p w:rsidR="00E65932" w:rsidRDefault="00E65932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Napiš alespoň 4 místa, kde proběhly husitské bitvy nebo bitvy proti Turkům.</w:t>
      </w:r>
    </w:p>
    <w:p w:rsidR="00E65932" w:rsidRDefault="00E65932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E65932" w:rsidRPr="002014E2" w:rsidRDefault="00E65932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Pr="008C6A74" w:rsidRDefault="00E65932" w:rsidP="002014E2">
      <w:pPr>
        <w:tabs>
          <w:tab w:val="left" w:pos="8880"/>
        </w:tabs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 Proč začaly husitské války?</w:t>
      </w:r>
    </w:p>
    <w:p w:rsidR="00E65932" w:rsidRDefault="00E65932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E65932" w:rsidRDefault="00E65932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Default="00E65932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5. Přiřaď letopočet k události.</w:t>
      </w:r>
    </w:p>
    <w:p w:rsidR="00E65932" w:rsidRDefault="00E65932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1415</w:t>
      </w:r>
      <w:r>
        <w:rPr>
          <w:sz w:val="28"/>
          <w:szCs w:val="28"/>
        </w:rPr>
        <w:tab/>
        <w:t>Ludvík Jagellonský zahynul na útěku z bitvy</w:t>
      </w:r>
    </w:p>
    <w:p w:rsidR="00E65932" w:rsidRDefault="00E65932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1419</w:t>
      </w:r>
      <w:r>
        <w:rPr>
          <w:sz w:val="28"/>
          <w:szCs w:val="28"/>
        </w:rPr>
        <w:tab/>
        <w:t xml:space="preserve">poslední husitská bitva </w:t>
      </w:r>
      <w:r>
        <w:rPr>
          <w:sz w:val="28"/>
          <w:szCs w:val="28"/>
        </w:rPr>
        <w:tab/>
      </w:r>
    </w:p>
    <w:p w:rsidR="00E65932" w:rsidRDefault="00E65932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1434</w:t>
      </w:r>
      <w:r>
        <w:rPr>
          <w:sz w:val="28"/>
          <w:szCs w:val="28"/>
        </w:rPr>
        <w:tab/>
        <w:t>1. pražská defenestrace</w:t>
      </w:r>
    </w:p>
    <w:p w:rsidR="00E65932" w:rsidRDefault="00E65932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1526</w:t>
      </w:r>
      <w:r>
        <w:rPr>
          <w:sz w:val="28"/>
          <w:szCs w:val="28"/>
        </w:rPr>
        <w:tab/>
        <w:t>upálen mistr Jan Hus</w:t>
      </w:r>
    </w:p>
    <w:p w:rsidR="00E65932" w:rsidRDefault="00E65932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</w:p>
    <w:p w:rsidR="00E65932" w:rsidRDefault="00E65932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</w:p>
    <w:p w:rsidR="00E65932" w:rsidRDefault="00E65932" w:rsidP="002014E2">
      <w:pPr>
        <w:tabs>
          <w:tab w:val="left" w:pos="88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E65932" w:rsidRPr="00651ECE" w:rsidRDefault="00E65932" w:rsidP="002014E2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5 – test</w:t>
      </w:r>
    </w:p>
    <w:p w:rsidR="00E65932" w:rsidRDefault="00E65932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E65932" w:rsidRPr="002014E2" w:rsidRDefault="00E65932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E65932" w:rsidRDefault="00E65932" w:rsidP="001A0873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Napiš 4 panovníky po Zikmundovi Lucemburském.</w:t>
      </w:r>
    </w:p>
    <w:p w:rsidR="00E65932" w:rsidRDefault="00E65932" w:rsidP="001A0873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</w:t>
      </w:r>
      <w:r w:rsidRPr="00B129EF">
        <w:rPr>
          <w:rFonts w:ascii="Times New Roman" w:hAnsi="Times New Roman" w:cs="Times New Roman"/>
          <w:sz w:val="28"/>
          <w:szCs w:val="28"/>
        </w:rPr>
        <w:t>Albrecht Habsburský, Ladislav Pohrobek, Jiří z Poděbrad, Vladislav Jagellonský, Ludvík Jagellonský</w:t>
      </w:r>
      <w:r>
        <w:rPr>
          <w:sz w:val="28"/>
          <w:szCs w:val="28"/>
        </w:rPr>
        <w:t>_________________________________________________________________</w:t>
      </w:r>
    </w:p>
    <w:p w:rsidR="00E65932" w:rsidRDefault="00E65932" w:rsidP="001A0873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Default="00E65932" w:rsidP="001A0873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Napiš, co používali husité k boji (napiš alespoň 4 věci).</w:t>
      </w:r>
    </w:p>
    <w:p w:rsidR="00E65932" w:rsidRPr="00B129EF" w:rsidRDefault="00E65932" w:rsidP="001A0873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>___</w:t>
      </w:r>
      <w:r w:rsidRPr="00B129EF">
        <w:rPr>
          <w:rFonts w:ascii="Times New Roman" w:hAnsi="Times New Roman" w:cs="Times New Roman"/>
          <w:sz w:val="28"/>
          <w:szCs w:val="28"/>
        </w:rPr>
        <w:t>vozová hradba, cepy, sudlice, meče, kopí, pušky</w:t>
      </w:r>
      <w:r w:rsidRPr="00B129EF">
        <w:rPr>
          <w:sz w:val="28"/>
          <w:szCs w:val="28"/>
        </w:rPr>
        <w:t xml:space="preserve"> ______________________________________________________________________</w:t>
      </w:r>
    </w:p>
    <w:p w:rsidR="00E65932" w:rsidRPr="00B129EF" w:rsidRDefault="00E65932" w:rsidP="001A0873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Default="00E65932" w:rsidP="001A0873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Napiš alespoň 4 místa, kde proběhly husitské bitvy nebo bitvy proti Turkům.</w:t>
      </w:r>
    </w:p>
    <w:p w:rsidR="00E65932" w:rsidRPr="00B129EF" w:rsidRDefault="00E65932" w:rsidP="001A0873">
      <w:pPr>
        <w:tabs>
          <w:tab w:val="left" w:pos="8880"/>
        </w:tabs>
        <w:spacing w:after="0" w:line="360" w:lineRule="auto"/>
        <w:rPr>
          <w:sz w:val="28"/>
          <w:szCs w:val="28"/>
        </w:rPr>
      </w:pPr>
      <w:r w:rsidRPr="00B129EF">
        <w:rPr>
          <w:sz w:val="28"/>
          <w:szCs w:val="28"/>
        </w:rPr>
        <w:t>___</w:t>
      </w:r>
      <w:r w:rsidRPr="00B129EF">
        <w:rPr>
          <w:rFonts w:ascii="Times New Roman" w:hAnsi="Times New Roman" w:cs="Times New Roman"/>
          <w:sz w:val="28"/>
          <w:szCs w:val="28"/>
        </w:rPr>
        <w:t>u Sudoměře, u Přibyslavi, u Domažlic, u Lipan, u Moháče</w:t>
      </w:r>
      <w:r>
        <w:rPr>
          <w:sz w:val="28"/>
          <w:szCs w:val="28"/>
        </w:rPr>
        <w:t xml:space="preserve"> </w:t>
      </w:r>
      <w:r w:rsidRPr="00B129EF">
        <w:rPr>
          <w:sz w:val="28"/>
          <w:szCs w:val="28"/>
        </w:rPr>
        <w:t>___________________________________________________________________________</w:t>
      </w:r>
    </w:p>
    <w:p w:rsidR="00E65932" w:rsidRPr="002014E2" w:rsidRDefault="00E65932" w:rsidP="001A0873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Pr="008C6A74" w:rsidRDefault="00E65932" w:rsidP="001A0873">
      <w:pPr>
        <w:tabs>
          <w:tab w:val="left" w:pos="8880"/>
        </w:tabs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 Proč začaly husitské války?</w:t>
      </w:r>
    </w:p>
    <w:p w:rsidR="00E65932" w:rsidRDefault="00E65932" w:rsidP="001A0873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</w:t>
      </w:r>
      <w:r w:rsidRPr="00F83D8A">
        <w:rPr>
          <w:rFonts w:ascii="Times New Roman" w:hAnsi="Times New Roman" w:cs="Times New Roman"/>
          <w:sz w:val="28"/>
          <w:szCs w:val="28"/>
        </w:rPr>
        <w:t>Protože šlechtici, měšťané i chudina žádali na památku Jana Husa nápravu církve, která byla zkažená, žila v přepychu a kupčila s odpustky</w:t>
      </w:r>
      <w:r>
        <w:rPr>
          <w:sz w:val="28"/>
          <w:szCs w:val="28"/>
        </w:rPr>
        <w:t xml:space="preserve"> ___________________________________________________________________</w:t>
      </w:r>
    </w:p>
    <w:p w:rsidR="00E65932" w:rsidRDefault="00E65932" w:rsidP="001A0873">
      <w:pPr>
        <w:tabs>
          <w:tab w:val="left" w:pos="8880"/>
        </w:tabs>
        <w:spacing w:after="0"/>
        <w:rPr>
          <w:sz w:val="28"/>
          <w:szCs w:val="28"/>
        </w:rPr>
      </w:pPr>
    </w:p>
    <w:p w:rsidR="00E65932" w:rsidRDefault="00E65932" w:rsidP="001A0873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5. Přiřaď letopočet k události.</w:t>
      </w:r>
    </w:p>
    <w:p w:rsidR="00E65932" w:rsidRDefault="00E65932" w:rsidP="001A0873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2.25pt;margin-top:9.85pt;width:114.45pt;height:75.25pt;flip:y;z-index:251658752" o:connectortype="straight"/>
        </w:pict>
      </w:r>
      <w:r>
        <w:rPr>
          <w:noProof/>
          <w:lang w:eastAsia="cs-CZ"/>
        </w:rPr>
        <w:pict>
          <v:shape id="_x0000_s1028" type="#_x0000_t32" style="position:absolute;margin-left:32.25pt;margin-top:9.85pt;width:114.45pt;height:77.95pt;z-index:251655680" o:connectortype="straight"/>
        </w:pict>
      </w:r>
      <w:r>
        <w:rPr>
          <w:sz w:val="28"/>
          <w:szCs w:val="28"/>
        </w:rPr>
        <w:t>1415</w:t>
      </w:r>
      <w:r>
        <w:rPr>
          <w:sz w:val="28"/>
          <w:szCs w:val="28"/>
        </w:rPr>
        <w:tab/>
        <w:t>Ludvík Jagellonský zahynul na útěku z bitvy</w:t>
      </w:r>
    </w:p>
    <w:p w:rsidR="00E65932" w:rsidRDefault="00E65932" w:rsidP="001A0873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 id="_x0000_s1029" type="#_x0000_t32" style="position:absolute;margin-left:29.25pt;margin-top:9.1pt;width:117.45pt;height:25.6pt;flip:y;z-index:251657728" o:connectortype="straight"/>
        </w:pict>
      </w:r>
      <w:r>
        <w:rPr>
          <w:noProof/>
          <w:lang w:eastAsia="cs-CZ"/>
        </w:rPr>
        <w:pict>
          <v:shape id="_x0000_s1030" type="#_x0000_t32" style="position:absolute;margin-left:32.25pt;margin-top:9.1pt;width:114.45pt;height:25.6pt;z-index:251656704" o:connectortype="straight"/>
        </w:pict>
      </w:r>
      <w:r>
        <w:rPr>
          <w:sz w:val="28"/>
          <w:szCs w:val="28"/>
        </w:rPr>
        <w:t>1419</w:t>
      </w:r>
      <w:r>
        <w:rPr>
          <w:sz w:val="28"/>
          <w:szCs w:val="28"/>
        </w:rPr>
        <w:tab/>
        <w:t xml:space="preserve">poslední husitská bitva </w:t>
      </w:r>
      <w:r>
        <w:rPr>
          <w:sz w:val="28"/>
          <w:szCs w:val="28"/>
        </w:rPr>
        <w:tab/>
      </w:r>
    </w:p>
    <w:p w:rsidR="00E65932" w:rsidRDefault="00E65932" w:rsidP="001A0873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1434</w:t>
      </w:r>
      <w:r>
        <w:rPr>
          <w:sz w:val="28"/>
          <w:szCs w:val="28"/>
        </w:rPr>
        <w:tab/>
        <w:t>1. pražská defenestrace</w:t>
      </w:r>
    </w:p>
    <w:p w:rsidR="00E65932" w:rsidRPr="009E2F5A" w:rsidRDefault="00E65932" w:rsidP="002D070A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1526</w:t>
      </w:r>
      <w:r>
        <w:rPr>
          <w:sz w:val="28"/>
          <w:szCs w:val="28"/>
        </w:rPr>
        <w:tab/>
        <w:t>upálen mistr Jan Hus</w:t>
      </w:r>
    </w:p>
    <w:sectPr w:rsidR="00E65932" w:rsidRPr="009E2F5A" w:rsidSect="00414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927AC"/>
    <w:multiLevelType w:val="hybridMultilevel"/>
    <w:tmpl w:val="6F6CEA8A"/>
    <w:lvl w:ilvl="0" w:tplc="541C0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1D092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2AA4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AEC019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FFE0E6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B05E9D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EB640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6DC3DF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A50F0E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29ED183A"/>
    <w:multiLevelType w:val="hybridMultilevel"/>
    <w:tmpl w:val="3DC04E86"/>
    <w:lvl w:ilvl="0" w:tplc="D7208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C3E15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0AA24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6FB889E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1AE04F7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D5289E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83CE2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F50C4E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200400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581C7CFF"/>
    <w:multiLevelType w:val="hybridMultilevel"/>
    <w:tmpl w:val="F2380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D09"/>
    <w:multiLevelType w:val="hybridMultilevel"/>
    <w:tmpl w:val="C83C325A"/>
    <w:lvl w:ilvl="0" w:tplc="1CAA10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3EEAC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78FB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B30D5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8FAC62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A4855A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677ECD4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2D4B9E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3C12E48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>
    <w:nsid w:val="70F54547"/>
    <w:multiLevelType w:val="hybridMultilevel"/>
    <w:tmpl w:val="E4C2A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CC4"/>
    <w:rsid w:val="00021864"/>
    <w:rsid w:val="00034264"/>
    <w:rsid w:val="00083351"/>
    <w:rsid w:val="000F0100"/>
    <w:rsid w:val="00111015"/>
    <w:rsid w:val="001123BF"/>
    <w:rsid w:val="00161894"/>
    <w:rsid w:val="0016295B"/>
    <w:rsid w:val="001A0873"/>
    <w:rsid w:val="001F3846"/>
    <w:rsid w:val="002014E2"/>
    <w:rsid w:val="00201979"/>
    <w:rsid w:val="002255A7"/>
    <w:rsid w:val="002A35C8"/>
    <w:rsid w:val="002D070A"/>
    <w:rsid w:val="003369DD"/>
    <w:rsid w:val="00350F3B"/>
    <w:rsid w:val="00382279"/>
    <w:rsid w:val="003962C5"/>
    <w:rsid w:val="003F02D7"/>
    <w:rsid w:val="00414FCF"/>
    <w:rsid w:val="00444C62"/>
    <w:rsid w:val="004527A8"/>
    <w:rsid w:val="004C0056"/>
    <w:rsid w:val="00505BE6"/>
    <w:rsid w:val="00530BF2"/>
    <w:rsid w:val="00586FBF"/>
    <w:rsid w:val="005977B2"/>
    <w:rsid w:val="005C7349"/>
    <w:rsid w:val="005D04E0"/>
    <w:rsid w:val="005D3081"/>
    <w:rsid w:val="00600F0B"/>
    <w:rsid w:val="00651ECE"/>
    <w:rsid w:val="006B5325"/>
    <w:rsid w:val="006E1F02"/>
    <w:rsid w:val="006F5336"/>
    <w:rsid w:val="00707D3B"/>
    <w:rsid w:val="00710FA6"/>
    <w:rsid w:val="00747AB8"/>
    <w:rsid w:val="00806DCC"/>
    <w:rsid w:val="008C5015"/>
    <w:rsid w:val="008C6A74"/>
    <w:rsid w:val="008F2F1D"/>
    <w:rsid w:val="009B1720"/>
    <w:rsid w:val="009D6ACA"/>
    <w:rsid w:val="009E2F5A"/>
    <w:rsid w:val="00A4264E"/>
    <w:rsid w:val="00A676F5"/>
    <w:rsid w:val="00AA0CED"/>
    <w:rsid w:val="00AC024E"/>
    <w:rsid w:val="00AC4EC1"/>
    <w:rsid w:val="00AC5109"/>
    <w:rsid w:val="00B129EF"/>
    <w:rsid w:val="00B2268A"/>
    <w:rsid w:val="00B348AA"/>
    <w:rsid w:val="00BD1C7C"/>
    <w:rsid w:val="00C51EC0"/>
    <w:rsid w:val="00C568C1"/>
    <w:rsid w:val="00C64AC7"/>
    <w:rsid w:val="00C71CC4"/>
    <w:rsid w:val="00CA24BB"/>
    <w:rsid w:val="00CF3772"/>
    <w:rsid w:val="00D22972"/>
    <w:rsid w:val="00D66E19"/>
    <w:rsid w:val="00D93BBF"/>
    <w:rsid w:val="00DD304D"/>
    <w:rsid w:val="00DE7269"/>
    <w:rsid w:val="00E00343"/>
    <w:rsid w:val="00E65932"/>
    <w:rsid w:val="00E919D9"/>
    <w:rsid w:val="00EA067C"/>
    <w:rsid w:val="00EA1238"/>
    <w:rsid w:val="00ED12C1"/>
    <w:rsid w:val="00F54064"/>
    <w:rsid w:val="00F64F6E"/>
    <w:rsid w:val="00F74412"/>
    <w:rsid w:val="00F83D8A"/>
    <w:rsid w:val="00F94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F1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1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101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111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DE726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2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szebetin.cz/foto/EUfondy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373</Words>
  <Characters>2207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Korcova</dc:creator>
  <cp:keywords/>
  <dc:description/>
  <cp:lastModifiedBy>benuiv</cp:lastModifiedBy>
  <cp:revision>8</cp:revision>
  <dcterms:created xsi:type="dcterms:W3CDTF">2012-05-26T21:42:00Z</dcterms:created>
  <dcterms:modified xsi:type="dcterms:W3CDTF">2012-06-12T10:41:00Z</dcterms:modified>
</cp:coreProperties>
</file>