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4AD" w:rsidRPr="007F010E" w:rsidRDefault="00DC24AD" w:rsidP="007F010E">
      <w:pPr>
        <w:ind w:left="36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logo" href="http://www.1zsklasterec.cz/" style="position:absolute;left:0;text-align:left;margin-left:401.6pt;margin-top:.9pt;width:40.5pt;height:53.25pt;z-index:251662336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7F010E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7F010E">
        <w:rPr>
          <w:rFonts w:ascii="Arial" w:hAnsi="Arial" w:cs="Arial"/>
          <w:color w:val="000000"/>
          <w:sz w:val="32"/>
          <w:szCs w:val="32"/>
        </w:rPr>
        <w:br/>
      </w:r>
      <w:r w:rsidRPr="007F010E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DC24AD" w:rsidRPr="007F010E" w:rsidRDefault="00DC24AD" w:rsidP="007F010E">
      <w:pPr>
        <w:ind w:left="360"/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_x0000_s1027" type="#_x0000_t75" style="position:absolute;left:0;text-align:left;margin-left:395.6pt;margin-top:20.9pt;width:72.75pt;height:286.5pt;z-index:251663360;visibility:visible;mso-wrap-distance-left:0;mso-wrap-distance-right:0" filled="t">
            <v:imagedata r:id="rId8" o:title=""/>
            <w10:wrap type="square" side="largest"/>
          </v:shape>
        </w:pict>
      </w:r>
      <w:r w:rsidRPr="007F010E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7F010E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7F010E">
        <w:rPr>
          <w:rFonts w:ascii="Times New Roman" w:hAnsi="Times New Roman"/>
          <w:bCs/>
          <w:i/>
          <w:sz w:val="32"/>
          <w:szCs w:val="32"/>
        </w:rPr>
        <w:br/>
      </w:r>
      <w:r w:rsidRPr="007F010E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Pr="007F010E"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7F010E">
        <w:rPr>
          <w:rFonts w:ascii="Times New Roman" w:hAnsi="Times New Roman"/>
          <w:bCs/>
          <w:i/>
          <w:sz w:val="32"/>
          <w:szCs w:val="32"/>
        </w:rPr>
        <w:br/>
      </w:r>
      <w:r w:rsidRPr="007F010E"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7F010E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10_02</w:t>
      </w:r>
      <w:r w:rsidRPr="007F010E">
        <w:rPr>
          <w:rFonts w:ascii="Times New Roman" w:hAnsi="Times New Roman"/>
          <w:bCs/>
          <w:i/>
          <w:sz w:val="32"/>
          <w:szCs w:val="32"/>
        </w:rPr>
        <w:t xml:space="preserve">_ </w:t>
      </w:r>
      <w:r>
        <w:rPr>
          <w:rFonts w:ascii="Times New Roman" w:hAnsi="Times New Roman"/>
          <w:bCs/>
          <w:i/>
          <w:sz w:val="32"/>
          <w:szCs w:val="32"/>
        </w:rPr>
        <w:t>PL5 Graf pohybu</w:t>
      </w:r>
      <w:r w:rsidRPr="007F010E">
        <w:rPr>
          <w:rFonts w:ascii="Times New Roman" w:hAnsi="Times New Roman"/>
          <w:bCs/>
          <w:i/>
          <w:sz w:val="32"/>
          <w:szCs w:val="32"/>
        </w:rPr>
        <w:t xml:space="preserve"> </w:t>
      </w:r>
    </w:p>
    <w:bookmarkEnd w:id="0"/>
    <w:p w:rsidR="00DC24AD" w:rsidRPr="007F010E" w:rsidRDefault="00DC24AD" w:rsidP="007F010E">
      <w:pPr>
        <w:ind w:left="360"/>
        <w:rPr>
          <w:rFonts w:ascii="Times New Roman" w:hAnsi="Times New Roman"/>
          <w:bCs/>
          <w:i/>
          <w:sz w:val="32"/>
          <w:szCs w:val="32"/>
        </w:rPr>
      </w:pPr>
      <w:r w:rsidRPr="007F010E">
        <w:rPr>
          <w:rFonts w:ascii="Times New Roman" w:hAnsi="Times New Roman"/>
          <w:b/>
          <w:bCs/>
          <w:sz w:val="32"/>
          <w:szCs w:val="32"/>
        </w:rPr>
        <w:t xml:space="preserve">Číslo projektu: </w:t>
      </w:r>
      <w:r w:rsidRPr="007F010E">
        <w:rPr>
          <w:rFonts w:ascii="Times New Roman" w:hAnsi="Times New Roman"/>
          <w:bCs/>
          <w:sz w:val="32"/>
          <w:szCs w:val="32"/>
        </w:rPr>
        <w:t>CZ.1.07/1.4.00/21.1115</w:t>
      </w:r>
      <w:r w:rsidRPr="007F010E">
        <w:rPr>
          <w:b/>
          <w:bCs/>
        </w:rPr>
        <w:t xml:space="preserve"> </w:t>
      </w:r>
    </w:p>
    <w:p w:rsidR="00DC24AD" w:rsidRPr="007F010E" w:rsidRDefault="00DC24AD" w:rsidP="007F010E">
      <w:pPr>
        <w:ind w:left="360"/>
        <w:rPr>
          <w:b/>
          <w:bCs/>
        </w:rPr>
      </w:pPr>
    </w:p>
    <w:p w:rsidR="00DC24AD" w:rsidRPr="0096102F" w:rsidRDefault="00DC24AD" w:rsidP="007F010E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>kde si žáci ověří znalosti ze čtení z grafu.</w:t>
      </w:r>
    </w:p>
    <w:p w:rsidR="00DC24AD" w:rsidRPr="0096102F" w:rsidRDefault="00DC24AD" w:rsidP="007F010E">
      <w:pPr>
        <w:pStyle w:val="NormalWeb"/>
        <w:ind w:left="360"/>
        <w:rPr>
          <w:sz w:val="28"/>
          <w:szCs w:val="28"/>
        </w:rPr>
      </w:pPr>
    </w:p>
    <w:p w:rsidR="00DC24AD" w:rsidRPr="007F010E" w:rsidRDefault="00DC24AD" w:rsidP="007F010E">
      <w:pPr>
        <w:ind w:left="360"/>
        <w:rPr>
          <w:b/>
          <w:bCs/>
        </w:rPr>
      </w:pPr>
    </w:p>
    <w:p w:rsidR="00DC24AD" w:rsidRDefault="00DC24AD" w:rsidP="000E47F4">
      <w:pPr>
        <w:pStyle w:val="ListParagraph"/>
        <w:numPr>
          <w:ilvl w:val="0"/>
          <w:numId w:val="1"/>
        </w:numPr>
        <w:sectPr w:rsidR="00DC24AD" w:rsidSect="00AB701B">
          <w:headerReference w:type="even" r:id="rId9"/>
          <w:headerReference w:type="first" r:id="rId10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DC24AD" w:rsidRDefault="00DC24AD" w:rsidP="000E47F4">
      <w:pPr>
        <w:pStyle w:val="ListParagraph"/>
        <w:numPr>
          <w:ilvl w:val="0"/>
          <w:numId w:val="1"/>
        </w:numPr>
      </w:pPr>
      <w:r>
        <w:t>Z grafu, kde x je osa času v hodinách a y je dráha v km urči:</w:t>
      </w:r>
    </w:p>
    <w:p w:rsidR="00DC24AD" w:rsidRDefault="00DC24AD" w:rsidP="000E47F4">
      <w:pPr>
        <w:pStyle w:val="ListParagraph"/>
        <w:numPr>
          <w:ilvl w:val="1"/>
          <w:numId w:val="1"/>
        </w:numPr>
      </w:pPr>
      <w:r>
        <w:t>Jakou urazí vzdálenost těleso za hodinu: …………………………</w:t>
      </w:r>
    </w:p>
    <w:p w:rsidR="00DC24AD" w:rsidRDefault="00DC24AD" w:rsidP="000E47F4">
      <w:pPr>
        <w:pStyle w:val="ListParagraph"/>
        <w:numPr>
          <w:ilvl w:val="1"/>
          <w:numId w:val="1"/>
        </w:numPr>
      </w:pPr>
      <w:r>
        <w:t>Jakou urazí vzdálenost těleso za 5 hodin: …………………………</w:t>
      </w:r>
    </w:p>
    <w:p w:rsidR="00DC24AD" w:rsidRDefault="00DC24AD" w:rsidP="000E47F4">
      <w:pPr>
        <w:pStyle w:val="ListParagraph"/>
        <w:numPr>
          <w:ilvl w:val="1"/>
          <w:numId w:val="1"/>
        </w:numPr>
        <w:jc w:val="both"/>
      </w:pPr>
      <w:r>
        <w:t>Za jak dlouho urazí těleso vzdálenost 60 km: ……………………</w:t>
      </w:r>
    </w:p>
    <w:p w:rsidR="00DC24AD" w:rsidRDefault="00DC24AD" w:rsidP="000E47F4">
      <w:pPr>
        <w:pStyle w:val="ListParagraph"/>
        <w:numPr>
          <w:ilvl w:val="1"/>
          <w:numId w:val="1"/>
        </w:numPr>
        <w:jc w:val="both"/>
      </w:pPr>
      <w:r>
        <w:rPr>
          <w:noProof/>
          <w:lang w:eastAsia="cs-CZ"/>
        </w:rPr>
        <w:pict>
          <v:shape id="Obrázek 1" o:spid="_x0000_s1028" type="#_x0000_t75" style="position:absolute;left:0;text-align:left;margin-left:60.4pt;margin-top:15.75pt;width:251.25pt;height:233.25pt;z-index:251652096;visibility:visible">
            <v:imagedata r:id="rId11" o:title=""/>
            <w10:wrap type="square"/>
          </v:shape>
        </w:pict>
      </w:r>
      <w:r>
        <w:t>Jaká je rychlost pohybujícího se tělesa: ……………………………</w:t>
      </w: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numPr>
          <w:ilvl w:val="0"/>
          <w:numId w:val="1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Z následujícího grafu (x = čas v hodinách, y = dráha v km) urči:</w:t>
      </w:r>
    </w:p>
    <w:p w:rsidR="00DC24AD" w:rsidRDefault="00DC24AD" w:rsidP="000E47F4">
      <w:pPr>
        <w:pStyle w:val="ListParagraph"/>
        <w:numPr>
          <w:ilvl w:val="1"/>
          <w:numId w:val="1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Které těleso se pohybuje rychleji? ……………………………………………</w:t>
      </w:r>
    </w:p>
    <w:p w:rsidR="00DC24AD" w:rsidRDefault="00DC24AD" w:rsidP="000E47F4">
      <w:pPr>
        <w:pStyle w:val="ListParagraph"/>
        <w:numPr>
          <w:ilvl w:val="1"/>
          <w:numId w:val="1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Jaká je rychlost prvního tělesa A: …………………………………………………</w:t>
      </w:r>
    </w:p>
    <w:p w:rsidR="00DC24AD" w:rsidRDefault="00DC24AD" w:rsidP="000E47F4">
      <w:pPr>
        <w:pStyle w:val="ListParagraph"/>
        <w:numPr>
          <w:ilvl w:val="1"/>
          <w:numId w:val="1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Jaká je rychlost druhého tělesa B: …………………………………………………</w:t>
      </w:r>
    </w:p>
    <w:p w:rsidR="00DC24AD" w:rsidRDefault="00DC24AD" w:rsidP="000E47F4">
      <w:pPr>
        <w:jc w:val="both"/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9" type="#_x0000_t202" style="position:absolute;left:0;text-align:left;margin-left:258.4pt;margin-top:18.45pt;width:20.25pt;height:24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" stroked="f" strokeweight=".5pt">
            <v:textbox>
              <w:txbxContent>
                <w:p w:rsidR="00DC24AD" w:rsidRDefault="00DC24AD" w:rsidP="00B7204E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2" o:spid="_x0000_s1030" type="#_x0000_t75" style="position:absolute;left:0;text-align:left;margin-left:40.9pt;margin-top:7.95pt;width:245.25pt;height:226.5pt;z-index:251653120;visibility:visible">
            <v:imagedata r:id="rId12" o:title=""/>
            <w10:wrap type="square"/>
          </v:shape>
        </w:pict>
      </w: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  <w:r>
        <w:rPr>
          <w:noProof/>
          <w:lang w:eastAsia="cs-CZ"/>
        </w:rPr>
        <w:pict>
          <v:shape id="Textové pole 4" o:spid="_x0000_s1031" type="#_x0000_t202" style="position:absolute;left:0;text-align:left;margin-left:265.9pt;margin-top:11.5pt;width:20.25pt;height:24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" stroked="f" strokeweight=".5pt">
            <v:textbox>
              <w:txbxContent>
                <w:p w:rsidR="00DC24AD" w:rsidRDefault="00DC24AD" w:rsidP="00B7204E">
                  <w:r>
                    <w:t>B</w:t>
                  </w:r>
                </w:p>
              </w:txbxContent>
            </v:textbox>
          </v:shape>
        </w:pict>
      </w: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B7204E">
      <w:pPr>
        <w:pStyle w:val="ListParagraph"/>
        <w:numPr>
          <w:ilvl w:val="0"/>
          <w:numId w:val="1"/>
        </w:numPr>
        <w:jc w:val="both"/>
      </w:pPr>
      <w:r>
        <w:t>Z následujícího grafu (x = čas v sekundách, y = rychlost v m/s) urči, jak se těleso pohybovalo v jednotlivých úsecích:</w:t>
      </w:r>
    </w:p>
    <w:p w:rsidR="00DC24AD" w:rsidRDefault="00DC24AD" w:rsidP="00B7204E">
      <w:pPr>
        <w:pStyle w:val="ListParagraph"/>
        <w:numPr>
          <w:ilvl w:val="1"/>
          <w:numId w:val="1"/>
        </w:numPr>
        <w:jc w:val="both"/>
      </w:pPr>
      <w:r>
        <w:t>Jaký pohyb konalo v úseku č. 1: ……………………………………………………</w:t>
      </w:r>
    </w:p>
    <w:p w:rsidR="00DC24AD" w:rsidRDefault="00DC24AD" w:rsidP="00B7204E">
      <w:pPr>
        <w:pStyle w:val="ListParagraph"/>
        <w:numPr>
          <w:ilvl w:val="1"/>
          <w:numId w:val="1"/>
        </w:numPr>
        <w:jc w:val="both"/>
      </w:pPr>
      <w:r>
        <w:t>Jaký pohyb konalo v úseku č. 2: ……………………………………………………</w:t>
      </w:r>
    </w:p>
    <w:p w:rsidR="00DC24AD" w:rsidRDefault="00DC24AD" w:rsidP="00B7204E">
      <w:pPr>
        <w:pStyle w:val="ListParagraph"/>
        <w:numPr>
          <w:ilvl w:val="1"/>
          <w:numId w:val="1"/>
        </w:numPr>
        <w:jc w:val="both"/>
      </w:pPr>
      <w:r>
        <w:t>Jaký pohyb konalo v úseku č. 3: ……………………………………………………</w:t>
      </w:r>
    </w:p>
    <w:p w:rsidR="00DC24AD" w:rsidRDefault="00DC24AD" w:rsidP="00B7204E">
      <w:pPr>
        <w:pStyle w:val="ListParagraph"/>
        <w:numPr>
          <w:ilvl w:val="1"/>
          <w:numId w:val="1"/>
        </w:numPr>
        <w:jc w:val="both"/>
      </w:pPr>
      <w:r>
        <w:t>Jakou rychlostí se těleso pohybovalo v úseku č. 2: ………………………</w:t>
      </w:r>
    </w:p>
    <w:p w:rsidR="00DC24AD" w:rsidRDefault="00DC24AD" w:rsidP="00B7204E">
      <w:pPr>
        <w:pStyle w:val="ListParagraph"/>
        <w:numPr>
          <w:ilvl w:val="1"/>
          <w:numId w:val="1"/>
        </w:numPr>
        <w:jc w:val="both"/>
      </w:pPr>
      <w:r>
        <w:t>Jaká je rychlost tělesa v km/h: …………………………………………………………</w:t>
      </w:r>
    </w:p>
    <w:p w:rsidR="00DC24AD" w:rsidRDefault="00DC24AD" w:rsidP="00B7204E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  <w:r>
        <w:rPr>
          <w:noProof/>
          <w:lang w:eastAsia="cs-CZ"/>
        </w:rPr>
        <w:pict>
          <v:shape id="Obrázek 6" o:spid="_x0000_s1032" type="#_x0000_t75" style="position:absolute;left:0;text-align:left;margin-left:55.15pt;margin-top:6.6pt;width:337.5pt;height:306pt;z-index:251656192;visibility:visible">
            <v:imagedata r:id="rId13" o:title=""/>
            <w10:wrap type="square"/>
          </v:shape>
        </w:pict>
      </w: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</w:pPr>
    </w:p>
    <w:p w:rsidR="00DC24AD" w:rsidRDefault="00DC24AD" w:rsidP="000E47F4">
      <w:pPr>
        <w:pStyle w:val="ListParagraph"/>
        <w:ind w:left="1440"/>
        <w:jc w:val="both"/>
        <w:sectPr w:rsidR="00DC24AD" w:rsidSect="00F14D97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DC24AD" w:rsidRDefault="00DC24AD" w:rsidP="00AB701B">
      <w:pPr>
        <w:pStyle w:val="ListParagraph"/>
        <w:numPr>
          <w:ilvl w:val="0"/>
          <w:numId w:val="4"/>
        </w:numPr>
      </w:pPr>
      <w:r>
        <w:t>Z grafu, kde x je osa času v hodinách a y je dráha v km urči:</w:t>
      </w:r>
    </w:p>
    <w:p w:rsidR="00DC24AD" w:rsidRDefault="00DC24AD" w:rsidP="00AB701B">
      <w:pPr>
        <w:pStyle w:val="ListParagraph"/>
        <w:numPr>
          <w:ilvl w:val="1"/>
          <w:numId w:val="4"/>
        </w:numPr>
      </w:pPr>
      <w:r>
        <w:t>Jakou urazí vzdálenost těleso za hodinu: …</w:t>
      </w:r>
      <w:r w:rsidRPr="007F010E">
        <w:rPr>
          <w:color w:val="FF0000"/>
        </w:rPr>
        <w:t>20 km</w:t>
      </w:r>
      <w:r>
        <w:t>………………………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</w:pPr>
      <w:r>
        <w:t>Jakou urazí vzdálenost těleso za 5 hodin: ……</w:t>
      </w:r>
      <w:r w:rsidRPr="007F010E">
        <w:rPr>
          <w:color w:val="FF0000"/>
        </w:rPr>
        <w:t>100 km</w:t>
      </w:r>
      <w:r>
        <w:t>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Za jak dlouho urazí těleso vzdálenost 60 km: …</w:t>
      </w:r>
      <w:r w:rsidRPr="007F010E">
        <w:rPr>
          <w:color w:val="FF0000"/>
        </w:rPr>
        <w:t>3 h</w:t>
      </w:r>
      <w:r>
        <w:t>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rPr>
          <w:noProof/>
          <w:lang w:eastAsia="cs-CZ"/>
        </w:rPr>
        <w:pict>
          <v:shape id="Obrázek 3" o:spid="_x0000_s1033" type="#_x0000_t75" style="position:absolute;left:0;text-align:left;margin-left:60.4pt;margin-top:15.75pt;width:251.25pt;height:233.25pt;z-index:251657216;visibility:visible">
            <v:imagedata r:id="rId11" o:title=""/>
            <w10:wrap type="square"/>
          </v:shape>
        </w:pict>
      </w:r>
      <w:r>
        <w:t>Jaká je rychlost pohybujícího se tělesa: …</w:t>
      </w:r>
      <w:r w:rsidRPr="007F010E">
        <w:rPr>
          <w:color w:val="FF0000"/>
        </w:rPr>
        <w:t>20 km/h</w:t>
      </w:r>
      <w:r>
        <w:t>……………………</w:t>
      </w: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numPr>
          <w:ilvl w:val="0"/>
          <w:numId w:val="4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Z následujícího grafu (x = čas v hodinách, y = dráha v km) urči: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Které těleso se pohybuje rychleji? ………</w:t>
      </w:r>
      <w:r w:rsidRPr="007F010E">
        <w:rPr>
          <w:noProof/>
          <w:color w:val="FF0000"/>
          <w:lang w:eastAsia="cs-CZ"/>
        </w:rPr>
        <w:t>těleso A</w:t>
      </w:r>
      <w:r>
        <w:rPr>
          <w:noProof/>
          <w:lang w:eastAsia="cs-CZ"/>
        </w:rPr>
        <w:t xml:space="preserve"> 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Jaká je rychlost prvního tělesa A: ………</w:t>
      </w:r>
      <w:r w:rsidRPr="007F010E">
        <w:rPr>
          <w:noProof/>
          <w:color w:val="FF0000"/>
          <w:lang w:eastAsia="cs-CZ"/>
        </w:rPr>
        <w:t>10 km/h</w:t>
      </w:r>
      <w:r>
        <w:rPr>
          <w:noProof/>
          <w:lang w:eastAsia="cs-CZ"/>
        </w:rPr>
        <w:t xml:space="preserve"> ………………………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  <w:rPr>
          <w:noProof/>
          <w:lang w:eastAsia="cs-CZ"/>
        </w:rPr>
      </w:pPr>
      <w:r>
        <w:rPr>
          <w:noProof/>
          <w:lang w:eastAsia="cs-CZ"/>
        </w:rPr>
        <w:t>Jaká je rychlost druhého tělesa B: ………</w:t>
      </w:r>
      <w:r w:rsidRPr="007F010E">
        <w:rPr>
          <w:noProof/>
          <w:color w:val="FF0000"/>
          <w:lang w:eastAsia="cs-CZ"/>
        </w:rPr>
        <w:t>5 km/h</w:t>
      </w:r>
      <w:r>
        <w:rPr>
          <w:noProof/>
          <w:lang w:eastAsia="cs-CZ"/>
        </w:rPr>
        <w:t xml:space="preserve"> ………………………</w:t>
      </w:r>
    </w:p>
    <w:p w:rsidR="00DC24AD" w:rsidRDefault="00DC24AD" w:rsidP="00AB701B">
      <w:pPr>
        <w:jc w:val="both"/>
        <w:rPr>
          <w:noProof/>
          <w:lang w:eastAsia="cs-CZ"/>
        </w:rPr>
      </w:pPr>
      <w:r>
        <w:rPr>
          <w:noProof/>
          <w:lang w:eastAsia="cs-CZ"/>
        </w:rPr>
        <w:pict>
          <v:shape id="_x0000_s1034" type="#_x0000_t202" style="position:absolute;left:0;text-align:left;margin-left:258.4pt;margin-top:18.45pt;width:20.25pt;height:2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" stroked="f" strokeweight=".5pt">
            <v:textbox>
              <w:txbxContent>
                <w:p w:rsidR="00DC24AD" w:rsidRDefault="00DC24AD" w:rsidP="00AB701B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4" o:spid="_x0000_s1035" type="#_x0000_t75" style="position:absolute;left:0;text-align:left;margin-left:40.9pt;margin-top:7.95pt;width:245.25pt;height:226.5pt;z-index:251658240;visibility:visible">
            <v:imagedata r:id="rId12" o:title=""/>
            <w10:wrap type="square"/>
          </v:shape>
        </w:pict>
      </w: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  <w:rPr>
          <w:noProof/>
          <w:lang w:eastAsia="cs-CZ"/>
        </w:rPr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  <w:r>
        <w:rPr>
          <w:noProof/>
          <w:lang w:eastAsia="cs-CZ"/>
        </w:rPr>
        <w:pict>
          <v:shape id="_x0000_s1036" type="#_x0000_t202" style="position:absolute;left:0;text-align:left;margin-left:265.9pt;margin-top:11.5pt;width:20.25pt;height:2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" stroked="f" strokeweight=".5pt">
            <v:textbox>
              <w:txbxContent>
                <w:p w:rsidR="00DC24AD" w:rsidRDefault="00DC24AD" w:rsidP="00AB701B">
                  <w:r>
                    <w:t>B</w:t>
                  </w:r>
                </w:p>
              </w:txbxContent>
            </v:textbox>
          </v:shape>
        </w:pict>
      </w: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numPr>
          <w:ilvl w:val="0"/>
          <w:numId w:val="4"/>
        </w:numPr>
        <w:jc w:val="both"/>
      </w:pPr>
      <w:r>
        <w:t>Z následujícího grafu (x = čas v sekundách, y = rychlost v m/s) urči, jak se těleso pohybovalo v jednotlivých úsecích: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Jaký pohyb konalo v úseku č. 1: …</w:t>
      </w:r>
      <w:r w:rsidRPr="007F010E">
        <w:rPr>
          <w:color w:val="FF0000"/>
        </w:rPr>
        <w:t>nerovnoměrný – rozjíždí se</w:t>
      </w:r>
      <w:r>
        <w:t xml:space="preserve"> 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Jaký pohyb konalo v úseku č. 2: …</w:t>
      </w:r>
      <w:r w:rsidRPr="007F010E">
        <w:rPr>
          <w:color w:val="FF0000"/>
        </w:rPr>
        <w:t>rovnoměrný</w:t>
      </w:r>
      <w:r>
        <w:t xml:space="preserve"> ………………………………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Jaký pohyb konalo v úseku č. 3: …</w:t>
      </w:r>
      <w:r w:rsidRPr="007F010E">
        <w:rPr>
          <w:color w:val="FF0000"/>
        </w:rPr>
        <w:t>nerovnoměrný – brzdí</w:t>
      </w:r>
      <w:r>
        <w:t xml:space="preserve"> 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Jakou rychlostí se těleso pohybovalo v úseku č. 2: …</w:t>
      </w:r>
      <w:r w:rsidRPr="007F010E">
        <w:rPr>
          <w:color w:val="FF0000"/>
        </w:rPr>
        <w:t>6 m/s</w:t>
      </w:r>
      <w:r>
        <w:t>……………………</w:t>
      </w:r>
    </w:p>
    <w:p w:rsidR="00DC24AD" w:rsidRDefault="00DC24AD" w:rsidP="00AB701B">
      <w:pPr>
        <w:pStyle w:val="ListParagraph"/>
        <w:numPr>
          <w:ilvl w:val="1"/>
          <w:numId w:val="4"/>
        </w:numPr>
        <w:jc w:val="both"/>
      </w:pPr>
      <w:r>
        <w:t>Jaká je rychlost tělesa v km/h: ……</w:t>
      </w:r>
      <w:r>
        <w:rPr>
          <w:color w:val="FF0000"/>
        </w:rPr>
        <w:t>21,6 km/h</w:t>
      </w:r>
      <w:r>
        <w:t>…………………………………………</w:t>
      </w: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  <w:r>
        <w:rPr>
          <w:noProof/>
          <w:lang w:eastAsia="cs-CZ"/>
        </w:rPr>
        <w:pict>
          <v:shape id="Obrázek 5" o:spid="_x0000_s1037" type="#_x0000_t75" style="position:absolute;left:0;text-align:left;margin-left:55.15pt;margin-top:6.6pt;width:337.5pt;height:306pt;z-index:251661312;visibility:visible">
            <v:imagedata r:id="rId13" o:title=""/>
            <w10:wrap type="square"/>
          </v:shape>
        </w:pict>
      </w: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pStyle w:val="ListParagraph"/>
        <w:ind w:left="1440"/>
        <w:jc w:val="both"/>
      </w:pPr>
    </w:p>
    <w:p w:rsidR="00DC24AD" w:rsidRDefault="00DC24AD" w:rsidP="00AB701B">
      <w:pPr>
        <w:jc w:val="both"/>
      </w:pPr>
    </w:p>
    <w:p w:rsidR="00DC24AD" w:rsidRDefault="00DC24AD" w:rsidP="00AB701B">
      <w:pPr>
        <w:jc w:val="both"/>
      </w:pPr>
    </w:p>
    <w:sectPr w:rsidR="00DC24AD" w:rsidSect="00AB701B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4AD" w:rsidRDefault="00DC24AD" w:rsidP="00F14D97">
      <w:pPr>
        <w:spacing w:after="0" w:line="240" w:lineRule="auto"/>
      </w:pPr>
      <w:r>
        <w:separator/>
      </w:r>
    </w:p>
  </w:endnote>
  <w:endnote w:type="continuationSeparator" w:id="0">
    <w:p w:rsidR="00DC24AD" w:rsidRDefault="00DC24AD" w:rsidP="00F14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4AD" w:rsidRDefault="00DC24AD" w:rsidP="00F14D97">
      <w:pPr>
        <w:spacing w:after="0" w:line="240" w:lineRule="auto"/>
      </w:pPr>
      <w:r>
        <w:separator/>
      </w:r>
    </w:p>
  </w:footnote>
  <w:footnote w:type="continuationSeparator" w:id="0">
    <w:p w:rsidR="00DC24AD" w:rsidRDefault="00DC24AD" w:rsidP="00F14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4AD" w:rsidRPr="007F010E" w:rsidRDefault="00DC24AD" w:rsidP="007F010E">
    <w:pPr>
      <w:pStyle w:val="Header"/>
      <w:jc w:val="center"/>
      <w:rPr>
        <w:rFonts w:ascii="Times New Roman" w:hAnsi="Times New Roman"/>
        <w:sz w:val="40"/>
        <w:szCs w:val="40"/>
      </w:rPr>
    </w:pPr>
    <w:r w:rsidRPr="007F010E">
      <w:rPr>
        <w:rFonts w:ascii="Times New Roman" w:hAnsi="Times New Roman"/>
        <w:sz w:val="40"/>
        <w:szCs w:val="40"/>
      </w:rPr>
      <w:t>Pracovní list č. 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4AD" w:rsidRPr="007F010E" w:rsidRDefault="00DC24AD">
    <w:pPr>
      <w:pStyle w:val="Header"/>
      <w:rPr>
        <w:rFonts w:ascii="Times New Roman" w:hAnsi="Times New Roman"/>
        <w:sz w:val="40"/>
        <w:szCs w:val="40"/>
      </w:rPr>
    </w:pPr>
    <w:r w:rsidRPr="007F010E">
      <w:rPr>
        <w:rFonts w:ascii="Times New Roman" w:hAnsi="Times New Roman"/>
        <w:sz w:val="40"/>
        <w:szCs w:val="40"/>
      </w:rPr>
      <w:t>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FAB"/>
    <w:multiLevelType w:val="hybridMultilevel"/>
    <w:tmpl w:val="4DA4FF4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D82424"/>
    <w:multiLevelType w:val="hybridMultilevel"/>
    <w:tmpl w:val="2D92930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E05735"/>
    <w:multiLevelType w:val="hybridMultilevel"/>
    <w:tmpl w:val="DE6EB2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4C4D88"/>
    <w:multiLevelType w:val="hybridMultilevel"/>
    <w:tmpl w:val="2D92930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BFD275E"/>
    <w:multiLevelType w:val="hybridMultilevel"/>
    <w:tmpl w:val="F848708A"/>
    <w:lvl w:ilvl="0" w:tplc="0405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>
    <w:nsid w:val="6C7F0DB7"/>
    <w:multiLevelType w:val="hybridMultilevel"/>
    <w:tmpl w:val="2D92930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7F4"/>
    <w:rsid w:val="000A3BA4"/>
    <w:rsid w:val="000E47F4"/>
    <w:rsid w:val="001859E6"/>
    <w:rsid w:val="001D0DFC"/>
    <w:rsid w:val="00202ABD"/>
    <w:rsid w:val="00225CBB"/>
    <w:rsid w:val="002E44DB"/>
    <w:rsid w:val="00372180"/>
    <w:rsid w:val="004754F2"/>
    <w:rsid w:val="00717A53"/>
    <w:rsid w:val="007F010E"/>
    <w:rsid w:val="00893A76"/>
    <w:rsid w:val="0096102F"/>
    <w:rsid w:val="00AB701B"/>
    <w:rsid w:val="00AF697B"/>
    <w:rsid w:val="00B7204E"/>
    <w:rsid w:val="00BA5639"/>
    <w:rsid w:val="00CA1BB3"/>
    <w:rsid w:val="00DC24AD"/>
    <w:rsid w:val="00EB39DC"/>
    <w:rsid w:val="00F14D97"/>
    <w:rsid w:val="00F65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9D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E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47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E47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14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14D9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4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14D97"/>
    <w:rPr>
      <w:rFonts w:cs="Times New Roman"/>
    </w:rPr>
  </w:style>
  <w:style w:type="paragraph" w:styleId="NormalWeb">
    <w:name w:val="Normal (Web)"/>
    <w:basedOn w:val="Normal"/>
    <w:uiPriority w:val="99"/>
    <w:semiHidden/>
    <w:rsid w:val="007F01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331</Words>
  <Characters>1957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Klášterec nad Ohří,</dc:title>
  <dc:subject/>
  <dc:creator>Kabinet</dc:creator>
  <cp:keywords/>
  <dc:description/>
  <cp:lastModifiedBy>Maminka</cp:lastModifiedBy>
  <cp:revision>3</cp:revision>
  <cp:lastPrinted>2011-11-07T08:25:00Z</cp:lastPrinted>
  <dcterms:created xsi:type="dcterms:W3CDTF">2012-02-27T15:32:00Z</dcterms:created>
  <dcterms:modified xsi:type="dcterms:W3CDTF">2012-02-27T15:32:00Z</dcterms:modified>
</cp:coreProperties>
</file>