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AE6" w:rsidRPr="005D0B34" w:rsidRDefault="003D3AE6" w:rsidP="0096102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alt="logo" href="http://www.1zsklasterec.cz/" style="position:absolute;left:0;text-align:left;margin-left:401.6pt;margin-top:.9pt;width:40.5pt;height:53.25pt;z-index:251658240;visibility:visible;mso-wrap-distance-left:0;mso-wrap-distance-right:0;mso-position-vertical-relative:line" o:allowoverlap="f" o:button="t">
            <v:fill o:detectmouseclick="t"/>
            <v:imagedata r:id="rId5" o:title=""/>
            <w10:wrap type="square"/>
          </v:shape>
        </w:pict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3D3AE6" w:rsidRDefault="003D3AE6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pict>
          <v:shape id="obrázek 5" o:spid="_x0000_s1027" type="#_x0000_t75" style="position:absolute;margin-left:395.6pt;margin-top:20.9pt;width:72.75pt;height:286.5pt;z-index:251659264;visibility:visible;mso-wrap-distance-left:0;mso-wrap-distance-right:0" filled="t">
            <v:imagedata r:id="rId6" o:title=""/>
            <w10:wrap type="square" side="largest"/>
          </v:shape>
        </w:pict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Cs/>
          <w:i/>
          <w:sz w:val="32"/>
          <w:szCs w:val="32"/>
        </w:rPr>
        <w:t>Mgr. Zdeňka Horská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bookmarkStart w:id="0" w:name="_GoBack"/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11_02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LP 1 Rychlost pohybu </w:t>
      </w:r>
    </w:p>
    <w:bookmarkEnd w:id="0"/>
    <w:p w:rsidR="003D3AE6" w:rsidRPr="004E38A9" w:rsidRDefault="003D3AE6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3D3AE6" w:rsidRDefault="003D3AE6">
      <w:pPr>
        <w:rPr>
          <w:b/>
          <w:bCs/>
        </w:rPr>
      </w:pPr>
    </w:p>
    <w:p w:rsidR="003D3AE6" w:rsidRDefault="003D3AE6" w:rsidP="0096102F">
      <w:pPr>
        <w:pStyle w:val="Normal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 laboratorní práci z fyziky pro 7. ročník, který prakticky určuje měření a grafické znázornění rychlosti pohybu.</w:t>
      </w:r>
    </w:p>
    <w:p w:rsidR="003D3AE6" w:rsidRPr="002F6C07" w:rsidRDefault="003D3AE6" w:rsidP="002F6C07">
      <w:pPr>
        <w:pStyle w:val="NormalWeb"/>
        <w:spacing w:before="0" w:beforeAutospacing="0" w:after="0" w:afterAutospacing="0"/>
        <w:rPr>
          <w:sz w:val="16"/>
          <w:szCs w:val="16"/>
        </w:rPr>
      </w:pPr>
      <w:r>
        <w:rPr>
          <w:sz w:val="28"/>
          <w:szCs w:val="2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3827"/>
        <w:gridCol w:w="1414"/>
        <w:gridCol w:w="2303"/>
      </w:tblGrid>
      <w:tr w:rsidR="003D3AE6" w:rsidRPr="00D35E58" w:rsidTr="00D35E58">
        <w:tc>
          <w:tcPr>
            <w:tcW w:w="9212" w:type="dxa"/>
            <w:gridSpan w:val="4"/>
            <w:shd w:val="clear" w:color="auto" w:fill="DBE5F1"/>
            <w:vAlign w:val="center"/>
          </w:tcPr>
          <w:p w:rsidR="003D3AE6" w:rsidRPr="00D35E58" w:rsidRDefault="003D3AE6" w:rsidP="00D35E58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b/>
                <w:bCs/>
              </w:rPr>
              <w:br w:type="page"/>
            </w:r>
            <w:r w:rsidRPr="00D35E58">
              <w:rPr>
                <w:rFonts w:ascii="Times New Roman" w:hAnsi="Times New Roman"/>
                <w:sz w:val="32"/>
                <w:szCs w:val="32"/>
              </w:rPr>
              <w:t>LABORATORNÍ ÚLOHA č. 1</w:t>
            </w:r>
          </w:p>
        </w:tc>
      </w:tr>
      <w:tr w:rsidR="003D3AE6" w:rsidRPr="00D35E58" w:rsidTr="00D35E58">
        <w:tc>
          <w:tcPr>
            <w:tcW w:w="1668" w:type="dxa"/>
            <w:shd w:val="clear" w:color="auto" w:fill="DBE5F1"/>
          </w:tcPr>
          <w:p w:rsidR="003D3AE6" w:rsidRPr="00D35E58" w:rsidRDefault="003D3AE6" w:rsidP="00D35E58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5E58">
              <w:rPr>
                <w:rFonts w:ascii="Times New Roman" w:hAnsi="Times New Roman"/>
                <w:sz w:val="24"/>
                <w:szCs w:val="24"/>
              </w:rPr>
              <w:t>Název</w:t>
            </w:r>
            <w:r w:rsidRPr="00D35E5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544" w:type="dxa"/>
            <w:gridSpan w:val="3"/>
          </w:tcPr>
          <w:p w:rsidR="003D3AE6" w:rsidRPr="00D35E58" w:rsidRDefault="003D3AE6" w:rsidP="00D35E58">
            <w:pPr>
              <w:spacing w:after="0" w:line="240" w:lineRule="auto"/>
            </w:pPr>
          </w:p>
        </w:tc>
      </w:tr>
      <w:tr w:rsidR="003D3AE6" w:rsidRPr="00D35E58" w:rsidTr="00D35E58">
        <w:tc>
          <w:tcPr>
            <w:tcW w:w="1668" w:type="dxa"/>
            <w:shd w:val="clear" w:color="auto" w:fill="DBE5F1"/>
          </w:tcPr>
          <w:p w:rsidR="003D3AE6" w:rsidRPr="00D35E58" w:rsidRDefault="003D3AE6" w:rsidP="00D35E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5E58">
              <w:rPr>
                <w:rFonts w:ascii="Times New Roman" w:hAnsi="Times New Roman"/>
                <w:sz w:val="24"/>
                <w:szCs w:val="24"/>
              </w:rPr>
              <w:t>Jméno</w:t>
            </w:r>
          </w:p>
        </w:tc>
        <w:tc>
          <w:tcPr>
            <w:tcW w:w="3827" w:type="dxa"/>
          </w:tcPr>
          <w:p w:rsidR="003D3AE6" w:rsidRPr="00D35E58" w:rsidRDefault="003D3AE6" w:rsidP="00D35E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shd w:val="clear" w:color="auto" w:fill="DBE5F1"/>
          </w:tcPr>
          <w:p w:rsidR="003D3AE6" w:rsidRPr="00D35E58" w:rsidRDefault="003D3AE6" w:rsidP="00D35E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5E58">
              <w:rPr>
                <w:rFonts w:ascii="Times New Roman" w:hAnsi="Times New Roman"/>
                <w:sz w:val="24"/>
                <w:szCs w:val="24"/>
              </w:rPr>
              <w:t>Třída</w:t>
            </w:r>
          </w:p>
        </w:tc>
        <w:tc>
          <w:tcPr>
            <w:tcW w:w="2303" w:type="dxa"/>
          </w:tcPr>
          <w:p w:rsidR="003D3AE6" w:rsidRPr="00D35E58" w:rsidRDefault="003D3AE6" w:rsidP="00D35E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AE6" w:rsidRPr="00D35E58" w:rsidTr="00D35E58">
        <w:tc>
          <w:tcPr>
            <w:tcW w:w="1668" w:type="dxa"/>
            <w:shd w:val="clear" w:color="auto" w:fill="DBE5F1"/>
          </w:tcPr>
          <w:p w:rsidR="003D3AE6" w:rsidRPr="00D35E58" w:rsidRDefault="003D3AE6" w:rsidP="00D35E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5E58">
              <w:rPr>
                <w:rFonts w:ascii="Times New Roman" w:hAnsi="Times New Roman"/>
                <w:sz w:val="24"/>
                <w:szCs w:val="24"/>
              </w:rPr>
              <w:t>Datum</w:t>
            </w:r>
          </w:p>
        </w:tc>
        <w:tc>
          <w:tcPr>
            <w:tcW w:w="3827" w:type="dxa"/>
          </w:tcPr>
          <w:p w:rsidR="003D3AE6" w:rsidRPr="00D35E58" w:rsidRDefault="003D3AE6" w:rsidP="00D35E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shd w:val="clear" w:color="auto" w:fill="DBE5F1"/>
          </w:tcPr>
          <w:p w:rsidR="003D3AE6" w:rsidRPr="00D35E58" w:rsidRDefault="003D3AE6" w:rsidP="00D35E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5E58">
              <w:rPr>
                <w:rFonts w:ascii="Times New Roman" w:hAnsi="Times New Roman"/>
                <w:sz w:val="24"/>
                <w:szCs w:val="24"/>
              </w:rPr>
              <w:t>Hodnocení</w:t>
            </w:r>
          </w:p>
        </w:tc>
        <w:tc>
          <w:tcPr>
            <w:tcW w:w="2303" w:type="dxa"/>
          </w:tcPr>
          <w:p w:rsidR="003D3AE6" w:rsidRPr="00D35E58" w:rsidRDefault="003D3AE6" w:rsidP="00D35E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3AE6" w:rsidRPr="002F6C07" w:rsidRDefault="003D3AE6">
      <w:pPr>
        <w:rPr>
          <w:sz w:val="16"/>
          <w:szCs w:val="16"/>
        </w:rPr>
      </w:pPr>
    </w:p>
    <w:p w:rsidR="003D3AE6" w:rsidRDefault="003D3A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Pomůcky: ………………………………………………………………………………………</w:t>
      </w:r>
    </w:p>
    <w:p w:rsidR="003D3AE6" w:rsidRDefault="003D3A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Příprava:</w:t>
      </w:r>
    </w:p>
    <w:p w:rsidR="003D3AE6" w:rsidRDefault="003D3AE6" w:rsidP="007D3D09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učebně na zemi vyznač přímou dráhu dlouhou </w:t>
      </w:r>
      <w:smartTag w:uri="urn:schemas-microsoft-com:office:smarttags" w:element="metricconverter">
        <w:smartTagPr>
          <w:attr w:name="ProductID" w:val="3 m"/>
        </w:smartTagPr>
        <w:r>
          <w:rPr>
            <w:rFonts w:ascii="Times New Roman" w:hAnsi="Times New Roman"/>
            <w:sz w:val="24"/>
            <w:szCs w:val="24"/>
          </w:rPr>
          <w:t>3 m</w:t>
        </w:r>
      </w:smartTag>
      <w:r>
        <w:rPr>
          <w:rFonts w:ascii="Times New Roman" w:hAnsi="Times New Roman"/>
          <w:sz w:val="24"/>
          <w:szCs w:val="24"/>
        </w:rPr>
        <w:t xml:space="preserve">. Před dráhou postav nakloněnou rovinu jako startovací rampu. </w:t>
      </w:r>
    </w:p>
    <w:p w:rsidR="003D3AE6" w:rsidRDefault="003D3AE6" w:rsidP="007D3D09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 nakloněné roviny pusť autíčko a od značky start až po značku konec změř čas. </w:t>
      </w:r>
    </w:p>
    <w:p w:rsidR="003D3AE6" w:rsidRPr="007864D9" w:rsidRDefault="003D3AE6" w:rsidP="007D3D09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/>
          <w:sz w:val="24"/>
          <w:szCs w:val="24"/>
        </w:rPr>
      </w:pPr>
      <w:r w:rsidRPr="007864D9">
        <w:rPr>
          <w:rFonts w:ascii="Times New Roman" w:hAnsi="Times New Roman"/>
          <w:sz w:val="24"/>
          <w:szCs w:val="24"/>
        </w:rPr>
        <w:t>Naměřené hodnoty zapiš do tabulky.</w:t>
      </w:r>
    </w:p>
    <w:p w:rsidR="003D3AE6" w:rsidRDefault="003D3AE6" w:rsidP="007D3D09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Vypočítej rychlosti v jednotlivých měření a urči aritmetický průměr rychlosti.</w:t>
      </w:r>
    </w:p>
    <w:p w:rsidR="003D3AE6" w:rsidRDefault="003D3AE6" w:rsidP="007D3D09">
      <w:pPr>
        <w:pStyle w:val="ListParagraph"/>
        <w:numPr>
          <w:ilvl w:val="0"/>
          <w:numId w:val="1"/>
        </w:numPr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Zakresli graf ze získaných hodnot.</w:t>
      </w:r>
    </w:p>
    <w:p w:rsidR="003D3AE6" w:rsidRDefault="003D3AE6" w:rsidP="007D3D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Řešení:</w:t>
      </w:r>
    </w:p>
    <w:p w:rsidR="003D3AE6" w:rsidRDefault="003D3AE6" w:rsidP="007D3D09">
      <w:pPr>
        <w:pStyle w:val="ListParagraph"/>
        <w:numPr>
          <w:ilvl w:val="0"/>
          <w:numId w:val="2"/>
        </w:numPr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Napiš vzorec pro výpočet rychlosti: …………………………………………………</w:t>
      </w:r>
    </w:p>
    <w:p w:rsidR="003D3AE6" w:rsidRDefault="003D3AE6" w:rsidP="007D3D09">
      <w:pPr>
        <w:pStyle w:val="ListParagraph"/>
        <w:numPr>
          <w:ilvl w:val="0"/>
          <w:numId w:val="2"/>
        </w:numPr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Vypiš, jaké musíš změřit veličiny, abys mohl spočítat rychlost:</w:t>
      </w:r>
    </w:p>
    <w:p w:rsidR="003D3AE6" w:rsidRDefault="003D3AE6" w:rsidP="007D3D09">
      <w:pPr>
        <w:pStyle w:val="ListParagraph"/>
        <w:numPr>
          <w:ilvl w:val="1"/>
          <w:numId w:val="2"/>
        </w:numPr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Veličina …………………, značka …………, jednotka ………………</w:t>
      </w:r>
    </w:p>
    <w:p w:rsidR="003D3AE6" w:rsidRDefault="003D3AE6" w:rsidP="007D3D09">
      <w:pPr>
        <w:pStyle w:val="ListParagraph"/>
        <w:numPr>
          <w:ilvl w:val="1"/>
          <w:numId w:val="2"/>
        </w:numPr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Veličina …………………, značka …………, jednotka ………………</w:t>
      </w:r>
    </w:p>
    <w:p w:rsidR="003D3AE6" w:rsidRDefault="003D3AE6" w:rsidP="007D3D09">
      <w:pPr>
        <w:pStyle w:val="ListParagraph"/>
        <w:numPr>
          <w:ilvl w:val="0"/>
          <w:numId w:val="2"/>
        </w:numPr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Nakresli schematicky dráhu, po které jezdí autíčko. </w:t>
      </w:r>
    </w:p>
    <w:p w:rsidR="003D3AE6" w:rsidRDefault="003D3AE6" w:rsidP="007D3D09">
      <w:pPr>
        <w:rPr>
          <w:rFonts w:ascii="Times New Roman" w:hAnsi="Times New Roman"/>
          <w:sz w:val="24"/>
          <w:szCs w:val="24"/>
        </w:rPr>
      </w:pPr>
    </w:p>
    <w:p w:rsidR="003D3AE6" w:rsidRDefault="003D3AE6" w:rsidP="007D3D09">
      <w:pPr>
        <w:rPr>
          <w:rFonts w:ascii="Times New Roman" w:hAnsi="Times New Roman"/>
          <w:sz w:val="24"/>
          <w:szCs w:val="24"/>
        </w:rPr>
      </w:pPr>
    </w:p>
    <w:p w:rsidR="003D3AE6" w:rsidRDefault="003D3AE6" w:rsidP="007D3D09">
      <w:pPr>
        <w:rPr>
          <w:rFonts w:ascii="Times New Roman" w:hAnsi="Times New Roman"/>
          <w:sz w:val="24"/>
          <w:szCs w:val="24"/>
        </w:rPr>
      </w:pPr>
    </w:p>
    <w:p w:rsidR="003D3AE6" w:rsidRDefault="003D3AE6" w:rsidP="007D3D09">
      <w:pPr>
        <w:rPr>
          <w:rFonts w:ascii="Times New Roman" w:hAnsi="Times New Roman"/>
          <w:sz w:val="24"/>
          <w:szCs w:val="24"/>
        </w:rPr>
      </w:pPr>
    </w:p>
    <w:p w:rsidR="003D3AE6" w:rsidRDefault="003D3AE6" w:rsidP="007D3D0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Zapiš do tabulky naměřené hodnoty: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52"/>
        <w:gridCol w:w="2137"/>
        <w:gridCol w:w="2113"/>
        <w:gridCol w:w="2164"/>
      </w:tblGrid>
      <w:tr w:rsidR="003D3AE6" w:rsidRPr="00D35E58" w:rsidTr="00D35E58">
        <w:tc>
          <w:tcPr>
            <w:tcW w:w="2152" w:type="dxa"/>
            <w:shd w:val="clear" w:color="auto" w:fill="DBE5F1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35E58">
              <w:rPr>
                <w:rFonts w:ascii="Times New Roman" w:hAnsi="Times New Roman"/>
                <w:sz w:val="24"/>
                <w:szCs w:val="24"/>
              </w:rPr>
              <w:t>číslo měření</w:t>
            </w:r>
          </w:p>
        </w:tc>
        <w:tc>
          <w:tcPr>
            <w:tcW w:w="2137" w:type="dxa"/>
            <w:shd w:val="clear" w:color="auto" w:fill="DBE5F1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35E58">
              <w:rPr>
                <w:rFonts w:ascii="Times New Roman" w:hAnsi="Times New Roman"/>
                <w:sz w:val="24"/>
                <w:szCs w:val="24"/>
              </w:rPr>
              <w:t>dráha</w:t>
            </w:r>
          </w:p>
        </w:tc>
        <w:tc>
          <w:tcPr>
            <w:tcW w:w="2113" w:type="dxa"/>
            <w:shd w:val="clear" w:color="auto" w:fill="DBE5F1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35E58">
              <w:rPr>
                <w:rFonts w:ascii="Times New Roman" w:hAnsi="Times New Roman"/>
                <w:sz w:val="24"/>
                <w:szCs w:val="24"/>
              </w:rPr>
              <w:t>čas</w:t>
            </w:r>
          </w:p>
        </w:tc>
        <w:tc>
          <w:tcPr>
            <w:tcW w:w="2164" w:type="dxa"/>
            <w:shd w:val="clear" w:color="auto" w:fill="DBE5F1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35E58">
              <w:rPr>
                <w:rFonts w:ascii="Times New Roman" w:hAnsi="Times New Roman"/>
                <w:sz w:val="24"/>
                <w:szCs w:val="24"/>
              </w:rPr>
              <w:t>rychlost</w:t>
            </w:r>
          </w:p>
        </w:tc>
      </w:tr>
      <w:tr w:rsidR="003D3AE6" w:rsidRPr="00D35E58" w:rsidTr="00D35E58">
        <w:tc>
          <w:tcPr>
            <w:tcW w:w="2152" w:type="dxa"/>
            <w:vMerge w:val="restart"/>
            <w:vAlign w:val="center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D35E58">
              <w:rPr>
                <w:rFonts w:ascii="Times New Roman" w:hAnsi="Times New Roman"/>
                <w:sz w:val="32"/>
                <w:szCs w:val="32"/>
              </w:rPr>
              <w:t>1</w:t>
            </w: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37" w:type="dxa"/>
            <w:vMerge w:val="restart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3" w:type="dxa"/>
            <w:vMerge w:val="restart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4" w:type="dxa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AE6" w:rsidRPr="00D35E58" w:rsidTr="00D35E58">
        <w:tc>
          <w:tcPr>
            <w:tcW w:w="2152" w:type="dxa"/>
            <w:vMerge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37" w:type="dxa"/>
            <w:vMerge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3" w:type="dxa"/>
            <w:vMerge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4" w:type="dxa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AE6" w:rsidRPr="00D35E58" w:rsidTr="00D35E58">
        <w:tc>
          <w:tcPr>
            <w:tcW w:w="2152" w:type="dxa"/>
            <w:vMerge w:val="restart"/>
            <w:vAlign w:val="center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D35E58">
              <w:rPr>
                <w:rFonts w:ascii="Times New Roman" w:hAnsi="Times New Roman"/>
                <w:sz w:val="32"/>
                <w:szCs w:val="32"/>
              </w:rPr>
              <w:t>2</w:t>
            </w: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37" w:type="dxa"/>
            <w:vMerge w:val="restart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3" w:type="dxa"/>
            <w:vMerge w:val="restart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4" w:type="dxa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AE6" w:rsidRPr="00D35E58" w:rsidTr="00D35E58">
        <w:tc>
          <w:tcPr>
            <w:tcW w:w="2152" w:type="dxa"/>
            <w:vMerge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37" w:type="dxa"/>
            <w:vMerge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3" w:type="dxa"/>
            <w:vMerge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4" w:type="dxa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AE6" w:rsidRPr="00D35E58" w:rsidTr="00D35E58">
        <w:tc>
          <w:tcPr>
            <w:tcW w:w="2152" w:type="dxa"/>
            <w:vMerge w:val="restart"/>
            <w:vAlign w:val="center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D35E58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2137" w:type="dxa"/>
            <w:vMerge w:val="restart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3" w:type="dxa"/>
            <w:vMerge w:val="restart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4" w:type="dxa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AE6" w:rsidRPr="00D35E58" w:rsidTr="00D35E58">
        <w:trPr>
          <w:trHeight w:val="562"/>
        </w:trPr>
        <w:tc>
          <w:tcPr>
            <w:tcW w:w="2152" w:type="dxa"/>
            <w:vMerge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7" w:type="dxa"/>
            <w:vMerge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3" w:type="dxa"/>
            <w:vMerge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4" w:type="dxa"/>
          </w:tcPr>
          <w:p w:rsidR="003D3AE6" w:rsidRPr="00D35E58" w:rsidRDefault="003D3AE6" w:rsidP="00D35E5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3AE6" w:rsidRDefault="003D3AE6" w:rsidP="007D3D09">
      <w:pPr>
        <w:pStyle w:val="ListParagraph"/>
        <w:rPr>
          <w:rFonts w:ascii="Times New Roman" w:hAnsi="Times New Roman"/>
          <w:sz w:val="24"/>
          <w:szCs w:val="24"/>
        </w:rPr>
      </w:pPr>
    </w:p>
    <w:p w:rsidR="003D3AE6" w:rsidRDefault="003D3AE6" w:rsidP="009E49C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Výpočet průměrné rychlosti autíčka:</w:t>
      </w:r>
    </w:p>
    <w:p w:rsidR="003D3AE6" w:rsidRDefault="003D3AE6" w:rsidP="009E49C9">
      <w:pPr>
        <w:pStyle w:val="ListParagraph"/>
        <w:rPr>
          <w:rFonts w:ascii="Times New Roman" w:hAnsi="Times New Roman"/>
          <w:sz w:val="24"/>
          <w:szCs w:val="24"/>
        </w:rPr>
      </w:pPr>
    </w:p>
    <w:p w:rsidR="003D3AE6" w:rsidRDefault="003D3AE6" w:rsidP="009E49C9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= (v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+ v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+ v</w:t>
      </w:r>
      <w:r>
        <w:rPr>
          <w:rFonts w:ascii="Times New Roman" w:hAnsi="Times New Roman"/>
          <w:sz w:val="24"/>
          <w:szCs w:val="24"/>
          <w:vertAlign w:val="subscript"/>
        </w:rPr>
        <w:t>3</w:t>
      </w:r>
      <w:r>
        <w:rPr>
          <w:rFonts w:ascii="Times New Roman" w:hAnsi="Times New Roman"/>
          <w:sz w:val="24"/>
          <w:szCs w:val="24"/>
        </w:rPr>
        <w:t>) : 3</w:t>
      </w:r>
    </w:p>
    <w:p w:rsidR="003D3AE6" w:rsidRDefault="003D3AE6" w:rsidP="009E49C9">
      <w:pPr>
        <w:pStyle w:val="ListParagraph"/>
        <w:rPr>
          <w:rFonts w:ascii="Times New Roman" w:hAnsi="Times New Roman"/>
          <w:sz w:val="24"/>
          <w:szCs w:val="24"/>
        </w:rPr>
      </w:pPr>
    </w:p>
    <w:p w:rsidR="003D3AE6" w:rsidRDefault="003D3AE6" w:rsidP="009E49C9">
      <w:pPr>
        <w:pStyle w:val="ListParagraph"/>
        <w:rPr>
          <w:rFonts w:ascii="Times New Roman" w:hAnsi="Times New Roman"/>
          <w:sz w:val="24"/>
          <w:szCs w:val="24"/>
        </w:rPr>
      </w:pPr>
    </w:p>
    <w:p w:rsidR="003D3AE6" w:rsidRDefault="003D3AE6" w:rsidP="009E49C9">
      <w:pPr>
        <w:pStyle w:val="ListParagraph"/>
        <w:rPr>
          <w:rFonts w:ascii="Times New Roman" w:hAnsi="Times New Roman"/>
          <w:sz w:val="24"/>
          <w:szCs w:val="24"/>
        </w:rPr>
      </w:pPr>
    </w:p>
    <w:p w:rsidR="003D3AE6" w:rsidRDefault="003D3AE6" w:rsidP="009E49C9">
      <w:pPr>
        <w:pStyle w:val="ListParagraph"/>
        <w:rPr>
          <w:rFonts w:ascii="Times New Roman" w:hAnsi="Times New Roman"/>
          <w:sz w:val="24"/>
          <w:szCs w:val="24"/>
        </w:rPr>
      </w:pPr>
    </w:p>
    <w:p w:rsidR="003D3AE6" w:rsidRDefault="003D3AE6" w:rsidP="009E49C9">
      <w:pPr>
        <w:pStyle w:val="ListParagraph"/>
        <w:rPr>
          <w:rFonts w:ascii="Times New Roman" w:hAnsi="Times New Roman"/>
          <w:sz w:val="24"/>
          <w:szCs w:val="24"/>
        </w:rPr>
      </w:pPr>
    </w:p>
    <w:p w:rsidR="003D3AE6" w:rsidRPr="009E49C9" w:rsidRDefault="003D3AE6" w:rsidP="009E49C9">
      <w:pPr>
        <w:pStyle w:val="ListParagraph"/>
        <w:numPr>
          <w:ilvl w:val="0"/>
          <w:numId w:val="2"/>
        </w:numPr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Zakreslení grafu:</w:t>
      </w:r>
    </w:p>
    <w:p w:rsidR="003D3AE6" w:rsidRDefault="003D3AE6" w:rsidP="009E49C9">
      <w:pPr>
        <w:pStyle w:val="ListParagraph"/>
        <w:rPr>
          <w:rFonts w:ascii="Times New Roman" w:hAnsi="Times New Roman"/>
          <w:strike/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8" type="#_x0000_t32" style="position:absolute;left:0;text-align:left;margin-left:22.5pt;margin-top:201.8pt;width:364.6pt;height:2.5pt;flip:y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">
            <v:stroke endarrow="open"/>
          </v:shape>
        </w:pict>
      </w:r>
      <w:r>
        <w:rPr>
          <w:noProof/>
          <w:lang w:eastAsia="cs-CZ"/>
        </w:rPr>
        <w:pict>
          <v:shape id="Přímá spojnice se šipkou 2" o:spid="_x0000_s1029" type="#_x0000_t32" style="position:absolute;left:0;text-align:left;margin-left:44.65pt;margin-top:8.05pt;width:2.5pt;height:214.35pt;flip:x y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">
            <v:stroke endarrow="open"/>
          </v:shape>
        </w:pict>
      </w:r>
    </w:p>
    <w:p w:rsidR="003D3AE6" w:rsidRPr="00EE5B0F" w:rsidRDefault="003D3AE6" w:rsidP="00EE5B0F"/>
    <w:p w:rsidR="003D3AE6" w:rsidRPr="00EE5B0F" w:rsidRDefault="003D3AE6" w:rsidP="00EE5B0F"/>
    <w:p w:rsidR="003D3AE6" w:rsidRPr="00EE5B0F" w:rsidRDefault="003D3AE6" w:rsidP="00EE5B0F"/>
    <w:p w:rsidR="003D3AE6" w:rsidRPr="00EE5B0F" w:rsidRDefault="003D3AE6" w:rsidP="00EE5B0F"/>
    <w:p w:rsidR="003D3AE6" w:rsidRPr="00EE5B0F" w:rsidRDefault="003D3AE6" w:rsidP="00EE5B0F"/>
    <w:p w:rsidR="003D3AE6" w:rsidRPr="00EE5B0F" w:rsidRDefault="003D3AE6" w:rsidP="00EE5B0F"/>
    <w:p w:rsidR="003D3AE6" w:rsidRPr="00EE5B0F" w:rsidRDefault="003D3AE6" w:rsidP="00EE5B0F"/>
    <w:p w:rsidR="003D3AE6" w:rsidRPr="00EE5B0F" w:rsidRDefault="003D3AE6" w:rsidP="00EE5B0F"/>
    <w:p w:rsidR="003D3AE6" w:rsidRPr="00EE5B0F" w:rsidRDefault="003D3AE6" w:rsidP="00EE5B0F"/>
    <w:p w:rsidR="003D3AE6" w:rsidRPr="00EE5B0F" w:rsidRDefault="003D3AE6" w:rsidP="00EE5B0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5B0F">
        <w:rPr>
          <w:rFonts w:ascii="Times New Roman" w:hAnsi="Times New Roman"/>
          <w:sz w:val="24"/>
          <w:szCs w:val="24"/>
        </w:rPr>
        <w:t>Závěr:</w:t>
      </w:r>
    </w:p>
    <w:sectPr w:rsidR="003D3AE6" w:rsidRPr="00EE5B0F" w:rsidSect="007D3D09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3DC9"/>
    <w:multiLevelType w:val="hybridMultilevel"/>
    <w:tmpl w:val="EC0C3E46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6BC419BE"/>
    <w:multiLevelType w:val="hybridMultilevel"/>
    <w:tmpl w:val="11F658FA"/>
    <w:lvl w:ilvl="0" w:tplc="787CBB0A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9AB658F"/>
    <w:multiLevelType w:val="hybridMultilevel"/>
    <w:tmpl w:val="539ABEB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A210927"/>
    <w:multiLevelType w:val="hybridMultilevel"/>
    <w:tmpl w:val="854672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2C37"/>
    <w:rsid w:val="00240914"/>
    <w:rsid w:val="002F6C07"/>
    <w:rsid w:val="003D3AE6"/>
    <w:rsid w:val="003E0D43"/>
    <w:rsid w:val="004B2C37"/>
    <w:rsid w:val="004E38A9"/>
    <w:rsid w:val="00522210"/>
    <w:rsid w:val="005D0B34"/>
    <w:rsid w:val="007864D9"/>
    <w:rsid w:val="007D3D09"/>
    <w:rsid w:val="0081287A"/>
    <w:rsid w:val="008D73E1"/>
    <w:rsid w:val="0096102F"/>
    <w:rsid w:val="00973FB5"/>
    <w:rsid w:val="009E49C9"/>
    <w:rsid w:val="00A12379"/>
    <w:rsid w:val="00A27661"/>
    <w:rsid w:val="00A27CA3"/>
    <w:rsid w:val="00B00E31"/>
    <w:rsid w:val="00C6425C"/>
    <w:rsid w:val="00C716A3"/>
    <w:rsid w:val="00D13AAC"/>
    <w:rsid w:val="00D17BB5"/>
    <w:rsid w:val="00D35E58"/>
    <w:rsid w:val="00DB662A"/>
    <w:rsid w:val="00EA099D"/>
    <w:rsid w:val="00EE5B0F"/>
    <w:rsid w:val="00F53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6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B2C3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B2C37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192</Words>
  <Characters>1137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škola, Klášterec nad Ohří,</dc:title>
  <dc:subject/>
  <dc:creator>Kabinet</dc:creator>
  <cp:keywords/>
  <dc:description/>
  <cp:lastModifiedBy>Maminka</cp:lastModifiedBy>
  <cp:revision>4</cp:revision>
  <dcterms:created xsi:type="dcterms:W3CDTF">2012-02-27T15:33:00Z</dcterms:created>
  <dcterms:modified xsi:type="dcterms:W3CDTF">2012-02-27T15:36:00Z</dcterms:modified>
</cp:coreProperties>
</file>