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2AD" w:rsidRPr="005D0B34" w:rsidRDefault="000C22AD" w:rsidP="00B35B1C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6" type="#_x0000_t75" alt="logo" href="http://www.1zsklasterec.cz/" style="position:absolute;left:0;text-align:left;margin-left:401.6pt;margin-top:.9pt;width:40.5pt;height:53.25pt;z-index:251654144;visibility:visible;mso-wrap-distance-left:0;mso-wrap-distance-right:0;mso-position-vertical-relative:line" o:allowoverlap="f" o:button="t">
            <v:fill o:detectmouseclick="t"/>
            <v:imagedata r:id="rId7" o:title=""/>
            <w10:wrap type="square"/>
          </v:shape>
        </w:pict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0C22AD" w:rsidRDefault="000C22AD" w:rsidP="00B35B1C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pict>
          <v:shape id="obrázek 5" o:spid="_x0000_s1027" type="#_x0000_t75" style="position:absolute;margin-left:395.6pt;margin-top:20.9pt;width:72.75pt;height:286.5pt;z-index:251655168;visibility:visible;mso-wrap-distance-left:0;mso-wrap-distance-right:0" filled="t">
            <v:imagedata r:id="rId8" o:title=""/>
            <w10:wrap type="square" side="largest"/>
          </v:shape>
        </w:pict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 w:rsidRPr="00A50AC4">
        <w:rPr>
          <w:rFonts w:ascii="Times New Roman" w:hAnsi="Times New Roman"/>
          <w:bCs/>
          <w:i/>
          <w:sz w:val="32"/>
          <w:szCs w:val="32"/>
        </w:rPr>
        <w:t>Mgr. Zdeňka Horská</w:t>
      </w:r>
      <w:r w:rsidRPr="00A50AC4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2_03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PL1 Mechanická práce</w:t>
      </w:r>
      <w:bookmarkEnd w:id="0"/>
      <w:r>
        <w:rPr>
          <w:rFonts w:ascii="Times New Roman" w:hAnsi="Times New Roman"/>
          <w:bCs/>
          <w:i/>
          <w:sz w:val="32"/>
          <w:szCs w:val="32"/>
        </w:rPr>
        <w:t xml:space="preserve"> </w:t>
      </w:r>
    </w:p>
    <w:p w:rsidR="000C22AD" w:rsidRPr="004E38A9" w:rsidRDefault="000C22AD" w:rsidP="00B35B1C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0C22AD" w:rsidRDefault="000C22AD" w:rsidP="00B35B1C">
      <w:pPr>
        <w:rPr>
          <w:b/>
          <w:bCs/>
        </w:rPr>
      </w:pPr>
    </w:p>
    <w:p w:rsidR="000C22AD" w:rsidRPr="0096102F" w:rsidRDefault="000C22AD" w:rsidP="00B35B1C">
      <w:pPr>
        <w:pStyle w:val="Normal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</w:t>
      </w:r>
      <w:r>
        <w:rPr>
          <w:sz w:val="28"/>
          <w:szCs w:val="28"/>
        </w:rPr>
        <w:t>8</w:t>
      </w:r>
      <w:r w:rsidRPr="0096102F">
        <w:rPr>
          <w:sz w:val="28"/>
          <w:szCs w:val="28"/>
        </w:rPr>
        <w:t xml:space="preserve">. ročník, </w:t>
      </w:r>
      <w:r>
        <w:rPr>
          <w:sz w:val="28"/>
          <w:szCs w:val="28"/>
        </w:rPr>
        <w:t>kde si žáci ověří znalosti z učiva mechanické práce</w:t>
      </w:r>
      <w:r w:rsidRPr="0096102F">
        <w:rPr>
          <w:sz w:val="28"/>
          <w:szCs w:val="28"/>
        </w:rPr>
        <w:t>.</w:t>
      </w:r>
    </w:p>
    <w:p w:rsidR="000C22AD" w:rsidRPr="0096102F" w:rsidRDefault="000C22AD" w:rsidP="00B35B1C">
      <w:pPr>
        <w:pStyle w:val="NormalWeb"/>
        <w:rPr>
          <w:b/>
          <w:bCs/>
        </w:rPr>
      </w:pPr>
    </w:p>
    <w:p w:rsidR="000C22AD" w:rsidRDefault="000C22AD">
      <w:r>
        <w:br w:type="page"/>
      </w:r>
    </w:p>
    <w:tbl>
      <w:tblPr>
        <w:tblpPr w:leftFromText="141" w:rightFromText="141" w:vertAnchor="text" w:horzAnchor="margin" w:tblpY="7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42"/>
        <w:gridCol w:w="1842"/>
        <w:gridCol w:w="1842"/>
        <w:gridCol w:w="1843"/>
        <w:gridCol w:w="1843"/>
      </w:tblGrid>
      <w:tr w:rsidR="000C22AD" w:rsidRPr="006F680E" w:rsidTr="00165582"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2" w:type="dxa"/>
            <w:vAlign w:val="center"/>
          </w:tcPr>
          <w:p w:rsidR="000C22AD" w:rsidRPr="006F680E" w:rsidRDefault="000C22AD" w:rsidP="00165582">
            <w:pPr>
              <w:spacing w:after="0" w:line="240" w:lineRule="auto"/>
              <w:jc w:val="center"/>
            </w:pPr>
            <w:r w:rsidRPr="006F680E">
              <w:t>působí síla</w:t>
            </w:r>
          </w:p>
        </w:tc>
        <w:tc>
          <w:tcPr>
            <w:tcW w:w="1842" w:type="dxa"/>
            <w:vAlign w:val="center"/>
          </w:tcPr>
          <w:p w:rsidR="000C22AD" w:rsidRPr="006F680E" w:rsidRDefault="000C22AD" w:rsidP="00165582">
            <w:pPr>
              <w:spacing w:after="0" w:line="240" w:lineRule="auto"/>
              <w:jc w:val="center"/>
            </w:pPr>
            <w:r w:rsidRPr="006F680E">
              <w:t>uražená dráha</w:t>
            </w:r>
          </w:p>
        </w:tc>
        <w:tc>
          <w:tcPr>
            <w:tcW w:w="1843" w:type="dxa"/>
            <w:vAlign w:val="center"/>
          </w:tcPr>
          <w:p w:rsidR="000C22AD" w:rsidRPr="006F680E" w:rsidRDefault="000C22AD" w:rsidP="00165582">
            <w:pPr>
              <w:spacing w:after="0" w:line="240" w:lineRule="auto"/>
              <w:jc w:val="center"/>
            </w:pPr>
            <w:r w:rsidRPr="006F680E">
              <w:t>je konaná práce</w:t>
            </w:r>
          </w:p>
        </w:tc>
        <w:tc>
          <w:tcPr>
            <w:tcW w:w="1843" w:type="dxa"/>
            <w:vAlign w:val="center"/>
          </w:tcPr>
          <w:p w:rsidR="000C22AD" w:rsidRPr="006F680E" w:rsidRDefault="000C22AD" w:rsidP="00165582">
            <w:pPr>
              <w:spacing w:after="0" w:line="240" w:lineRule="auto"/>
              <w:jc w:val="center"/>
            </w:pPr>
            <w:r w:rsidRPr="006F680E">
              <w:t>není konaná práce</w:t>
            </w:r>
          </w:p>
        </w:tc>
      </w:tr>
      <w:tr w:rsidR="000C22AD" w:rsidRPr="006F680E" w:rsidTr="006F680E"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  <w:r w:rsidRPr="006F680E">
              <w:t>vytáhnout učebnici z tašky</w:t>
            </w: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</w:tr>
      <w:tr w:rsidR="000C22AD" w:rsidRPr="006F680E" w:rsidTr="006F680E"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  <w:r w:rsidRPr="006F680E">
              <w:t>nést batoh do kopce</w:t>
            </w: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</w:tr>
      <w:tr w:rsidR="000C22AD" w:rsidRPr="006F680E" w:rsidTr="006F680E"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  <w:r w:rsidRPr="006F680E">
              <w:t>držet míč nad hlavou</w:t>
            </w: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</w:tr>
      <w:tr w:rsidR="000C22AD" w:rsidRPr="006F680E" w:rsidTr="006F680E"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  <w:r w:rsidRPr="006F680E">
              <w:t>nechat jet saně z kopce</w:t>
            </w: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</w:tr>
      <w:tr w:rsidR="000C22AD" w:rsidRPr="006F680E" w:rsidTr="006F680E"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  <w:r w:rsidRPr="006F680E">
              <w:t>rýsovat přímku do sešitu</w:t>
            </w: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</w:tr>
      <w:tr w:rsidR="000C22AD" w:rsidRPr="006F680E" w:rsidTr="006F680E"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  <w:r w:rsidRPr="006F680E">
              <w:t>opírat se o židli u lavice</w:t>
            </w: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</w:tr>
      <w:tr w:rsidR="000C22AD" w:rsidRPr="006F680E" w:rsidTr="006F680E"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  <w:r w:rsidRPr="006F680E">
              <w:t>pes nesoucí kos</w:t>
            </w:r>
            <w:r>
              <w:t>t</w:t>
            </w:r>
            <w:r w:rsidRPr="006F680E">
              <w:t xml:space="preserve"> v puse</w:t>
            </w: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</w:pPr>
          </w:p>
        </w:tc>
      </w:tr>
    </w:tbl>
    <w:p w:rsidR="000C22AD" w:rsidRPr="00B35B1C" w:rsidRDefault="000C22AD" w:rsidP="00B35B1C">
      <w:pPr>
        <w:numPr>
          <w:ilvl w:val="0"/>
          <w:numId w:val="1"/>
        </w:numPr>
        <w:contextualSpacing/>
      </w:pPr>
      <w:r w:rsidRPr="00B35B1C">
        <w:t>Ke správnému tvrzení doplň křížek:</w:t>
      </w:r>
    </w:p>
    <w:p w:rsidR="000C22AD" w:rsidRPr="00B35B1C" w:rsidRDefault="000C22AD" w:rsidP="00B35B1C"/>
    <w:p w:rsidR="000C22AD" w:rsidRPr="00B35B1C" w:rsidRDefault="000C22AD" w:rsidP="00B35B1C">
      <w:pPr>
        <w:numPr>
          <w:ilvl w:val="0"/>
          <w:numId w:val="1"/>
        </w:numPr>
        <w:contextualSpacing/>
        <w:rPr>
          <w:rFonts w:ascii="Times New Roman" w:hAnsi="Times New Roman"/>
        </w:rPr>
      </w:pPr>
      <w:r w:rsidRPr="00B35B1C">
        <w:rPr>
          <w:rFonts w:ascii="Times New Roman" w:hAnsi="Times New Roman"/>
        </w:rPr>
        <w:t>Napiš vzorec pro výpočet mechanické práce: …………………………………………………</w:t>
      </w:r>
    </w:p>
    <w:p w:rsidR="000C22AD" w:rsidRPr="00B35B1C" w:rsidRDefault="000C22AD" w:rsidP="00B35B1C">
      <w:pPr>
        <w:contextualSpacing/>
        <w:rPr>
          <w:rFonts w:ascii="Times New Roman" w:hAnsi="Times New Roman"/>
        </w:rPr>
      </w:pPr>
    </w:p>
    <w:p w:rsidR="000C22AD" w:rsidRPr="00B35B1C" w:rsidRDefault="000C22AD" w:rsidP="00B35B1C">
      <w:pPr>
        <w:ind w:left="708"/>
        <w:contextualSpacing/>
        <w:rPr>
          <w:rFonts w:ascii="Times New Roman" w:hAnsi="Times New Roman"/>
        </w:rPr>
      </w:pPr>
      <w:r w:rsidRPr="00B35B1C">
        <w:rPr>
          <w:rFonts w:ascii="Times New Roman" w:hAnsi="Times New Roman"/>
        </w:rPr>
        <w:t>Napiš značku mechanické práce ………</w:t>
      </w:r>
      <w:r w:rsidRPr="00B35B1C">
        <w:rPr>
          <w:rFonts w:ascii="Times New Roman" w:hAnsi="Times New Roman"/>
        </w:rPr>
        <w:softHyphen/>
        <w:t>……, jednotku mechanické práce …………………</w:t>
      </w:r>
    </w:p>
    <w:p w:rsidR="000C22AD" w:rsidRPr="00B35B1C" w:rsidRDefault="000C22AD" w:rsidP="00B35B1C">
      <w:pPr>
        <w:ind w:left="708"/>
        <w:contextualSpacing/>
        <w:rPr>
          <w:rFonts w:ascii="Times New Roman" w:hAnsi="Times New Roman"/>
        </w:rPr>
      </w:pPr>
    </w:p>
    <w:p w:rsidR="000C22AD" w:rsidRPr="00B35B1C" w:rsidRDefault="000C22AD" w:rsidP="00B35B1C">
      <w:pPr>
        <w:numPr>
          <w:ilvl w:val="0"/>
          <w:numId w:val="1"/>
        </w:numPr>
        <w:contextualSpacing/>
        <w:rPr>
          <w:rFonts w:ascii="Times New Roman" w:hAnsi="Times New Roman"/>
        </w:rPr>
      </w:pPr>
      <w:r w:rsidRPr="00B35B1C">
        <w:rPr>
          <w:rFonts w:ascii="Times New Roman" w:hAnsi="Times New Roman"/>
        </w:rPr>
        <w:t>Převeď na jednotky uvedené v závorce:</w:t>
      </w:r>
    </w:p>
    <w:p w:rsidR="000C22AD" w:rsidRPr="00B35B1C" w:rsidRDefault="000C22AD" w:rsidP="00B35B1C">
      <w:pPr>
        <w:tabs>
          <w:tab w:val="left" w:pos="5387"/>
        </w:tabs>
        <w:ind w:left="720"/>
        <w:rPr>
          <w:rFonts w:ascii="Times New Roman" w:hAnsi="Times New Roman"/>
        </w:rPr>
      </w:pPr>
      <w:r w:rsidRPr="00B35B1C">
        <w:rPr>
          <w:rFonts w:ascii="Times New Roman" w:hAnsi="Times New Roman"/>
        </w:rPr>
        <w:t>5 000 J (kJ) =</w:t>
      </w:r>
      <w:r w:rsidRPr="00B35B1C">
        <w:rPr>
          <w:rFonts w:ascii="Times New Roman" w:hAnsi="Times New Roman"/>
        </w:rPr>
        <w:tab/>
        <w:t>3,6 kJ (J) =</w:t>
      </w:r>
    </w:p>
    <w:p w:rsidR="000C22AD" w:rsidRPr="00B35B1C" w:rsidRDefault="000C22AD" w:rsidP="00B35B1C">
      <w:pPr>
        <w:tabs>
          <w:tab w:val="left" w:pos="5387"/>
        </w:tabs>
        <w:ind w:left="720"/>
        <w:rPr>
          <w:rFonts w:ascii="Times New Roman" w:hAnsi="Times New Roman"/>
        </w:rPr>
      </w:pPr>
      <w:r w:rsidRPr="00B35B1C">
        <w:rPr>
          <w:rFonts w:ascii="Times New Roman" w:hAnsi="Times New Roman"/>
        </w:rPr>
        <w:t>620 J (kJ) =</w:t>
      </w:r>
      <w:r w:rsidRPr="00B35B1C">
        <w:rPr>
          <w:rFonts w:ascii="Times New Roman" w:hAnsi="Times New Roman"/>
        </w:rPr>
        <w:tab/>
        <w:t>0,24 kJ (J) =</w:t>
      </w:r>
    </w:p>
    <w:p w:rsidR="000C22AD" w:rsidRPr="00B35B1C" w:rsidRDefault="000C22AD" w:rsidP="00B35B1C">
      <w:pPr>
        <w:tabs>
          <w:tab w:val="left" w:pos="5387"/>
        </w:tabs>
        <w:ind w:left="720"/>
        <w:rPr>
          <w:rFonts w:ascii="Times New Roman" w:hAnsi="Times New Roman"/>
        </w:rPr>
      </w:pPr>
      <w:r w:rsidRPr="00B35B1C">
        <w:rPr>
          <w:rFonts w:ascii="Times New Roman" w:hAnsi="Times New Roman"/>
        </w:rPr>
        <w:t>4 000 000 J (MJ) =</w:t>
      </w:r>
      <w:r w:rsidRPr="00B35B1C">
        <w:rPr>
          <w:rFonts w:ascii="Times New Roman" w:hAnsi="Times New Roman"/>
        </w:rPr>
        <w:tab/>
        <w:t>0,09 MJ (J) =</w:t>
      </w:r>
    </w:p>
    <w:p w:rsidR="000C22AD" w:rsidRPr="00B35B1C" w:rsidRDefault="000C22AD" w:rsidP="00B35B1C">
      <w:pPr>
        <w:numPr>
          <w:ilvl w:val="0"/>
          <w:numId w:val="2"/>
        </w:numPr>
        <w:tabs>
          <w:tab w:val="left" w:pos="5387"/>
        </w:tabs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kJ</w:t>
      </w:r>
      <w:r w:rsidRPr="00B35B1C">
        <w:rPr>
          <w:rFonts w:ascii="Times New Roman" w:hAnsi="Times New Roman"/>
        </w:rPr>
        <w:t xml:space="preserve"> (MJ) =</w:t>
      </w:r>
      <w:r w:rsidRPr="00B35B1C">
        <w:rPr>
          <w:rFonts w:ascii="Times New Roman" w:hAnsi="Times New Roman"/>
        </w:rPr>
        <w:tab/>
        <w:t>1,5 MJ (kJ) =</w:t>
      </w:r>
    </w:p>
    <w:p w:rsidR="000C22AD" w:rsidRPr="00B35B1C" w:rsidRDefault="000C22AD" w:rsidP="00B35B1C"/>
    <w:p w:rsidR="000C22AD" w:rsidRPr="00B35B1C" w:rsidRDefault="000C22AD" w:rsidP="00B35B1C">
      <w:pPr>
        <w:numPr>
          <w:ilvl w:val="0"/>
          <w:numId w:val="1"/>
        </w:numPr>
        <w:contextualSpacing/>
      </w:pPr>
      <w:r w:rsidRPr="00B35B1C">
        <w:t>Urči velikost vykonané mechanické práce:</w:t>
      </w:r>
    </w:p>
    <w:p w:rsidR="000C22AD" w:rsidRPr="00B35B1C" w:rsidRDefault="000C22AD" w:rsidP="00B35B1C">
      <w:pPr>
        <w:ind w:left="720"/>
        <w:contextualSpacing/>
      </w:pPr>
      <w:r>
        <w:rPr>
          <w:noProof/>
          <w:lang w:eastAsia="cs-CZ"/>
        </w:rPr>
        <w:pict>
          <v:group id="Skupina 24" o:spid="_x0000_s1028" style="position:absolute;left:0;text-align:left;margin-left:-.75pt;margin-top:10.3pt;width:110.25pt;height:152.25pt;z-index:251657216" coordsize="14001,19335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">
            <v:group id="Skupina 23" o:spid="_x0000_s1029" style="position:absolute;width:13144;height:16859" coordsize="13144,168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<v:group id="Skupina 18" o:spid="_x0000_s1030" style="position:absolute;width:13144;height:16859" coordsize="13144,168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<v:shape id="Obrázek 15" o:spid="_x0000_s1031" type="#_x0000_t75" style="position:absolute;top:1524;width:10572;height:1533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f6T7XCAAAA2wAAAA8AAABkcnMvZG93bnJldi54bWxET01rg0AQvQf6H5Yp9BbXVhrEZBPakIKH&#10;khAtPQ/uRCXurLhbtf++WwjkNo/3OZvdbDox0uBaywqeoxgEcWV1y7WCr/JjmYJwHlljZ5kU/JKD&#10;3fZhscFM24nPNBa+FiGEXYYKGu/7TEpXNWTQRbYnDtzFDgZ9gEMt9YBTCDedfInjlTTYcmhosKd9&#10;Q9W1+DEKDunntcz1GB+P33ran8rkUL0nSj09zm9rEJ5mfxff3LkO81/h/5dwgNz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n+k+1wgAAANsAAAAPAAAAAAAAAAAAAAAAAJ8C&#10;AABkcnMvZG93bnJldi54bWxQSwUGAAAAAAQABAD3AAAAjgMAAAAA&#10;">
                  <v:imagedata r:id="rId9" o:title=""/>
                  <v:path arrowok="t"/>
                </v:shape>
                <v:shape id="Obrázek 16" o:spid="_x0000_s1032" type="#_x0000_t75" style="position:absolute;left:8286;top:11049;width:4858;height:485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PhheDBAAAA2wAAAA8AAABkcnMvZG93bnJldi54bWxET91qwjAUvh/4DuEIuxmaWqRoNYoMhQ12&#10;saoPcGiObbA5CU2m9e0XYbC78/H9nvV2sJ24UR+MYwWzaQaCuHbacKPgfDpMFiBCRNbYOSYFDwqw&#10;3Yxe1lhqd+eKbsfYiBTCoUQFbYy+lDLULVkMU+eJE3dxvcWYYN9I3eM9hdtO5llWSIuGU0OLnt5b&#10;qq/HH6vAvO2r2ldfn7iU8+W3z82syB9KvY6H3QpEpCH+i//cHzrNL+D5SzpAbn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PhheDBAAAA2wAAAA8AAAAAAAAAAAAAAAAAnwIA&#10;AGRycy9kb3ducmV2LnhtbFBLBQYAAAAABAAEAPcAAACNAwAAAAA=&#10;">
                  <v:imagedata r:id="rId10" o:title=""/>
                  <v:path arrowok="t"/>
                </v:shape>
                <v:shape id="Obrázek 17" o:spid="_x0000_s1033" type="#_x0000_t75" style="position:absolute;left:2857;width:4858;height:485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ytIHvBAAAA2wAAAA8AAABkcnMvZG93bnJldi54bWxET81qAjEQvhd8hzBCL6VmXUTr1igiFiz0&#10;4KoPMGzG3dDNJGyirm9vhEJv8/H9zmLV21ZcqQvGsYLxKANBXDltuFZwOn69f4AIEVlj65gU3CnA&#10;ajl4WWCh3Y1Luh5iLVIIhwIVNDH6QspQNWQxjJwnTtzZdRZjgl0tdYe3FG5bmWfZVFo0nBoa9LRp&#10;qPo9XKwC87YtK1/+fONcTuZ7n5vxNL8r9Trs158gIvXxX/zn3uk0fwbPX9IBcvk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ytIHvBAAAA2wAAAA8AAAAAAAAAAAAAAAAAnwIA&#10;AGRycy9kb3ducmV2LnhtbFBLBQYAAAAABAAEAPcAAACNAwAAAAA=&#10;">
                  <v:imagedata r:id="rId10" o:title=""/>
                  <v:path arrowok="t"/>
                </v:shape>
              </v:group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9" o:spid="_x0000_s1034" type="#_x0000_t32" style="position:absolute;left:7715;top:4857;width:0;height:1104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JhgN8IAAADbAAAADwAAAGRycy9kb3ducmV2LnhtbERPS2sCMRC+F/wPYQq9iGbrobSrUYrS&#10;x9WtCt7GzZisbibLJl3Xf2+EQm/z8T1ntuhdLTpqQ+VZwfM4A0Fcel2xUbD5+Ri9gggRWWPtmRRc&#10;KcBiPniYYa79hdfUFdGIFMIhRwU2xiaXMpSWHIaxb4gTd/Stw5hga6Ru8ZLCXS0nWfYiHVacGiw2&#10;tLRUnotfpyAaOZzsV/a0Oe76w9Z8Fd3wc6nU02P/PgURqY//4j/3t07z3+D+SzpAzm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JhgN8IAAADbAAAADwAAAAAAAAAAAAAA&#10;AAChAgAAZHJzL2Rvd25yZXYueG1sUEsFBgAAAAAEAAQA+QAAAJADAAAAAA==&#10;" strokecolor="windowText" strokeweight="1pt">
                <v:stroke startarrow="open" endarrow="open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0" o:spid="_x0000_s1035" type="#_x0000_t202" style="position:absolute;left:8286;top:8096;width:4858;height:29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vQMsIA&#10;AADbAAAADwAAAGRycy9kb3ducmV2LnhtbERPy2rCQBTdC/7DcAvudNKAItFRJCAtxS58bNzdZq5J&#10;6MydmJkmsV/vLApdHs57vR2sER21vnas4HWWgCAunK65VHA576dLED4gazSOScGDPGw349EaM+16&#10;PlJ3CqWIIewzVFCF0GRS+qIii37mGuLI3VxrMUTYllK32Mdwa2SaJAtpsebYUGFDeUXF9+nHKvjI&#10;9594/Ert8tfkb4fbrrlfrnOlJi/DbgUi0BD+xX/ud60gjevj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e9AywgAAANsAAAAPAAAAAAAAAAAAAAAAAJgCAABkcnMvZG93&#10;bnJldi54bWxQSwUGAAAAAAQABAD1AAAAhwMAAAAA&#10;" filled="f" stroked="f" strokeweight=".5pt">
                <v:textbox>
                  <w:txbxContent>
                    <w:p w:rsidR="000C22AD" w:rsidRDefault="000C22AD" w:rsidP="00B35B1C">
                      <w:smartTag w:uri="urn:schemas-microsoft-com:office:smarttags" w:element="metricconverter">
                        <w:smartTagPr>
                          <w:attr w:name="ProductID" w:val="2 m"/>
                        </w:smartTagPr>
                        <w:r>
                          <w:t>2 m</w:t>
                        </w:r>
                      </w:smartTag>
                    </w:p>
                  </w:txbxContent>
                </v:textbox>
              </v:shape>
            </v:group>
            <v:shape id="Textové pole 21" o:spid="_x0000_s1036" type="#_x0000_t202" style="position:absolute;left:8858;top:15906;width:5143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d1qcQA&#10;AADbAAAADwAAAGRycy9kb3ducmV2LnhtbESPQYvCMBSE78L+h/AEb5paUKRrFCmIsuhBt5e9vW2e&#10;bbF56TZZrf56Iwgeh5n5hpkvO1OLC7WusqxgPIpAEOdWV1woyL7XwxkI55E11pZJwY0cLBcfvTkm&#10;2l75QJejL0SAsEtQQel9k0jp8pIMupFtiIN3sq1BH2RbSN3iNcBNLeMomkqDFYeFEhtKS8rPx3+j&#10;4Ctd7/HwG5vZvU43u9Oq+ct+JkoN+t3qE4Snzr/Dr/ZWK4jH8PwSfo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3danEAAAA2wAAAA8AAAAAAAAAAAAAAAAAmAIAAGRycy9k&#10;b3ducmV2LnhtbFBLBQYAAAAABAAEAPUAAACJAwAAAAA=&#10;" filled="f" stroked="f" strokeweight=".5pt">
              <v:textbox>
                <w:txbxContent>
                  <w:p w:rsidR="000C22AD" w:rsidRDefault="000C22AD" w:rsidP="00B35B1C">
                    <w:smartTag w:uri="urn:schemas-microsoft-com:office:smarttags" w:element="metricconverter">
                      <w:smartTagPr>
                        <w:attr w:name="ProductID" w:val="5 kg"/>
                      </w:smartTagPr>
                      <w:r>
                        <w:t>5 kg</w:t>
                      </w:r>
                    </w:smartTag>
                  </w:p>
                </w:txbxContent>
              </v:textbox>
            </v:shape>
          </v:group>
        </w:pict>
      </w:r>
    </w:p>
    <w:p w:rsidR="000C22AD" w:rsidRPr="00B35B1C" w:rsidRDefault="000C22AD" w:rsidP="00B35B1C">
      <w:pPr>
        <w:contextualSpacing/>
      </w:pPr>
      <w:r>
        <w:rPr>
          <w:noProof/>
          <w:lang w:eastAsia="cs-CZ"/>
        </w:rPr>
        <w:pict>
          <v:group id="Skupina 2" o:spid="_x0000_s1037" style="position:absolute;margin-left:130.9pt;margin-top:14.35pt;width:147pt;height:113.25pt;z-index:251656192" coordsize="18669,143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">
            <v:group id="Skupina 3" o:spid="_x0000_s1038" style="position:absolute;width:18669;height:14382" coordsize="18669,143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<v:group id="Skupina 4" o:spid="_x0000_s1039" style="position:absolute;width:18669;height:14382" coordsize="18669,143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v:shape id="_x0000_s1040" type="#_x0000_t75" style="position:absolute;width:15906;height:1190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LYixbDAAAA2gAAAA8AAABkcnMvZG93bnJldi54bWxEj0FrwkAUhO8F/8PyBC+lbrQoNnUVKRR6&#10;KaLtxdsj+0xSs2/D7lOTf98VBI/DzHzDLNeda9SFQqw9G5iMM1DEhbc1lwZ+fz5fFqCiIFtsPJOB&#10;niKsV4OnJebWX3lHl72UKkE45migEmlzrWNRkcM49i1x8o4+OJQkQ6ltwGuCu0ZPs2yuHdacFips&#10;6aOi4rQ/OwPnMJN6+3Z8PoTX/oT9zv7Nv8WY0bDbvIMS6uQRvre/rIEZ3K6kG6BX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tiLFsMAAADaAAAADwAAAAAAAAAAAAAAAACf&#10;AgAAZHJzL2Rvd25yZXYueG1sUEsFBgAAAAAEAAQA9wAAAI8DAAAAAA==&#10;">
                  <v:imagedata r:id="rId11" o:title=""/>
                  <v:path arrowok="t"/>
                </v:shape>
                <v:shape id="Textové pole 7" o:spid="_x0000_s1041" type="#_x0000_t202" style="position:absolute;left:11525;top:6096;width:7144;height:333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zYo8UA&#10;AADaAAAADwAAAGRycy9kb3ducmV2LnhtbESPQWvCQBSE7wX/w/IEb3VTwRpSVwmB0CLtwdRLb6/Z&#10;ZxKafZtmtyb6692C4HGYmW+Y9XY0rThR7xrLCp7mEQji0uqGKwWHz/wxBuE8ssbWMik4k4PtZvKw&#10;xkTbgfd0KnwlAoRdggpq77tESlfWZNDNbUccvKPtDfog+0rqHocAN61cRNGzNNhwWKixo6ym8qf4&#10;Mwp2Wf6B+++FiS9t9vp+TLvfw9dSqdl0TF9AeBr9PXxrv2kFK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/NijxQAAANoAAAAPAAAAAAAAAAAAAAAAAJgCAABkcnMv&#10;ZG93bnJldi54bWxQSwUGAAAAAAQABAD1AAAAigMAAAAA&#10;" filled="f" stroked="f" strokeweight=".5pt">
                  <v:textbox>
                    <w:txbxContent>
                      <w:p w:rsidR="000C22AD" w:rsidRDefault="000C22AD" w:rsidP="00B35B1C">
                        <w:smartTag w:uri="urn:schemas-microsoft-com:office:smarttags" w:element="metricconverter">
                          <w:smartTagPr>
                            <w:attr w:name="ProductID" w:val="0,5 m"/>
                          </w:smartTagPr>
                          <w:r>
                            <w:t>0,5 m</w:t>
                          </w:r>
                        </w:smartTag>
                      </w:p>
                    </w:txbxContent>
                  </v:textbox>
                </v:shape>
                <v:shape id="Textové pole 8" o:spid="_x0000_s1042" type="#_x0000_t202" style="position:absolute;top:10668;width:6477;height:37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M0cEA&#10;AADaAAAADwAAAGRycy9kb3ducmV2LnhtbERPTWvCQBC9C/6HZYTedGOgRVLXEAJBkXpQc+ltmh2T&#10;0OxszK6a+uu7h0KPj/e9TkfTiTsNrrWsYLmIQBBXVrdcKyjPxXwFwnlkjZ1lUvBDDtLNdLLGRNsH&#10;H+l+8rUIIewSVNB43ydSuqohg25he+LAXexg0Ac41FIP+AjhppNxFL1Jgy2HhgZ7yhuqvk83o2Cf&#10;Fwc8fsVm9ezy7ccl66/l56tSL7MxewfhafT/4j/3TisIW8OVcAP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jTNHBAAAA2gAAAA8AAAAAAAAAAAAAAAAAmAIAAGRycy9kb3du&#10;cmV2LnhtbFBLBQYAAAAABAAEAPUAAACGAwAAAAA=&#10;" filled="f" stroked="f" strokeweight=".5pt">
                  <v:textbox>
                    <w:txbxContent>
                      <w:p w:rsidR="000C22AD" w:rsidRDefault="000C22AD" w:rsidP="00B35B1C">
                        <w:smartTag w:uri="urn:schemas-microsoft-com:office:smarttags" w:element="metricconverter">
                          <w:smartTagPr>
                            <w:attr w:name="ProductID" w:val="2,5 kg"/>
                          </w:smartTagPr>
                          <w:r>
                            <w:t>2,5 kg</w:t>
                          </w:r>
                        </w:smartTag>
                      </w:p>
                    </w:txbxContent>
                  </v:textbox>
                </v:shape>
              </v:group>
              <v:shapetype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Zahnutá šipka doprava 9" o:spid="_x0000_s1043" type="#_x0000_t102" style="position:absolute;left:1714;top:4095;width:1524;height:5811;flip:y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TBVb4A&#10;AADaAAAADwAAAGRycy9kb3ducmV2LnhtbESP0YrCMBRE3wX/IVxh3zRVdkWrUVQQfN3qB1yaa1Ns&#10;bmoTNf69EQQfh5k5wyzX0TbiTp2vHSsYjzIQxKXTNVcKTsf9cAbCB2SNjWNS8CQP61W/t8Rcuwf/&#10;070IlUgQ9jkqMCG0uZS+NGTRj1xLnLyz6yyGJLtK6g4fCW4bOcmyqbRYc1ow2NLOUHkpblYBH//K&#10;7BLP29Ot+PXhun9uTdwp9TOImwWIQDF8w5/2QSuYw/tKugFy9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TUwVW+AAAA2gAAAA8AAAAAAAAAAAAAAAAAmAIAAGRycy9kb3ducmV2&#10;LnhtbFBLBQYAAAAABAAEAPUAAACDAwAAAAA=&#10;" adj="18767,20892,16200" fillcolor="#4f81bd" strokecolor="#385d8a" strokeweight="2pt"/>
              <v:shape id="Přímá spojnice se šipkou 10" o:spid="_x0000_s1044" type="#_x0000_t32" style="position:absolute;left:12096;top:4095;width:96;height:6573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XEcsQAAADbAAAADwAAAGRycy9kb3ducmV2LnhtbESPMU/DQAyFd6T+h5MrsSB6KQOtQq8V&#10;LUKCgYGW7lbO5EJzvjRnmvDv8YDEZus9v/d5tRljay7U5yaxg/msAENcJd9w7eDj8Hy7BJMF2WOb&#10;mBz8UIbNenK1wtKngd/pspfaaAjnEh0Eka60NleBIuZZ6ohV+0x9RNG1r63vcdDw2Nq7ori3ERvW&#10;hoAd7QJVp/13dDCEr0OSM+6O7VZeT2/nxdPxZuHc9XR8fAAjNMq/+e/6xSu+0usvOoBd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lcRyxAAAANsAAAAPAAAAAAAAAAAA&#10;AAAAAKECAABkcnMvZG93bnJldi54bWxQSwUGAAAAAAQABAD5AAAAkgMAAAAA&#10;" strokecolor="windowText">
                <v:stroke startarrow="open" endarrow="open"/>
              </v:shape>
            </v:group>
            <v:rect id="Obdélník 11" o:spid="_x0000_s1045" style="position:absolute;left:666;top:9334;width:3144;height:133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ZUb8AA&#10;AADbAAAADwAAAGRycy9kb3ducmV2LnhtbERPTYvCMBC9L/gfwgje1rQeRLrGIqLUiyyrC16HZmxL&#10;m0lJolZ/vVlY8DaP9znLfDCduJHzjWUF6TQBQVxa3XCl4Pe0+1yA8AFZY2eZFDzIQ74afSwx0/bO&#10;P3Q7hkrEEPYZKqhD6DMpfVmTQT+1PXHkLtYZDBG6SmqH9xhuOjlLkrk02HBsqLGnTU1le7waBTZt&#10;D9uzL55u4fqh4kfxXczOSk3Gw/oLRKAhvMX/7r2O81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FZUb8AAAADbAAAADwAAAAAAAAAAAAAAAACYAgAAZHJzL2Rvd25y&#10;ZXYueG1sUEsFBgAAAAAEAAQA9QAAAIUDAAAAAA==&#10;" fillcolor="#9b2d2a" stroked="f">
              <v:fill color2="#ce3b37" rotate="t" angle="180" colors="0 #9b2d2a;52429f #cb3d3a;1 #ce3b37" focus="100%" type="gradient">
                <o:fill v:ext="view" type="gradientUnscaled"/>
              </v:fill>
              <v:shadow on="t" color="black" opacity="22937f" origin=",.5" offset="0,.63889mm"/>
            </v:rect>
            <v:rect id="Obdélník 12" o:spid="_x0000_s1046" style="position:absolute;left:4000;top:2762;width:3143;height:133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TKGMEA&#10;AADbAAAADwAAAGRycy9kb3ducmV2LnhtbERPTWuDQBC9F/Iflgn01qzxUMRkI6U02EsJtYFcB3eq&#10;ojsru5uo/fXdQKG3ebzP2RezGcSNnO8sK9huEhDEtdUdNwrOX8enDIQPyBoHy6RgIQ/FYfWwx1zb&#10;iT/pVoVGxBD2OSpoQxhzKX3dkkG/sSNx5L6tMxgidI3UDqcYbgaZJsmzNNhxbGhxpNeW6r66GgV2&#10;23+8XXz54zI3zg0v5alML0o9rueXHYhAc/gX/7nfdZyfwv2XeIA8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yEyhjBAAAA2wAAAA8AAAAAAAAAAAAAAAAAmAIAAGRycy9kb3du&#10;cmV2LnhtbFBLBQYAAAAABAAEAPUAAACGAwAAAAA=&#10;" fillcolor="#9b2d2a" stroked="f">
              <v:fill color2="#ce3b37" rotate="t" angle="180" colors="0 #9b2d2a;52429f #cb3d3a;1 #ce3b37" focus="100%" type="gradient">
                <o:fill v:ext="view" type="gradientUnscaled"/>
              </v:fill>
              <v:shadow on="t" color="black" opacity="22937f" origin=",.5" offset="0,.63889mm"/>
            </v:rect>
            <w10:wrap type="square"/>
          </v:group>
        </w:pict>
      </w:r>
    </w:p>
    <w:p w:rsidR="000C22AD" w:rsidRPr="00B35B1C" w:rsidRDefault="000C22AD" w:rsidP="00B35B1C">
      <w:pPr>
        <w:contextualSpacing/>
      </w:pPr>
      <w:r>
        <w:rPr>
          <w:noProof/>
          <w:lang w:eastAsia="cs-CZ"/>
        </w:rPr>
        <w:pict>
          <v:group id="Skupina 29" o:spid="_x0000_s1047" style="position:absolute;margin-left:273pt;margin-top:1.95pt;width:213.75pt;height:120.75pt;z-index:251658240" coordsize="27146,15335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">
            <v:shape id="Textové pole 26" o:spid="_x0000_s1048" type="#_x0000_t202" style="position:absolute;left:6191;top:12287;width:6001;height:30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7t3c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yRy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t7t3cYAAADbAAAADwAAAAAAAAAAAAAAAACYAgAAZHJz&#10;L2Rvd25yZXYueG1sUEsFBgAAAAAEAAQA9QAAAIsDAAAAAA==&#10;" filled="f" stroked="f" strokeweight=".5pt">
              <v:textbox>
                <w:txbxContent>
                  <w:p w:rsidR="000C22AD" w:rsidRDefault="000C22AD" w:rsidP="00B35B1C">
                    <w:smartTag w:uri="urn:schemas-microsoft-com:office:smarttags" w:element="metricconverter">
                      <w:smartTagPr>
                        <w:attr w:name="ProductID" w:val="10 m"/>
                      </w:smartTagPr>
                      <w:r>
                        <w:t>10 m</w:t>
                      </w:r>
                    </w:smartTag>
                  </w:p>
                </w:txbxContent>
              </v:textbox>
            </v:shape>
            <v:group id="Skupina 28" o:spid="_x0000_s1049" style="position:absolute;width:27146;height:11811" coordsize="27146,118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<v:shape id="Obrázek 22" o:spid="_x0000_s1050" type="#_x0000_t75" style="position:absolute;width:27146;height:1181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w/r3zBAAAA2wAAAA8AAABkcnMvZG93bnJldi54bWxEj82KwjAUhffCvEO4A+40nRZEqlFkBsWV&#10;YuvC5aW5tsXmpiQZ7bz9RBBcHs7Px1muB9OJOznfWlbwNU1AEFdWt1wrOJfbyRyED8gaO8uk4I88&#10;rFcfoyXm2j74RPci1CKOsM9RQRNCn0vpq4YM+qntiaN3tc5giNLVUjt8xHHTyTRJZtJgy5HQYE/f&#10;DVW34tdESOt2ybnT10tm9tvyp8gO8pgpNf4cNgsQgYbwDr/ae60gTeH5Jf4Aufo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w/r3zBAAAA2wAAAA8AAAAAAAAAAAAAAAAAnwIA&#10;AGRycy9kb3ducmV2LnhtbFBLBQYAAAAABAAEAPcAAACNAwAAAAA=&#10;">
                <v:imagedata r:id="rId12" o:title=""/>
                <v:path arrowok="t"/>
              </v:shape>
              <v:shape id="Přímá spojnice se šipkou 25" o:spid="_x0000_s1051" type="#_x0000_t32" style="position:absolute;left:1714;top:11811;width:16955;height:0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WC5MQAAADbAAAADwAAAGRycy9kb3ducmV2LnhtbESPQWsCMRSE74X+h/AKvdWsW2yX1ShS&#10;LAgepLaHenskr5vFzcuSpLr+eyMIHoeZ+YaZLQbXiSOF2HpWMB4VIIi1Ny03Cn6+P18qEDEhG+w8&#10;k4IzRVjMHx9mWBt/4i867lIjMoRjjQpsSn0tZdSWHMaR74mz9+eDw5RlaKQJeMpw18myKN6kw5bz&#10;gsWePizpw+7fKfhdBjs+kNZmv6qq1avZbMvzu1LPT8NyCiLRkO7hW3ttFJQTuH7JP0DO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pYLkxAAAANsAAAAPAAAAAAAAAAAA&#10;AAAAAKECAABkcnMvZG93bnJldi54bWxQSwUGAAAAAAQABAD5AAAAkgMAAAAA&#10;" strokecolor="windowText">
                <v:stroke startarrow="open" endarrow="open"/>
              </v:shape>
              <v:shape id="Textové pole 27" o:spid="_x0000_s1052" type="#_x0000_t202" style="position:absolute;left:16954;top:762;width:8001;height:40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JIRsUA&#10;AADbAAAADwAAAGRycy9kb3ducmV2LnhtbESPS4vCQBCE7wv7H4Ze8LZODPgg6ygSkBXRg4+Lt95M&#10;mwQzPdnMqNFf7wiCx6KqvqLG09ZU4kKNKy0r6HUjEMSZ1SXnCva7+fcIhPPIGivLpOBGDqaTz48x&#10;JtpeeUOXrc9FgLBLUEHhfZ1I6bKCDLqurYmDd7SNQR9kk0vd4DXATSXjKBpIgyWHhQJrSgvKTtuz&#10;UbBM52vc/MVmdK/S39VxVv/vD32lOl/t7AeEp9a/w6/2QiuIh/D8En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kkhGxQAAANsAAAAPAAAAAAAAAAAAAAAAAJgCAABkcnMv&#10;ZG93bnJldi54bWxQSwUGAAAAAAQABAD1AAAAigMAAAAA&#10;" filled="f" stroked="f" strokeweight=".5pt">
                <v:textbox>
                  <w:txbxContent>
                    <w:p w:rsidR="000C22AD" w:rsidRDefault="000C22AD" w:rsidP="00B35B1C">
                      <w:smartTag w:uri="urn:schemas-microsoft-com:office:smarttags" w:element="metricconverter">
                        <w:smartTagPr>
                          <w:attr w:name="ProductID" w:val="120 kg"/>
                        </w:smartTagPr>
                        <w:r>
                          <w:t>120 kg</w:t>
                        </w:r>
                      </w:smartTag>
                    </w:p>
                  </w:txbxContent>
                </v:textbox>
              </v:shape>
            </v:group>
          </v:group>
        </w:pict>
      </w:r>
    </w:p>
    <w:p w:rsidR="000C22AD" w:rsidRDefault="000C22AD">
      <w:r>
        <w:br w:type="page"/>
      </w:r>
    </w:p>
    <w:tbl>
      <w:tblPr>
        <w:tblpPr w:leftFromText="141" w:rightFromText="141" w:vertAnchor="text" w:horzAnchor="margin" w:tblpY="7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42"/>
        <w:gridCol w:w="1842"/>
        <w:gridCol w:w="1842"/>
        <w:gridCol w:w="1843"/>
        <w:gridCol w:w="1843"/>
      </w:tblGrid>
      <w:tr w:rsidR="000C22AD" w:rsidRPr="006F680E" w:rsidTr="00165582">
        <w:tc>
          <w:tcPr>
            <w:tcW w:w="1842" w:type="dxa"/>
            <w:vAlign w:val="center"/>
          </w:tcPr>
          <w:p w:rsidR="000C22AD" w:rsidRPr="006F680E" w:rsidRDefault="000C22AD" w:rsidP="00165582">
            <w:pPr>
              <w:spacing w:after="0" w:line="240" w:lineRule="auto"/>
              <w:jc w:val="center"/>
            </w:pPr>
          </w:p>
        </w:tc>
        <w:tc>
          <w:tcPr>
            <w:tcW w:w="1842" w:type="dxa"/>
            <w:vAlign w:val="center"/>
          </w:tcPr>
          <w:p w:rsidR="000C22AD" w:rsidRPr="006F680E" w:rsidRDefault="000C22AD" w:rsidP="00165582">
            <w:pPr>
              <w:spacing w:after="0" w:line="240" w:lineRule="auto"/>
              <w:jc w:val="center"/>
            </w:pPr>
            <w:r w:rsidRPr="006F680E">
              <w:t>působí síla</w:t>
            </w:r>
          </w:p>
        </w:tc>
        <w:tc>
          <w:tcPr>
            <w:tcW w:w="1842" w:type="dxa"/>
            <w:vAlign w:val="center"/>
          </w:tcPr>
          <w:p w:rsidR="000C22AD" w:rsidRPr="006F680E" w:rsidRDefault="000C22AD" w:rsidP="00165582">
            <w:pPr>
              <w:spacing w:after="0" w:line="240" w:lineRule="auto"/>
              <w:jc w:val="center"/>
            </w:pPr>
            <w:r w:rsidRPr="006F680E">
              <w:t>uražená dráha</w:t>
            </w:r>
          </w:p>
        </w:tc>
        <w:tc>
          <w:tcPr>
            <w:tcW w:w="1843" w:type="dxa"/>
            <w:vAlign w:val="center"/>
          </w:tcPr>
          <w:p w:rsidR="000C22AD" w:rsidRPr="006F680E" w:rsidRDefault="000C22AD" w:rsidP="00165582">
            <w:pPr>
              <w:spacing w:after="0" w:line="240" w:lineRule="auto"/>
              <w:jc w:val="center"/>
            </w:pPr>
            <w:r w:rsidRPr="006F680E">
              <w:t>je konaná práce</w:t>
            </w:r>
          </w:p>
        </w:tc>
        <w:tc>
          <w:tcPr>
            <w:tcW w:w="1843" w:type="dxa"/>
            <w:vAlign w:val="center"/>
          </w:tcPr>
          <w:p w:rsidR="000C22AD" w:rsidRPr="006F680E" w:rsidRDefault="000C22AD" w:rsidP="00165582">
            <w:pPr>
              <w:spacing w:after="0" w:line="240" w:lineRule="auto"/>
              <w:jc w:val="center"/>
            </w:pPr>
            <w:r w:rsidRPr="006F680E">
              <w:t>není konaná práce</w:t>
            </w:r>
          </w:p>
        </w:tc>
      </w:tr>
      <w:tr w:rsidR="000C22AD" w:rsidRPr="006F680E" w:rsidTr="006F680E"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  <w:r w:rsidRPr="006F680E">
              <w:t>vytáhnout učebnici z tašky</w:t>
            </w: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6F680E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6F680E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6F680E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</w:p>
        </w:tc>
      </w:tr>
      <w:tr w:rsidR="000C22AD" w:rsidRPr="006F680E" w:rsidTr="006F680E"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  <w:r w:rsidRPr="006F680E">
              <w:t>nést batoh do kopce</w:t>
            </w: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6F680E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6F680E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6F680E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</w:p>
        </w:tc>
      </w:tr>
      <w:tr w:rsidR="000C22AD" w:rsidRPr="006F680E" w:rsidTr="006F680E"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  <w:r w:rsidRPr="006F680E">
              <w:t>držet míč nad hlavou</w:t>
            </w: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6F680E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6F680E">
              <w:rPr>
                <w:color w:val="FF0000"/>
                <w:sz w:val="40"/>
                <w:szCs w:val="40"/>
              </w:rPr>
              <w:t>x</w:t>
            </w:r>
          </w:p>
        </w:tc>
      </w:tr>
      <w:tr w:rsidR="000C22AD" w:rsidRPr="006F680E" w:rsidTr="006F680E"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  <w:r w:rsidRPr="006F680E">
              <w:t>nechat jet saně z kopce</w:t>
            </w: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6F680E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6F680E">
              <w:rPr>
                <w:color w:val="FF0000"/>
                <w:sz w:val="40"/>
                <w:szCs w:val="40"/>
              </w:rPr>
              <w:t>x</w:t>
            </w:r>
          </w:p>
        </w:tc>
      </w:tr>
      <w:tr w:rsidR="000C22AD" w:rsidRPr="006F680E" w:rsidTr="006F680E"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  <w:r w:rsidRPr="006F680E">
              <w:t>rýsovat přímku do sešitu</w:t>
            </w: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6F680E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6F680E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6F680E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</w:p>
        </w:tc>
      </w:tr>
      <w:tr w:rsidR="000C22AD" w:rsidRPr="006F680E" w:rsidTr="006F680E"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  <w:r w:rsidRPr="006F680E">
              <w:t>opírat se o židli u lavice</w:t>
            </w: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6F680E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6F680E">
              <w:rPr>
                <w:color w:val="FF0000"/>
                <w:sz w:val="40"/>
                <w:szCs w:val="40"/>
              </w:rPr>
              <w:t>x</w:t>
            </w:r>
          </w:p>
        </w:tc>
      </w:tr>
      <w:tr w:rsidR="000C22AD" w:rsidRPr="006F680E" w:rsidTr="006F680E"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</w:pPr>
            <w:r w:rsidRPr="006F680E">
              <w:t>pes nesoucí kos</w:t>
            </w:r>
            <w:r>
              <w:t>t</w:t>
            </w:r>
            <w:r w:rsidRPr="006F680E">
              <w:t xml:space="preserve"> v puse</w:t>
            </w: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6F680E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842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6F680E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  <w:r w:rsidRPr="006F680E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843" w:type="dxa"/>
          </w:tcPr>
          <w:p w:rsidR="000C22AD" w:rsidRPr="006F680E" w:rsidRDefault="000C22AD" w:rsidP="006F680E">
            <w:pPr>
              <w:spacing w:after="0" w:line="240" w:lineRule="auto"/>
              <w:jc w:val="center"/>
              <w:rPr>
                <w:color w:val="FF0000"/>
                <w:sz w:val="40"/>
                <w:szCs w:val="40"/>
              </w:rPr>
            </w:pPr>
          </w:p>
        </w:tc>
      </w:tr>
    </w:tbl>
    <w:p w:rsidR="000C22AD" w:rsidRPr="00B35B1C" w:rsidRDefault="000C22AD" w:rsidP="00B35B1C">
      <w:pPr>
        <w:pStyle w:val="ListParagraph"/>
        <w:numPr>
          <w:ilvl w:val="0"/>
          <w:numId w:val="3"/>
        </w:numPr>
      </w:pPr>
      <w:r w:rsidRPr="00B35B1C">
        <w:t>Ke správnému tvrzení doplň křížek:</w:t>
      </w:r>
    </w:p>
    <w:p w:rsidR="000C22AD" w:rsidRPr="00B35B1C" w:rsidRDefault="000C22AD" w:rsidP="00B35B1C"/>
    <w:p w:rsidR="000C22AD" w:rsidRPr="00B35B1C" w:rsidRDefault="000C22AD" w:rsidP="00B35B1C">
      <w:pPr>
        <w:numPr>
          <w:ilvl w:val="0"/>
          <w:numId w:val="3"/>
        </w:numPr>
        <w:contextualSpacing/>
        <w:rPr>
          <w:rFonts w:ascii="Times New Roman" w:hAnsi="Times New Roman"/>
        </w:rPr>
      </w:pPr>
      <w:r w:rsidRPr="00B35B1C">
        <w:rPr>
          <w:rFonts w:ascii="Times New Roman" w:hAnsi="Times New Roman"/>
        </w:rPr>
        <w:t>Napiš vzorec pro výpočet mechanické práce: ……</w:t>
      </w:r>
      <w:r>
        <w:rPr>
          <w:rFonts w:ascii="Times New Roman" w:hAnsi="Times New Roman"/>
          <w:color w:val="FF0000"/>
        </w:rPr>
        <w:t xml:space="preserve">W = F . s </w:t>
      </w:r>
      <w:r w:rsidRPr="00B35B1C">
        <w:rPr>
          <w:rFonts w:ascii="Times New Roman" w:hAnsi="Times New Roman"/>
        </w:rPr>
        <w:t>…………………………</w:t>
      </w:r>
    </w:p>
    <w:p w:rsidR="000C22AD" w:rsidRPr="00B35B1C" w:rsidRDefault="000C22AD" w:rsidP="00B35B1C">
      <w:pPr>
        <w:contextualSpacing/>
        <w:rPr>
          <w:rFonts w:ascii="Times New Roman" w:hAnsi="Times New Roman"/>
        </w:rPr>
      </w:pPr>
    </w:p>
    <w:p w:rsidR="000C22AD" w:rsidRPr="00B35B1C" w:rsidRDefault="000C22AD" w:rsidP="00B35B1C">
      <w:pPr>
        <w:ind w:left="708"/>
        <w:contextualSpacing/>
        <w:rPr>
          <w:rFonts w:ascii="Times New Roman" w:hAnsi="Times New Roman"/>
        </w:rPr>
      </w:pPr>
      <w:r w:rsidRPr="00B35B1C">
        <w:rPr>
          <w:rFonts w:ascii="Times New Roman" w:hAnsi="Times New Roman"/>
        </w:rPr>
        <w:t>Napiš značku mechanické práce …</w:t>
      </w:r>
      <w:r>
        <w:rPr>
          <w:rFonts w:ascii="Times New Roman" w:hAnsi="Times New Roman"/>
          <w:color w:val="FF0000"/>
        </w:rPr>
        <w:t xml:space="preserve">W </w:t>
      </w:r>
      <w:r w:rsidRPr="00B35B1C">
        <w:rPr>
          <w:rFonts w:ascii="Times New Roman" w:hAnsi="Times New Roman"/>
        </w:rPr>
        <w:t>…</w:t>
      </w:r>
      <w:r w:rsidRPr="00B35B1C">
        <w:rPr>
          <w:rFonts w:ascii="Times New Roman" w:hAnsi="Times New Roman"/>
        </w:rPr>
        <w:softHyphen/>
        <w:t>……, jednotku mechanické práce …</w:t>
      </w:r>
      <w:r>
        <w:rPr>
          <w:rFonts w:ascii="Times New Roman" w:hAnsi="Times New Roman"/>
          <w:color w:val="FF0000"/>
        </w:rPr>
        <w:t xml:space="preserve">1 J </w:t>
      </w:r>
      <w:r w:rsidRPr="00B35B1C">
        <w:rPr>
          <w:rFonts w:ascii="Times New Roman" w:hAnsi="Times New Roman"/>
        </w:rPr>
        <w:t>………</w:t>
      </w:r>
    </w:p>
    <w:p w:rsidR="000C22AD" w:rsidRPr="00B35B1C" w:rsidRDefault="000C22AD" w:rsidP="00B35B1C">
      <w:pPr>
        <w:ind w:left="708"/>
        <w:contextualSpacing/>
        <w:rPr>
          <w:rFonts w:ascii="Times New Roman" w:hAnsi="Times New Roman"/>
        </w:rPr>
      </w:pPr>
    </w:p>
    <w:p w:rsidR="000C22AD" w:rsidRPr="00B35B1C" w:rsidRDefault="000C22AD" w:rsidP="00B35B1C">
      <w:pPr>
        <w:numPr>
          <w:ilvl w:val="0"/>
          <w:numId w:val="3"/>
        </w:numPr>
        <w:contextualSpacing/>
        <w:rPr>
          <w:rFonts w:ascii="Times New Roman" w:hAnsi="Times New Roman"/>
        </w:rPr>
      </w:pPr>
      <w:r w:rsidRPr="00B35B1C">
        <w:rPr>
          <w:rFonts w:ascii="Times New Roman" w:hAnsi="Times New Roman"/>
        </w:rPr>
        <w:t>Převeď na jednotky uvedené v závorce:</w:t>
      </w:r>
    </w:p>
    <w:p w:rsidR="000C22AD" w:rsidRPr="00B35B1C" w:rsidRDefault="000C22AD" w:rsidP="00B35B1C">
      <w:pPr>
        <w:tabs>
          <w:tab w:val="left" w:pos="5387"/>
        </w:tabs>
        <w:ind w:left="720"/>
        <w:rPr>
          <w:rFonts w:ascii="Times New Roman" w:hAnsi="Times New Roman"/>
        </w:rPr>
      </w:pPr>
      <w:r w:rsidRPr="00B35B1C">
        <w:rPr>
          <w:rFonts w:ascii="Times New Roman" w:hAnsi="Times New Roman"/>
        </w:rPr>
        <w:t>5 000 J (kJ) =</w:t>
      </w:r>
      <w:r>
        <w:rPr>
          <w:rFonts w:ascii="Times New Roman" w:hAnsi="Times New Roman"/>
        </w:rPr>
        <w:t xml:space="preserve"> </w:t>
      </w:r>
      <w:r w:rsidRPr="00B35B1C">
        <w:rPr>
          <w:rFonts w:ascii="Times New Roman" w:hAnsi="Times New Roman"/>
          <w:color w:val="FF0000"/>
        </w:rPr>
        <w:t>5 kJ</w:t>
      </w:r>
      <w:r w:rsidRPr="00B35B1C">
        <w:rPr>
          <w:rFonts w:ascii="Times New Roman" w:hAnsi="Times New Roman"/>
        </w:rPr>
        <w:tab/>
        <w:t>3,6 kJ (J) =</w:t>
      </w:r>
      <w:r>
        <w:rPr>
          <w:rFonts w:ascii="Times New Roman" w:hAnsi="Times New Roman"/>
        </w:rPr>
        <w:t xml:space="preserve"> </w:t>
      </w:r>
      <w:r w:rsidRPr="00B35B1C">
        <w:rPr>
          <w:rFonts w:ascii="Times New Roman" w:hAnsi="Times New Roman"/>
          <w:color w:val="FF0000"/>
        </w:rPr>
        <w:t>3 600 J</w:t>
      </w:r>
    </w:p>
    <w:p w:rsidR="000C22AD" w:rsidRPr="00B35B1C" w:rsidRDefault="000C22AD" w:rsidP="00B35B1C">
      <w:pPr>
        <w:tabs>
          <w:tab w:val="left" w:pos="5387"/>
        </w:tabs>
        <w:ind w:left="720"/>
        <w:rPr>
          <w:rFonts w:ascii="Times New Roman" w:hAnsi="Times New Roman"/>
        </w:rPr>
      </w:pPr>
      <w:r w:rsidRPr="00B35B1C">
        <w:rPr>
          <w:rFonts w:ascii="Times New Roman" w:hAnsi="Times New Roman"/>
        </w:rPr>
        <w:t>620 J (kJ) =</w:t>
      </w:r>
      <w:r>
        <w:rPr>
          <w:rFonts w:ascii="Times New Roman" w:hAnsi="Times New Roman"/>
        </w:rPr>
        <w:t xml:space="preserve"> </w:t>
      </w:r>
      <w:r w:rsidRPr="00B35B1C">
        <w:rPr>
          <w:rFonts w:ascii="Times New Roman" w:hAnsi="Times New Roman"/>
          <w:color w:val="FF0000"/>
        </w:rPr>
        <w:t>0,62 kJ</w:t>
      </w:r>
      <w:r w:rsidRPr="00B35B1C">
        <w:rPr>
          <w:rFonts w:ascii="Times New Roman" w:hAnsi="Times New Roman"/>
        </w:rPr>
        <w:tab/>
        <w:t>0,24 kJ (J) =</w:t>
      </w:r>
      <w:r>
        <w:rPr>
          <w:rFonts w:ascii="Times New Roman" w:hAnsi="Times New Roman"/>
        </w:rPr>
        <w:t xml:space="preserve"> </w:t>
      </w:r>
      <w:r w:rsidRPr="00B35B1C">
        <w:rPr>
          <w:rFonts w:ascii="Times New Roman" w:hAnsi="Times New Roman"/>
          <w:color w:val="FF0000"/>
        </w:rPr>
        <w:t>240 J</w:t>
      </w:r>
    </w:p>
    <w:p w:rsidR="000C22AD" w:rsidRPr="00B35B1C" w:rsidRDefault="000C22AD" w:rsidP="00B35B1C">
      <w:pPr>
        <w:tabs>
          <w:tab w:val="left" w:pos="5387"/>
        </w:tabs>
        <w:ind w:left="720"/>
        <w:rPr>
          <w:rFonts w:ascii="Times New Roman" w:hAnsi="Times New Roman"/>
          <w:color w:val="FF0000"/>
        </w:rPr>
      </w:pPr>
      <w:r w:rsidRPr="00B35B1C">
        <w:rPr>
          <w:rFonts w:ascii="Times New Roman" w:hAnsi="Times New Roman"/>
        </w:rPr>
        <w:t>4 000 000 J (MJ) =</w:t>
      </w:r>
      <w:r>
        <w:rPr>
          <w:rFonts w:ascii="Times New Roman" w:hAnsi="Times New Roman"/>
        </w:rPr>
        <w:t xml:space="preserve"> </w:t>
      </w:r>
      <w:r w:rsidRPr="00B35B1C">
        <w:rPr>
          <w:rFonts w:ascii="Times New Roman" w:hAnsi="Times New Roman"/>
          <w:color w:val="FF0000"/>
        </w:rPr>
        <w:t>4 MJ</w:t>
      </w:r>
      <w:r w:rsidRPr="00B35B1C">
        <w:rPr>
          <w:rFonts w:ascii="Times New Roman" w:hAnsi="Times New Roman"/>
        </w:rPr>
        <w:tab/>
        <w:t>0,09 MJ (J) =</w:t>
      </w:r>
      <w:r>
        <w:rPr>
          <w:rFonts w:ascii="Times New Roman" w:hAnsi="Times New Roman"/>
        </w:rPr>
        <w:t xml:space="preserve"> </w:t>
      </w:r>
      <w:r w:rsidRPr="00B35B1C">
        <w:rPr>
          <w:rFonts w:ascii="Times New Roman" w:hAnsi="Times New Roman"/>
          <w:color w:val="FF0000"/>
        </w:rPr>
        <w:t>90 000 J</w:t>
      </w:r>
    </w:p>
    <w:p w:rsidR="000C22AD" w:rsidRPr="00B35B1C" w:rsidRDefault="000C22AD" w:rsidP="00B35B1C">
      <w:pPr>
        <w:numPr>
          <w:ilvl w:val="0"/>
          <w:numId w:val="2"/>
        </w:numPr>
        <w:tabs>
          <w:tab w:val="left" w:pos="5387"/>
        </w:tabs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kJ</w:t>
      </w:r>
      <w:r w:rsidRPr="00B35B1C">
        <w:rPr>
          <w:rFonts w:ascii="Times New Roman" w:hAnsi="Times New Roman"/>
        </w:rPr>
        <w:t xml:space="preserve"> (MJ) =</w:t>
      </w:r>
      <w:r>
        <w:rPr>
          <w:rFonts w:ascii="Times New Roman" w:hAnsi="Times New Roman"/>
        </w:rPr>
        <w:t xml:space="preserve"> </w:t>
      </w:r>
      <w:r w:rsidRPr="00B35B1C">
        <w:rPr>
          <w:rFonts w:ascii="Times New Roman" w:hAnsi="Times New Roman"/>
          <w:color w:val="FF0000"/>
        </w:rPr>
        <w:t>0,451 MJ</w:t>
      </w:r>
      <w:r w:rsidRPr="00B35B1C">
        <w:rPr>
          <w:rFonts w:ascii="Times New Roman" w:hAnsi="Times New Roman"/>
        </w:rPr>
        <w:tab/>
        <w:t>1,5 MJ (kJ) =</w:t>
      </w:r>
      <w:r>
        <w:rPr>
          <w:rFonts w:ascii="Times New Roman" w:hAnsi="Times New Roman"/>
        </w:rPr>
        <w:t xml:space="preserve"> </w:t>
      </w:r>
      <w:r w:rsidRPr="00B35B1C">
        <w:rPr>
          <w:rFonts w:ascii="Times New Roman" w:hAnsi="Times New Roman"/>
          <w:color w:val="FF0000"/>
        </w:rPr>
        <w:t>1 500 kJ</w:t>
      </w:r>
    </w:p>
    <w:p w:rsidR="000C22AD" w:rsidRPr="00B35B1C" w:rsidRDefault="000C22AD" w:rsidP="00B35B1C"/>
    <w:p w:rsidR="000C22AD" w:rsidRPr="00B35B1C" w:rsidRDefault="000C22AD" w:rsidP="00B35B1C">
      <w:pPr>
        <w:numPr>
          <w:ilvl w:val="0"/>
          <w:numId w:val="3"/>
        </w:numPr>
        <w:contextualSpacing/>
      </w:pPr>
      <w:r w:rsidRPr="00B35B1C">
        <w:t>Urči velikost vykonané mechanické práce:</w:t>
      </w:r>
    </w:p>
    <w:p w:rsidR="000C22AD" w:rsidRPr="00B35B1C" w:rsidRDefault="000C22AD" w:rsidP="00B35B1C">
      <w:pPr>
        <w:ind w:left="720"/>
        <w:contextualSpacing/>
      </w:pPr>
      <w:r>
        <w:rPr>
          <w:noProof/>
          <w:lang w:eastAsia="cs-CZ"/>
        </w:rPr>
        <w:pict>
          <v:group id="Skupina 53" o:spid="_x0000_s1053" style="position:absolute;left:0;text-align:left;margin-left:-.75pt;margin-top:10.3pt;width:110.25pt;height:152.25pt;z-index:251660288" coordsize="14001,19335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">
            <v:group id="Skupina 54" o:spid="_x0000_s1054" style="position:absolute;width:13144;height:16859" coordsize="13144,168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<v:group id="Skupina 55" o:spid="_x0000_s1055" style="position:absolute;width:13144;height:16859" coordsize="13144,168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<v:shape id="Obrázek 56" o:spid="_x0000_s1056" type="#_x0000_t75" style="position:absolute;top:1524;width:10572;height:1533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CaALCAAAA2wAAAA8AAABkcnMvZG93bnJldi54bWxEj0GLwjAUhO+C/yE8wZumrihSjaKi4EEU&#10;rXh+NM+22LyUJtt2//1mYcHjMDPfMKtNZ0rRUO0Kywom4wgEcWp1wZmCR3IcLUA4j6yxtEwKfsjB&#10;Zt3vrTDWtuUbNXefiQBhF6OC3PsqltKlORl0Y1sRB+9la4M+yDqTusY2wE0pv6JoLg0WHBZyrGif&#10;U/q+fxsFh8X5nZx0E10uT93ur8n0kO6mSg0H3XYJwlPnP+H/9kkrmM3h70v4AXL9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BQmgCwgAAANsAAAAPAAAAAAAAAAAAAAAAAJ8C&#10;AABkcnMvZG93bnJldi54bWxQSwUGAAAAAAQABAD3AAAAjgMAAAAA&#10;">
                  <v:imagedata r:id="rId9" o:title=""/>
                  <v:path arrowok="t"/>
                </v:shape>
                <v:shape id="Obrázek 57" o:spid="_x0000_s1057" type="#_x0000_t75" style="position:absolute;left:8286;top:11049;width:4858;height:485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rHmbvEAAAA2wAAAA8AAABkcnMvZG93bnJldi54bWxEj91qAjEUhO8LfYdwCr0pmnWx/qxGKaUF&#10;C1646gMcNsfd4OYkbFJd394IhV4OM/MNs1z3thUX6oJxrGA0zEAQV04brhUcD9+DGYgQkTW2jknB&#10;jQKsV89PSyy0u3JJl32sRYJwKFBBE6MvpAxVQxbD0Hni5J1cZzEm2dVSd3hNcNvKPMsm0qLhtNCg&#10;p8+GqvP+1yowb19l5cvtD87leL7zuRlN8ptSry/9xwJEpD7+h//aG63gfQqPL+kHyNU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rHmbvEAAAA2wAAAA8AAAAAAAAAAAAAAAAA&#10;nwIAAGRycy9kb3ducmV2LnhtbFBLBQYAAAAABAAEAPcAAACQAwAAAAA=&#10;">
                  <v:imagedata r:id="rId10" o:title=""/>
                  <v:path arrowok="t"/>
                </v:shape>
                <v:shape id="Obrázek 58" o:spid="_x0000_s1058" type="#_x0000_t75" style="position:absolute;left:2857;width:4858;height:485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tYDcnBAAAA2wAAAA8AAABkcnMvZG93bnJldi54bWxET91qwjAUvh/4DuEI3gybWraiXaOITNhg&#10;F1b3AIfmrA1rTkKTaX375WKwy4/vv95NdhBXGoNxrGCV5SCIW6cNdwo+L8flGkSIyBoHx6TgTgF2&#10;29lDjZV2N27oeo6dSCEcKlTQx+grKUPbk8WQOU+cuC83WowJjp3UI95SuB1kkeeltGg4NfTo6dBT&#10;+33+sQrM42vT+ubjHTfyaXPyhVmVxV2pxXzav4CINMV/8Z/7TSt4TmPTl/QD5PYX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tYDcnBAAAA2wAAAA8AAAAAAAAAAAAAAAAAnwIA&#10;AGRycy9kb3ducmV2LnhtbFBLBQYAAAAABAAEAPcAAACNAwAAAAA=&#10;">
                  <v:imagedata r:id="rId10" o:title=""/>
                  <v:path arrowok="t"/>
                </v:shape>
              </v:group>
              <v:shape id="Přímá spojnice se šipkou 59" o:spid="_x0000_s1059" type="#_x0000_t32" style="position:absolute;left:7715;top:4857;width:0;height:1104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LZ98UAAADbAAAADwAAAGRycy9kb3ducmV2LnhtbESPQUvDQBSE74L/YXmCl2I3LSiadhtK&#10;itWrsQrentnX3bTZtyG7TeO/d4WCx2FmvmGWxehaMVAfGs8KZtMMBHHtdcNGwe79+e4RRIjIGlvP&#10;pOCHAhSr66sl5tqf+Y2GKhqRIBxyVGBj7HIpQ23JYZj6jjh5e987jEn2RuoezwnuWjnPsgfpsOG0&#10;YLGj0lJ9rE5OQTRyMv/a2MNu/zl+f5iXaphsS6Vub8b1AkSkMf6HL+1XreD+Cf6+pB8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vLZ98UAAADbAAAADwAAAAAAAAAA&#10;AAAAAAChAgAAZHJzL2Rvd25yZXYueG1sUEsFBgAAAAAEAAQA+QAAAJMDAAAAAA==&#10;" strokecolor="windowText" strokeweight="1pt">
                <v:stroke startarrow="open" endarrow="open"/>
              </v:shape>
              <v:shape id="Textové pole 60" o:spid="_x0000_s1060" type="#_x0000_t202" style="position:absolute;left:8286;top:8096;width:4858;height:29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Fp8sIA&#10;AADbAAAADwAAAGRycy9kb3ducmV2LnhtbERPTWvCQBC9F/oflin01mwMVCTNKhIISqkHNRdv0+yY&#10;BLOzMbtq2l/vHgSPj/edLUbTiSsNrrWsYBLFIIgrq1uuFZT74mMGwnlkjZ1lUvBHDhbz15cMU21v&#10;vKXrztcihLBLUUHjfZ9K6aqGDLrI9sSBO9rBoA9wqKUe8BbCTSeTOJ5Kgy2HhgZ7yhuqTruLUfCd&#10;Fxvc/iZm9t/lq5/jsj+Xh0+l3t/G5RcIT6N/ih/utVYwDevDl/A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EWnywgAAANsAAAAPAAAAAAAAAAAAAAAAAJgCAABkcnMvZG93&#10;bnJldi54bWxQSwUGAAAAAAQABAD1AAAAhwMAAAAA&#10;" filled="f" stroked="f" strokeweight=".5pt">
                <v:textbox>
                  <w:txbxContent>
                    <w:p w:rsidR="000C22AD" w:rsidRDefault="000C22AD" w:rsidP="00B35B1C">
                      <w:smartTag w:uri="urn:schemas-microsoft-com:office:smarttags" w:element="metricconverter">
                        <w:smartTagPr>
                          <w:attr w:name="ProductID" w:val="2 m"/>
                        </w:smartTagPr>
                        <w:r>
                          <w:t>2 m</w:t>
                        </w:r>
                      </w:smartTag>
                    </w:p>
                  </w:txbxContent>
                </v:textbox>
              </v:shape>
            </v:group>
            <v:shape id="Textové pole 61" o:spid="_x0000_s1061" type="#_x0000_t202" style="position:absolute;left:8858;top:15906;width:5143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3MacMA&#10;AADbAAAADwAAAGRycy9kb3ducmV2LnhtbESPzarCMBSE98J9h3AuuNNUQZFqFCmIIrrwZ+Pu3ObY&#10;ltuc1CZq9emNILgcZuYbZjJrTCluVLvCsoJeNwJBnFpdcKbgeFh0RiCcR9ZYWiYFD3Iwm/60Jhhr&#10;e+cd3fY+EwHCLkYFufdVLKVLczLourYiDt7Z1gZ9kHUmdY33ADel7EfRUBosOCzkWFGSU/q/vxoF&#10;62Sxxd1f34yeZbLcnOfV5XgaKNX+beZjEJ4a/w1/2iutYNiD95fwA+T0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13MacMAAADbAAAADwAAAAAAAAAAAAAAAACYAgAAZHJzL2Rv&#10;d25yZXYueG1sUEsFBgAAAAAEAAQA9QAAAIgDAAAAAA==&#10;" filled="f" stroked="f" strokeweight=".5pt">
              <v:textbox>
                <w:txbxContent>
                  <w:p w:rsidR="000C22AD" w:rsidRDefault="000C22AD" w:rsidP="00B35B1C">
                    <w:smartTag w:uri="urn:schemas-microsoft-com:office:smarttags" w:element="metricconverter">
                      <w:smartTagPr>
                        <w:attr w:name="ProductID" w:val="5 kg"/>
                      </w:smartTagPr>
                      <w:r>
                        <w:t>5 kg</w:t>
                      </w:r>
                    </w:smartTag>
                  </w:p>
                </w:txbxContent>
              </v:textbox>
            </v:shape>
          </v:group>
        </w:pict>
      </w:r>
    </w:p>
    <w:p w:rsidR="000C22AD" w:rsidRPr="00B35B1C" w:rsidRDefault="000C22AD" w:rsidP="00B35B1C">
      <w:pPr>
        <w:contextualSpacing/>
      </w:pPr>
      <w:r>
        <w:rPr>
          <w:noProof/>
          <w:lang w:eastAsia="cs-CZ"/>
        </w:rPr>
        <w:pict>
          <v:group id="Skupina 62" o:spid="_x0000_s1062" style="position:absolute;margin-left:130.9pt;margin-top:14.35pt;width:147pt;height:113.25pt;z-index:251659264" coordsize="18669,143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">
            <v:group id="Skupina 63" o:spid="_x0000_s1063" style="position:absolute;width:18669;height:14382" coordsize="18669,143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<v:group id="Skupina 64" o:spid="_x0000_s1064" style="position:absolute;width:18669;height:14382" coordsize="18669,143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<v:shape id="Obrázek 65" o:spid="_x0000_s1065" type="#_x0000_t75" style="position:absolute;width:15906;height:1190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04ISLEAAAA2wAAAA8AAABkcnMvZG93bnJldi54bWxEj0FrwkAUhO+F/oflFXopummLQaOrFEHo&#10;pYi2F2+P7DOJZt+G3acm/74rFHocZuYbZrHqXauuFGLj2cDrOANFXHrbcGXg53szmoKKgmyx9UwG&#10;BoqwWj4+LLCw/sY7uu6lUgnCsUADtUhXaB3LmhzGse+Ik3f0waEkGSptA94S3LX6Lcty7bDhtFBj&#10;R+uayvP+4gxcwkSa7ez4cgjvwxmHnT3lX2LM81P/MQcl1Mt/+K/9aQ3kE7h/ST9AL3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04ISLEAAAA2wAAAA8AAAAAAAAAAAAAAAAA&#10;nwIAAGRycy9kb3ducmV2LnhtbFBLBQYAAAAABAAEAPcAAACQAwAAAAA=&#10;">
                  <v:imagedata r:id="rId11" o:title=""/>
                  <v:path arrowok="t"/>
                </v:shape>
                <v:shape id="Textové pole 66" o:spid="_x0000_s1066" type="#_x0000_t202" style="position:absolute;left:11525;top:6096;width:7144;height:333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RUHcYA&#10;AADbAAAADwAAAGRycy9kb3ducmV2LnhtbESPT2vCQBTE70K/w/IKvelGoUGiawgBsZT24J+Lt2f2&#10;mQSzb2N2m6T99N1CweMwM79h1uloGtFT52rLCuazCARxYXXNpYLTcTtdgnAeWWNjmRR8k4N08zRZ&#10;Y6LtwHvqD74UAcIuQQWV920ipSsqMuhmtiUO3tV2Bn2QXSl1h0OAm0YuoiiWBmsOCxW2lFdU3A5f&#10;RsF7vv3E/WVhlj9Nvvu4Zu39dH5V6uV5zFYgPI3+Ef5vv2kFcQx/X8IPk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LRUHcYAAADbAAAADwAAAAAAAAAAAAAAAACYAgAAZHJz&#10;L2Rvd25yZXYueG1sUEsFBgAAAAAEAAQA9QAAAIsDAAAAAA==&#10;" filled="f" stroked="f" strokeweight=".5pt">
                  <v:textbox>
                    <w:txbxContent>
                      <w:p w:rsidR="000C22AD" w:rsidRDefault="000C22AD" w:rsidP="00B35B1C">
                        <w:smartTag w:uri="urn:schemas-microsoft-com:office:smarttags" w:element="metricconverter">
                          <w:smartTagPr>
                            <w:attr w:name="ProductID" w:val="0,5 m"/>
                          </w:smartTagPr>
                          <w:r>
                            <w:t>0,5 m</w:t>
                          </w:r>
                        </w:smartTag>
                      </w:p>
                    </w:txbxContent>
                  </v:textbox>
                </v:shape>
                <v:shape id="Textové pole 67" o:spid="_x0000_s1067" type="#_x0000_t202" style="position:absolute;top:10668;width:6477;height:37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jxhsUA&#10;AADbAAAADwAAAGRycy9kb3ducmV2LnhtbESPQWvCQBSE74X+h+UJvdWNQqNEVwkBaSn2oPXi7Zl9&#10;JsHs2zS7TaK/3i0IPQ4z8w2zXA+mFh21rrKsYDKOQBDnVldcKDh8b17nIJxH1lhbJgVXcrBePT8t&#10;MdG25x11e1+IAGGXoILS+yaR0uUlGXRj2xAH72xbgz7ItpC6xT7ATS2nURRLgxWHhRIbykrKL/tf&#10;o+Az23zh7jQ181udvW/PafNzOL4p9TIa0gUIT4P/Dz/aH1pBPIO/L+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+PGGxQAAANsAAAAPAAAAAAAAAAAAAAAAAJgCAABkcnMv&#10;ZG93bnJldi54bWxQSwUGAAAAAAQABAD1AAAAigMAAAAA&#10;" filled="f" stroked="f" strokeweight=".5pt">
                  <v:textbox>
                    <w:txbxContent>
                      <w:p w:rsidR="000C22AD" w:rsidRDefault="000C22AD" w:rsidP="00B35B1C">
                        <w:smartTag w:uri="urn:schemas-microsoft-com:office:smarttags" w:element="metricconverter">
                          <w:smartTagPr>
                            <w:attr w:name="ProductID" w:val="2,5 kg"/>
                          </w:smartTagPr>
                          <w:r>
                            <w:t>2,5 kg</w:t>
                          </w:r>
                        </w:smartTag>
                      </w:p>
                    </w:txbxContent>
                  </v:textbox>
                </v:shape>
              </v:group>
              <v:shape id="Zahnutá šipka doprava 68" o:spid="_x0000_s1068" type="#_x0000_t102" style="position:absolute;left:1714;top:4095;width:1524;height:5811;flip:y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x1BLoA&#10;AADbAAAADwAAAGRycy9kb3ducmV2LnhtbERPzQ4BMRC+S7xDMxI3ugSRpQSJxNXyAJPt2G5sp2tb&#10;1NvrQeL45ftfb6NtxIs6XztWMBlnIIhLp2uuFFwvx9EShA/IGhvHpOBDHrabfm+NuXZvPtOrCJVI&#10;IexzVGBCaHMpfWnIoh+7ljhxN9dZDAl2ldQdvlO4beQ0yxbSYs2pwWBLB0PlvXhaBXyZl9k93vbX&#10;ZzHz4XH87E08KDUcxN0KRKAY/uKf+6QVLNLY9CX9ALn5Ag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zdx1BLoAAADbAAAADwAAAAAAAAAAAAAAAACYAgAAZHJzL2Rvd25yZXYueG1s&#10;UEsFBgAAAAAEAAQA9QAAAH8DAAAAAA==&#10;" adj="18767,20892,16200" fillcolor="#4f81bd" strokecolor="#385d8a" strokeweight="2pt"/>
              <v:shape id="Přímá spojnice se šipkou 69" o:spid="_x0000_s1069" type="#_x0000_t32" style="position:absolute;left:12096;top:4095;width:96;height:6573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keksQAAADbAAAADwAAAGRycy9kb3ducmV2LnhtbESPQU/CQBSE7yb8h80j4WJgKwfAwkIU&#10;YyIHD4DcX7rPbqX7tnSftP571sTE42RmvsmsNr2v1ZXaWAU28DDJQBEXwVZcGvg4vo4XoKIgW6wD&#10;k4EfirBZD+5WmNvQ8Z6uBylVgnDM0YATaXKtY+HIY5yEhjh5n6H1KEm2pbYtdgnuaz3Nspn2WHFa&#10;cNjQ1lFxPnx7A537Oga54PZUP8vu/H6Zv5zu58aMhv3TEpRQL//hv/abNTB7hN8v6Qfo9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qR6SxAAAANsAAAAPAAAAAAAAAAAA&#10;AAAAAKECAABkcnMvZG93bnJldi54bWxQSwUGAAAAAAQABAD5AAAAkgMAAAAA&#10;" strokecolor="windowText">
                <v:stroke startarrow="open" endarrow="open"/>
              </v:shape>
            </v:group>
            <v:rect id="Obdélník 70" o:spid="_x0000_s1070" style="position:absolute;left:666;top:9334;width:3144;height:133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UUVL4A&#10;AADbAAAADwAAAGRycy9kb3ducmV2LnhtbERPTYvCMBC9C/6HMII3TfWgUo0iotSLLLoLvQ7N2Bab&#10;SUmiVn/95iB4fLzv1aYzjXiQ87VlBZNxAoK4sLrmUsHf72G0AOEDssbGMil4kYfNut9bYartk8/0&#10;uIRSxBD2KSqoQmhTKX1RkUE/ti1x5K7WGQwRulJqh88Ybho5TZKZNFhzbKiwpV1Fxe1yNwrs5Hba&#10;5z57u4Vru5Jf2U82zZUaDrrtEkSgLnzFH/dRK5jH9fFL/AFy/Q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7FFFS+AAAA2wAAAA8AAAAAAAAAAAAAAAAAmAIAAGRycy9kb3ducmV2&#10;LnhtbFBLBQYAAAAABAAEAPUAAACDAwAAAAA=&#10;" fillcolor="#9b2d2a" stroked="f">
              <v:fill color2="#ce3b37" rotate="t" angle="180" colors="0 #9b2d2a;52429f #cb3d3a;1 #ce3b37" focus="100%" type="gradient">
                <o:fill v:ext="view" type="gradientUnscaled"/>
              </v:fill>
              <v:shadow on="t" color="black" opacity="22937f" origin=",.5" offset="0,.63889mm"/>
            </v:rect>
            <v:rect id="Obdélník 71" o:spid="_x0000_s1071" style="position:absolute;left:4000;top:2762;width:3143;height:133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mxz8MA&#10;AADbAAAADwAAAGRycy9kb3ducmV2LnhtbESPT4vCMBTE78J+h/AEb5rWwyrVKCIr3csi/oFeH82z&#10;LTYvJYla/fSbhQWPw8z8hlmue9OKOznfWFaQThIQxKXVDVcKzqfdeA7CB2SNrWVS8CQP69XHYImZ&#10;tg8+0P0YKhEh7DNUUIfQZVL6siaDfmI74uhdrDMYonSV1A4fEW5aOU2ST2mw4bhQY0fbmsrr8WYU&#10;2PT681X4/OXmrusrfub7fFooNRr2mwWIQH14h//b31rBLIW/L/EH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Ymxz8MAAADbAAAADwAAAAAAAAAAAAAAAACYAgAAZHJzL2Rv&#10;d25yZXYueG1sUEsFBgAAAAAEAAQA9QAAAIgDAAAAAA==&#10;" fillcolor="#9b2d2a" stroked="f">
              <v:fill color2="#ce3b37" rotate="t" angle="180" colors="0 #9b2d2a;52429f #cb3d3a;1 #ce3b37" focus="100%" type="gradient">
                <o:fill v:ext="view" type="gradientUnscaled"/>
              </v:fill>
              <v:shadow on="t" color="black" opacity="22937f" origin=",.5" offset="0,.63889mm"/>
            </v:rect>
            <w10:wrap type="square"/>
          </v:group>
        </w:pict>
      </w:r>
    </w:p>
    <w:p w:rsidR="000C22AD" w:rsidRPr="00B35B1C" w:rsidRDefault="000C22AD" w:rsidP="00B35B1C">
      <w:pPr>
        <w:contextualSpacing/>
      </w:pPr>
      <w:r>
        <w:rPr>
          <w:noProof/>
          <w:lang w:eastAsia="cs-CZ"/>
        </w:rPr>
        <w:pict>
          <v:group id="Skupina 72" o:spid="_x0000_s1072" style="position:absolute;margin-left:273pt;margin-top:1.95pt;width:213.75pt;height:120.75pt;z-index:251661312" coordsize="27146,15335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">
            <v:shape id="Textové pole 73" o:spid="_x0000_s1073" type="#_x0000_t202" style="position:absolute;left:6191;top:12287;width:6001;height:30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phWMUA&#10;AADbAAAADwAAAGRycy9kb3ducmV2LnhtbESPT4vCMBTE7wt+h/AEb2uqi6tUo0hBVsQ9+Ofi7dk8&#10;22LzUpuo1U+/WRA8DjPzG2Yya0wpblS7wrKCXjcCQZxaXXCmYL9bfI5AOI+ssbRMCh7kYDZtfUww&#10;1vbOG7ptfSYChF2MCnLvq1hKl+Zk0HVtRRy8k60N+iDrTOoa7wFuStmPom9psOCwkGNFSU7peXs1&#10;ClbJ4hc3x74ZPcvkZ32aV5f9YaBUp93MxyA8Nf4dfrWXWsHwC/6/hB8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GmFYxQAAANsAAAAPAAAAAAAAAAAAAAAAAJgCAABkcnMv&#10;ZG93bnJldi54bWxQSwUGAAAAAAQABAD1AAAAigMAAAAA&#10;" filled="f" stroked="f" strokeweight=".5pt">
              <v:textbox>
                <w:txbxContent>
                  <w:p w:rsidR="000C22AD" w:rsidRDefault="000C22AD" w:rsidP="00B35B1C">
                    <w:smartTag w:uri="urn:schemas-microsoft-com:office:smarttags" w:element="metricconverter">
                      <w:smartTagPr>
                        <w:attr w:name="ProductID" w:val="10 m"/>
                      </w:smartTagPr>
                      <w:r>
                        <w:t>10 m</w:t>
                      </w:r>
                    </w:smartTag>
                  </w:p>
                </w:txbxContent>
              </v:textbox>
            </v:shape>
            <v:group id="Skupina 74" o:spid="_x0000_s1074" style="position:absolute;width:27146;height:11811" coordsize="27146,118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<v:shape id="Obrázek 75" o:spid="_x0000_s1075" type="#_x0000_t75" style="position:absolute;width:27146;height:1181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BlGBXDAAAA2wAAAA8AAABkcnMvZG93bnJldi54bWxEj81qwkAUhfdC32G4he50oqG2pI6hVFJc&#10;KSZZdHnJXJNg5k6YmWr69h2h0OXh/HycTT6ZQVzJ+d6yguUiAUHcWN1zq6CuivkrCB+QNQ6WScEP&#10;eci3D7MNZtre+ETXMrQijrDPUEEXwphJ6ZuODPqFHYmjd7bOYIjStVI7vMVxM8hVkqylwZ4jocOR&#10;PjpqLuW3iZDefSb1oM9fqdkX1a5MD/KYKvX0OL2/gQg0hf/wX3uvFbw8w/1L/AFy+w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GUYFcMAAADbAAAADwAAAAAAAAAAAAAAAACf&#10;AgAAZHJzL2Rvd25yZXYueG1sUEsFBgAAAAAEAAQA9wAAAI8DAAAAAA==&#10;">
                <v:imagedata r:id="rId12" o:title=""/>
                <v:path arrowok="t"/>
              </v:shape>
              <v:shape id="Přímá spojnice se šipkou 76" o:spid="_x0000_s1076" type="#_x0000_t32" style="position:absolute;left:1714;top:11811;width:16955;height:0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QzjsMAAADbAAAADwAAAGRycy9kb3ducmV2LnhtbESPQWsCMRSE70L/Q3hCb5rVgi5bo0hR&#10;KPRQ1B7a2yN5bhY3L0sSdf33jSB4HGbmG2ax6l0rLhRi41nBZFyAINbeNFwr+DlsRyWImJANtp5J&#10;wY0irJYvgwVWxl95R5d9qkWGcKxQgU2pq6SM2pLDOPYdcfaOPjhMWYZamoDXDHetnBbFTDpsOC9Y&#10;7OjDkj7tz07B7zrYyYm0Nn+bsty8ma/v6W2u1OuwX7+DSNSnZ/jR/jQK5jO4f8k/QC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HEM47DAAAA2wAAAA8AAAAAAAAAAAAA&#10;AAAAoQIAAGRycy9kb3ducmV2LnhtbFBLBQYAAAAABAAEAPkAAACRAwAAAAA=&#10;" strokecolor="windowText">
                <v:stroke startarrow="open" endarrow="open"/>
              </v:shape>
              <v:shape id="Textové pole 77" o:spid="_x0000_s1077" type="#_x0000_t202" style="position:absolute;left:16954;top:762;width:8001;height:40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FnW8YA&#10;AADbAAAADwAAAGRycy9kb3ducmV2LnhtbESPT2vCQBTE7wW/w/IEb3VjwD+kriIBqUh70Hrx9sw+&#10;k9DdtzG7jamfvlso9DjMzG+Y5bq3RnTU+tqxgsk4AUFcOF1zqeD0sX1egPABWaNxTAq+ycN6NXha&#10;YqbdnQ/UHUMpIoR9hgqqEJpMSl9UZNGPXUMcvatrLYYo21LqFu8Rbo1Mk2QmLdYcFypsKK+o+Dx+&#10;WQX7fPuOh0tqFw+Tv75dN83tdJ4qNRr2mxcQgfrwH/5r77SC+Rx+v8QfIF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iFnW8YAAADbAAAADwAAAAAAAAAAAAAAAACYAgAAZHJz&#10;L2Rvd25yZXYueG1sUEsFBgAAAAAEAAQA9QAAAIsDAAAAAA==&#10;" filled="f" stroked="f" strokeweight=".5pt">
                <v:textbox>
                  <w:txbxContent>
                    <w:p w:rsidR="000C22AD" w:rsidRDefault="000C22AD" w:rsidP="00B35B1C">
                      <w:smartTag w:uri="urn:schemas-microsoft-com:office:smarttags" w:element="metricconverter">
                        <w:smartTagPr>
                          <w:attr w:name="ProductID" w:val="120 kg"/>
                        </w:smartTagPr>
                        <w:r>
                          <w:t>120 kg</w:t>
                        </w:r>
                      </w:smartTag>
                    </w:p>
                  </w:txbxContent>
                </v:textbox>
              </v:shape>
            </v:group>
          </v:group>
        </w:pict>
      </w:r>
    </w:p>
    <w:p w:rsidR="000C22AD" w:rsidRDefault="000C22AD"/>
    <w:p w:rsidR="000C22AD" w:rsidRDefault="000C22AD"/>
    <w:p w:rsidR="000C22AD" w:rsidRDefault="000C22AD"/>
    <w:p w:rsidR="000C22AD" w:rsidRDefault="000C22AD"/>
    <w:p w:rsidR="000C22AD" w:rsidRDefault="000C22AD"/>
    <w:p w:rsidR="000C22AD" w:rsidRPr="00B35B1C" w:rsidRDefault="000C22AD">
      <w:pPr>
        <w:rPr>
          <w:color w:val="FF0000"/>
        </w:rPr>
      </w:pPr>
      <w:r>
        <w:rPr>
          <w:color w:val="FF0000"/>
        </w:rPr>
        <w:t>W = 10 J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W = 1,25 J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W = 1 200 J = 1,2 kJ</w:t>
      </w:r>
    </w:p>
    <w:sectPr w:rsidR="000C22AD" w:rsidRPr="00B35B1C" w:rsidSect="00B35B1C">
      <w:headerReference w:type="even" r:id="rId13"/>
      <w:headerReference w:type="default" r:id="rId14"/>
      <w:pgSz w:w="11906" w:h="16838"/>
      <w:pgMar w:top="851" w:right="1418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22AD" w:rsidRDefault="000C22AD" w:rsidP="00B35B1C">
      <w:pPr>
        <w:spacing w:after="0" w:line="240" w:lineRule="auto"/>
      </w:pPr>
      <w:r>
        <w:separator/>
      </w:r>
    </w:p>
  </w:endnote>
  <w:endnote w:type="continuationSeparator" w:id="0">
    <w:p w:rsidR="000C22AD" w:rsidRDefault="000C22AD" w:rsidP="00B35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22AD" w:rsidRDefault="000C22AD" w:rsidP="00B35B1C">
      <w:pPr>
        <w:spacing w:after="0" w:line="240" w:lineRule="auto"/>
      </w:pPr>
      <w:r>
        <w:separator/>
      </w:r>
    </w:p>
  </w:footnote>
  <w:footnote w:type="continuationSeparator" w:id="0">
    <w:p w:rsidR="000C22AD" w:rsidRDefault="000C22AD" w:rsidP="00B35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2AD" w:rsidRPr="00B35B1C" w:rsidRDefault="000C22AD" w:rsidP="00B35B1C">
    <w:pPr>
      <w:pStyle w:val="Header"/>
      <w:jc w:val="center"/>
      <w:rPr>
        <w:rFonts w:ascii="Times New Roman" w:hAnsi="Times New Roman"/>
        <w:sz w:val="40"/>
        <w:szCs w:val="40"/>
      </w:rPr>
    </w:pPr>
    <w:r w:rsidRPr="00B35B1C">
      <w:rPr>
        <w:rFonts w:ascii="Times New Roman" w:hAnsi="Times New Roman"/>
        <w:sz w:val="40"/>
        <w:szCs w:val="40"/>
      </w:rPr>
      <w:t>Pracovní list č. 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2AD" w:rsidRPr="00B35B1C" w:rsidRDefault="000C22AD">
    <w:pPr>
      <w:pStyle w:val="Header"/>
      <w:rPr>
        <w:rFonts w:ascii="Times New Roman" w:hAnsi="Times New Roman"/>
        <w:sz w:val="40"/>
        <w:szCs w:val="40"/>
      </w:rPr>
    </w:pPr>
    <w:r w:rsidRPr="00B35B1C">
      <w:rPr>
        <w:rFonts w:ascii="Times New Roman" w:hAnsi="Times New Roman"/>
        <w:sz w:val="40"/>
        <w:szCs w:val="40"/>
      </w:rPr>
      <w:t>Řešení:</w:t>
    </w:r>
  </w:p>
  <w:p w:rsidR="000C22AD" w:rsidRDefault="000C22A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6401C"/>
    <w:multiLevelType w:val="hybridMultilevel"/>
    <w:tmpl w:val="D786E13C"/>
    <w:lvl w:ilvl="0" w:tplc="EEA26CEE">
      <w:start w:val="450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4931C1A"/>
    <w:multiLevelType w:val="hybridMultilevel"/>
    <w:tmpl w:val="9EEE900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BFD0953"/>
    <w:multiLevelType w:val="hybridMultilevel"/>
    <w:tmpl w:val="9EEE900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5B1C"/>
    <w:rsid w:val="000C22AD"/>
    <w:rsid w:val="00165582"/>
    <w:rsid w:val="004C370B"/>
    <w:rsid w:val="004E38A9"/>
    <w:rsid w:val="005D0B34"/>
    <w:rsid w:val="006D42FE"/>
    <w:rsid w:val="006F680E"/>
    <w:rsid w:val="008542A5"/>
    <w:rsid w:val="00895319"/>
    <w:rsid w:val="008D67D2"/>
    <w:rsid w:val="0096102F"/>
    <w:rsid w:val="009C6374"/>
    <w:rsid w:val="00A50AC4"/>
    <w:rsid w:val="00B35B1C"/>
    <w:rsid w:val="00BA5FF6"/>
    <w:rsid w:val="00C716A3"/>
    <w:rsid w:val="00FC6835"/>
    <w:rsid w:val="00FE6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B1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B35B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TableGrid">
    <w:name w:val="Table Grid"/>
    <w:basedOn w:val="TableNormal"/>
    <w:uiPriority w:val="99"/>
    <w:rsid w:val="00B35B1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B35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35B1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35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35B1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35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35B1C"/>
    <w:rPr>
      <w:rFonts w:ascii="Tahoma" w:hAnsi="Tahoma" w:cs="Tahoma"/>
      <w:sz w:val="16"/>
      <w:szCs w:val="16"/>
    </w:rPr>
  </w:style>
  <w:style w:type="table" w:customStyle="1" w:styleId="Mkatabulky1">
    <w:name w:val="Mřížka tabulky1"/>
    <w:uiPriority w:val="99"/>
    <w:rsid w:val="00B35B1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35B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255</Words>
  <Characters>1508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škola, Klášterec nad Ohří,</dc:title>
  <dc:subject/>
  <dc:creator>Kabinet</dc:creator>
  <cp:keywords/>
  <dc:description/>
  <cp:lastModifiedBy>Maminka</cp:lastModifiedBy>
  <cp:revision>3</cp:revision>
  <dcterms:created xsi:type="dcterms:W3CDTF">2012-02-27T15:37:00Z</dcterms:created>
  <dcterms:modified xsi:type="dcterms:W3CDTF">2012-02-27T15:38:00Z</dcterms:modified>
</cp:coreProperties>
</file>