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28A" w:rsidRDefault="004A528A" w:rsidP="00B4006D">
      <w:pPr>
        <w:rPr>
          <w:sz w:val="28"/>
          <w:szCs w:val="28"/>
          <w:u w:val="single"/>
        </w:rPr>
      </w:pPr>
      <w:r w:rsidRPr="00104DF5">
        <w:rPr>
          <w:noProof/>
          <w:sz w:val="28"/>
          <w:szCs w:val="28"/>
          <w:u w:val="single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41.75pt;height:100.5pt;visibility:visible">
            <v:imagedata r:id="rId4" o:title=""/>
          </v:shape>
        </w:pict>
      </w:r>
    </w:p>
    <w:p w:rsidR="004A528A" w:rsidRDefault="004A528A" w:rsidP="00B4006D">
      <w:pPr>
        <w:rPr>
          <w:sz w:val="28"/>
          <w:szCs w:val="28"/>
          <w:u w:val="single"/>
        </w:rPr>
      </w:pPr>
    </w:p>
    <w:p w:rsidR="004A528A" w:rsidRPr="005C1744" w:rsidRDefault="004A528A" w:rsidP="00B4006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4A528A" w:rsidRPr="005C1744" w:rsidRDefault="004A528A" w:rsidP="00B4006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4A528A" w:rsidRDefault="004A528A" w:rsidP="00B4006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4A528A" w:rsidRPr="005C1744" w:rsidRDefault="004A528A" w:rsidP="00B4006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4A528A" w:rsidRDefault="004A528A" w:rsidP="00B4006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 w:rsidRPr="0061338F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NJŠM1/7</w:t>
      </w:r>
      <w:r w:rsidRPr="00176E99">
        <w:rPr>
          <w:color w:val="FF0000"/>
          <w:sz w:val="28"/>
          <w:szCs w:val="28"/>
        </w:rPr>
        <w:t xml:space="preserve"> </w:t>
      </w:r>
    </w:p>
    <w:p w:rsidR="004A528A" w:rsidRPr="005C1744" w:rsidRDefault="004A528A" w:rsidP="00B4006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4A528A" w:rsidRPr="005C1744" w:rsidRDefault="004A528A" w:rsidP="00B4006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4A528A" w:rsidRDefault="004A528A" w:rsidP="00B4006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>10 až 15</w:t>
      </w:r>
    </w:p>
    <w:p w:rsidR="004A528A" w:rsidRPr="00176E99" w:rsidRDefault="004A528A" w:rsidP="00B4006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německý jazyk</w:t>
      </w:r>
    </w:p>
    <w:p w:rsidR="004A528A" w:rsidRPr="005C1744" w:rsidRDefault="004A528A" w:rsidP="00B4006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6. – 9.</w:t>
      </w:r>
    </w:p>
    <w:p w:rsidR="004A528A" w:rsidRDefault="004A528A" w:rsidP="00B4006D">
      <w:pPr>
        <w:rPr>
          <w:sz w:val="28"/>
          <w:szCs w:val="28"/>
          <w:u w:val="single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09655D">
        <w:rPr>
          <w:color w:val="FF0000"/>
          <w:sz w:val="28"/>
          <w:szCs w:val="28"/>
        </w:rPr>
        <w:t>Žáci vyjádří, jaké jsou části oblečení, popíší barvu a vzhled. Aplikují na popis oblečení Daniela.</w:t>
      </w:r>
      <w:r>
        <w:rPr>
          <w:color w:val="FF0000"/>
          <w:sz w:val="28"/>
          <w:szCs w:val="28"/>
        </w:rPr>
        <w:t>Upevnění slovní zásoby s důrazem na členy.</w:t>
      </w:r>
    </w:p>
    <w:p w:rsidR="004A528A" w:rsidRPr="00176E99" w:rsidRDefault="004A528A" w:rsidP="00B4006D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K</w:t>
      </w:r>
      <w:r w:rsidRPr="005C1744">
        <w:rPr>
          <w:sz w:val="28"/>
          <w:szCs w:val="28"/>
          <w:u w:val="single"/>
        </w:rPr>
        <w:t xml:space="preserve">líčová slova: </w:t>
      </w:r>
      <w:r w:rsidRPr="0009655D">
        <w:rPr>
          <w:color w:val="FF0000"/>
          <w:sz w:val="28"/>
          <w:szCs w:val="28"/>
        </w:rPr>
        <w:t>oblečení, barvy</w:t>
      </w:r>
    </w:p>
    <w:p w:rsidR="004A528A" w:rsidRDefault="004A528A" w:rsidP="00B4006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4A528A" w:rsidRPr="005C1744" w:rsidRDefault="004A528A" w:rsidP="00B4006D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 w:rsidRPr="002C6FE1">
        <w:rPr>
          <w:sz w:val="28"/>
          <w:szCs w:val="28"/>
        </w:rPr>
        <w:t>: prosinec 2011</w:t>
      </w:r>
      <w:r>
        <w:rPr>
          <w:color w:val="FF0000"/>
          <w:sz w:val="28"/>
          <w:szCs w:val="28"/>
        </w:rPr>
        <w:t xml:space="preserve"> </w:t>
      </w:r>
    </w:p>
    <w:p w:rsidR="004A528A" w:rsidRPr="005C1744" w:rsidRDefault="004A528A" w:rsidP="00B4006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 w:rsidRPr="0009655D">
        <w:rPr>
          <w:color w:val="FF0000"/>
          <w:sz w:val="28"/>
          <w:szCs w:val="28"/>
        </w:rPr>
        <w:t>Šárka Mášková</w:t>
      </w:r>
    </w:p>
    <w:p w:rsidR="004A528A" w:rsidRDefault="004A528A"/>
    <w:p w:rsidR="004A528A" w:rsidRDefault="004A528A"/>
    <w:p w:rsidR="004A528A" w:rsidRDefault="004A528A"/>
    <w:p w:rsidR="004A528A" w:rsidRDefault="004A528A" w:rsidP="00B4006D">
      <w:pPr>
        <w:pStyle w:val="Header"/>
        <w:jc w:val="center"/>
        <w:rPr>
          <w:b/>
          <w:sz w:val="40"/>
          <w:szCs w:val="40"/>
          <w:u w:val="single"/>
        </w:rPr>
      </w:pPr>
    </w:p>
    <w:p w:rsidR="004A528A" w:rsidRPr="00E862F3" w:rsidRDefault="004A528A" w:rsidP="00B4006D">
      <w:pPr>
        <w:pStyle w:val="Header"/>
        <w:jc w:val="center"/>
        <w:rPr>
          <w:b/>
          <w:sz w:val="40"/>
          <w:szCs w:val="40"/>
          <w:u w:val="single"/>
        </w:rPr>
      </w:pPr>
      <w:r w:rsidRPr="00E862F3">
        <w:rPr>
          <w:b/>
          <w:sz w:val="40"/>
          <w:szCs w:val="40"/>
          <w:u w:val="single"/>
        </w:rPr>
        <w:t>Wie sind die Kleidungsstücke? Beschreibe sie!</w:t>
      </w:r>
    </w:p>
    <w:p w:rsidR="004A528A" w:rsidRDefault="004A528A" w:rsidP="00B4006D">
      <w:pPr>
        <w:rPr>
          <w:noProof/>
          <w:lang w:eastAsia="cs-CZ"/>
        </w:rPr>
      </w:pPr>
    </w:p>
    <w:p w:rsidR="004A528A" w:rsidRDefault="004A528A" w:rsidP="00B4006D">
      <w:r w:rsidRPr="00FF3BBB">
        <w:rPr>
          <w:noProof/>
          <w:lang w:eastAsia="cs-CZ"/>
        </w:rPr>
        <w:pict>
          <v:shape id="obrázek 1" o:spid="_x0000_i1026" type="#_x0000_t75" alt="Dress Clothing Clip Art" style="width:60pt;height:82.5pt;visibility:visible">
            <v:imagedata r:id="rId5" o:title=""/>
          </v:shape>
        </w:pict>
      </w:r>
      <w:r>
        <w:t xml:space="preserve">       Das ist ein Kleid.                 </w:t>
      </w:r>
      <w:r w:rsidRPr="00FF3BBB">
        <w:rPr>
          <w:noProof/>
          <w:lang w:eastAsia="cs-CZ"/>
        </w:rPr>
        <w:pict>
          <v:shape id="obrázek 11" o:spid="_x0000_i1027" type="#_x0000_t75" alt="Blue Blouse Clip Art" style="width:60pt;height:75pt;visibility:visible">
            <v:imagedata r:id="rId6" o:title=""/>
          </v:shape>
        </w:pict>
      </w:r>
      <w:r>
        <w:t>Das ist eine ……………………………….. .</w:t>
      </w:r>
    </w:p>
    <w:p w:rsidR="004A528A" w:rsidRDefault="004A528A" w:rsidP="00B4006D">
      <w:r>
        <w:t>Es ist rosa und schwarz.                                                                          Sie ist ……………………………………….. .</w:t>
      </w:r>
    </w:p>
    <w:p w:rsidR="004A528A" w:rsidRDefault="004A528A" w:rsidP="00B4006D"/>
    <w:p w:rsidR="004A528A" w:rsidRDefault="004A528A" w:rsidP="00B4006D"/>
    <w:p w:rsidR="004A528A" w:rsidRDefault="004A528A" w:rsidP="00B4006D">
      <w:r w:rsidRPr="00FF3BBB">
        <w:rPr>
          <w:noProof/>
          <w:lang w:eastAsia="cs-CZ"/>
        </w:rPr>
        <w:pict>
          <v:shape id="obrázek 3" o:spid="_x0000_i1028" type="#_x0000_t75" alt="Yellow T-shirt Clip Art" style="width:52.5pt;height:60pt;visibility:visible">
            <v:imagedata r:id="rId7" o:title=""/>
          </v:shape>
        </w:pict>
      </w:r>
      <w:r>
        <w:t xml:space="preserve"> Das ………………………………………….    </w:t>
      </w:r>
      <w:r w:rsidRPr="00FF3BBB">
        <w:rPr>
          <w:noProof/>
          <w:lang w:eastAsia="cs-CZ"/>
        </w:rPr>
        <w:pict>
          <v:shape id="obrázek 12" o:spid="_x0000_i1029" type="#_x0000_t75" alt="Blue Dot Skirt Clip Art" style="width:57pt;height:72.75pt;visibility:visible">
            <v:imagedata r:id="rId8" o:title=""/>
          </v:shape>
        </w:pict>
      </w:r>
      <w:r>
        <w:t>Das ………………………………………………</w:t>
      </w:r>
    </w:p>
    <w:p w:rsidR="004A528A" w:rsidRDefault="004A528A" w:rsidP="00B4006D">
      <w:r>
        <w:t>Es ……………………………………………………………………                         Er ………………………………………………………….</w:t>
      </w:r>
    </w:p>
    <w:p w:rsidR="004A528A" w:rsidRDefault="004A528A" w:rsidP="00B4006D"/>
    <w:p w:rsidR="004A528A" w:rsidRDefault="004A528A" w:rsidP="00B4006D"/>
    <w:p w:rsidR="004A528A" w:rsidRDefault="004A528A" w:rsidP="00B4006D">
      <w:r w:rsidRPr="00FF3BBB">
        <w:rPr>
          <w:noProof/>
          <w:lang w:eastAsia="cs-CZ"/>
        </w:rPr>
        <w:pict>
          <v:shape id="obrázek 4" o:spid="_x0000_i1030" type="#_x0000_t75" alt="Clothing Shoes Sneakers Clip Art" style="width:57pt;height:46.5pt;visibility:visible">
            <v:imagedata r:id="rId9" o:title=""/>
          </v:shape>
        </w:pict>
      </w:r>
      <w:r>
        <w:t xml:space="preserve">Das ………………………………………………………   </w:t>
      </w:r>
      <w:r w:rsidRPr="00FF3BBB">
        <w:rPr>
          <w:noProof/>
          <w:lang w:eastAsia="cs-CZ"/>
        </w:rPr>
        <w:pict>
          <v:shape id="obrázek 13" o:spid="_x0000_i1031" type="#_x0000_t75" alt="Green Jacket Clip Art" style="width:82.5pt;height:78pt;visibility:visible">
            <v:imagedata r:id="rId10" o:title=""/>
          </v:shape>
        </w:pict>
      </w:r>
      <w:r>
        <w:t>Das ist ein…………………</w:t>
      </w:r>
    </w:p>
    <w:p w:rsidR="004A528A" w:rsidRDefault="004A528A" w:rsidP="00B4006D">
      <w:r>
        <w:t>Sie sind …………………………………………………………………….        Er ………………………………………………………………</w:t>
      </w:r>
    </w:p>
    <w:p w:rsidR="004A528A" w:rsidRDefault="004A528A" w:rsidP="00B4006D"/>
    <w:p w:rsidR="004A528A" w:rsidRDefault="004A528A" w:rsidP="00B4006D"/>
    <w:p w:rsidR="004A528A" w:rsidRDefault="004A528A" w:rsidP="00B4006D">
      <w:r w:rsidRPr="00FF3BBB">
        <w:rPr>
          <w:noProof/>
          <w:lang w:eastAsia="cs-CZ"/>
        </w:rPr>
        <w:pict>
          <v:shape id="obrázek 5" o:spid="_x0000_i1032" type="#_x0000_t75" alt="Blue Jeans Clip Art" style="width:36pt;height:78pt;visibility:visible">
            <v:imagedata r:id="rId11" o:title=""/>
          </v:shape>
        </w:pict>
      </w:r>
      <w:r>
        <w:t xml:space="preserve">     Das …………………………………………………..</w:t>
      </w:r>
      <w:r w:rsidRPr="00FF3BBB">
        <w:rPr>
          <w:noProof/>
          <w:lang w:eastAsia="cs-CZ"/>
        </w:rPr>
        <w:pict>
          <v:shape id="obrázek 14" o:spid="_x0000_i1033" type="#_x0000_t75" alt="Put On Shirt Clip Art" style="width:67.5pt;height:83.25pt;visibility:visible">
            <v:imagedata r:id="rId12" o:title=""/>
          </v:shape>
        </w:pict>
      </w:r>
      <w:r>
        <w:t>Das ist ……………………………………………</w:t>
      </w:r>
    </w:p>
    <w:p w:rsidR="004A528A" w:rsidRDefault="004A528A" w:rsidP="00B4006D">
      <w:r>
        <w:t>…………………………………………………………………………….                      ……………………………………………………………</w:t>
      </w:r>
    </w:p>
    <w:p w:rsidR="004A528A" w:rsidRDefault="004A528A" w:rsidP="00B4006D"/>
    <w:p w:rsidR="004A528A" w:rsidRDefault="004A528A" w:rsidP="00B4006D">
      <w:r w:rsidRPr="00FF3BBB">
        <w:rPr>
          <w:noProof/>
          <w:lang w:eastAsia="cs-CZ"/>
        </w:rPr>
        <w:pict>
          <v:shape id="_x0000_i1034" type="#_x0000_t75" alt="Red Socks Clip Art" style="width:52.5pt;height:54pt;visibility:visible">
            <v:imagedata r:id="rId13" o:title=""/>
          </v:shape>
        </w:pict>
      </w:r>
      <w:r>
        <w:t xml:space="preserve">    Das…………………………………………………………………</w:t>
      </w:r>
      <w:r w:rsidRPr="00FF3BBB">
        <w:rPr>
          <w:noProof/>
          <w:lang w:eastAsia="cs-CZ"/>
        </w:rPr>
        <w:pict>
          <v:shape id="_x0000_i1035" type="#_x0000_t75" alt="Scarf Clip Art" style="width:72.75pt;height:59.25pt;visibility:visible">
            <v:imagedata r:id="rId14" o:title=""/>
          </v:shape>
        </w:pict>
      </w:r>
      <w:r>
        <w:t>Das ist ……………………….</w:t>
      </w:r>
    </w:p>
    <w:p w:rsidR="004A528A" w:rsidRDefault="004A528A" w:rsidP="00B4006D">
      <w:r>
        <w:t>…………………………………………………………………………….                  ……………………………………………………………….</w:t>
      </w:r>
    </w:p>
    <w:p w:rsidR="004A528A" w:rsidRDefault="004A528A" w:rsidP="00B4006D">
      <w:r w:rsidRPr="00FF3BBB">
        <w:rPr>
          <w:noProof/>
          <w:lang w:eastAsia="cs-CZ"/>
        </w:rPr>
        <w:pict>
          <v:shape id="obrázek 9" o:spid="_x0000_i1036" type="#_x0000_t75" alt="Mitten Clip Art" style="width:33.75pt;height:39.75pt;visibility:visible">
            <v:imagedata r:id="rId15" o:title=""/>
          </v:shape>
        </w:pict>
      </w:r>
      <w:r>
        <w:t xml:space="preserve">  </w:t>
      </w:r>
      <w:r w:rsidRPr="00FF3BBB">
        <w:rPr>
          <w:noProof/>
          <w:lang w:eastAsia="cs-CZ"/>
        </w:rPr>
        <w:pict>
          <v:shape id="obrázek 17" o:spid="_x0000_i1037" type="#_x0000_t75" alt="Mitten Clip Art" style="width:33.75pt;height:33.75pt;visibility:visible">
            <v:imagedata r:id="rId16" o:title=""/>
          </v:shape>
        </w:pict>
      </w:r>
      <w:r>
        <w:t xml:space="preserve">   Das sind ……………………………………….… </w:t>
      </w:r>
      <w:r w:rsidRPr="00FF3BBB">
        <w:rPr>
          <w:noProof/>
          <w:lang w:eastAsia="cs-CZ"/>
        </w:rPr>
        <w:pict>
          <v:shape id="obrázek 16" o:spid="_x0000_i1038" type="#_x0000_t75" alt="Clothing Shirt Clip Art" style="width:69.75pt;height:78pt;visibility:visible">
            <v:imagedata r:id="rId17" o:title=""/>
          </v:shape>
        </w:pict>
      </w:r>
      <w:r>
        <w:t>Das …………………………………..</w:t>
      </w:r>
    </w:p>
    <w:p w:rsidR="004A528A" w:rsidRDefault="004A528A" w:rsidP="00B4006D">
      <w:r>
        <w:t>Sie……………………………………………………………………………….         ……………………………………………………………….</w:t>
      </w:r>
    </w:p>
    <w:p w:rsidR="004A528A" w:rsidRDefault="004A528A" w:rsidP="00B4006D"/>
    <w:p w:rsidR="004A528A" w:rsidRDefault="004A528A" w:rsidP="00B4006D"/>
    <w:p w:rsidR="004A528A" w:rsidRPr="00A31EEB" w:rsidRDefault="004A528A" w:rsidP="00B4006D">
      <w:pPr>
        <w:rPr>
          <w:rFonts w:ascii="Times New Roman" w:hAnsi="Times New Roman"/>
          <w:b/>
          <w:sz w:val="32"/>
          <w:szCs w:val="32"/>
          <w:u w:val="single"/>
        </w:rPr>
      </w:pPr>
      <w:r w:rsidRPr="00A31EEB">
        <w:rPr>
          <w:rFonts w:ascii="Times New Roman" w:hAnsi="Times New Roman"/>
          <w:b/>
          <w:sz w:val="32"/>
          <w:szCs w:val="32"/>
          <w:u w:val="single"/>
        </w:rPr>
        <w:t>Was hat Daniel an? Beschreibe es!</w:t>
      </w:r>
    </w:p>
    <w:p w:rsidR="004A528A" w:rsidRDefault="004A528A" w:rsidP="00B4006D"/>
    <w:p w:rsidR="004A528A" w:rsidRDefault="004A528A" w:rsidP="00B4006D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Beis</w:t>
      </w:r>
      <w:r w:rsidRPr="00A31EEB">
        <w:rPr>
          <w:rFonts w:ascii="Times New Roman" w:hAnsi="Times New Roman"/>
          <w:i/>
          <w:sz w:val="28"/>
          <w:szCs w:val="28"/>
        </w:rPr>
        <w:t>piel: Katrin hat ein Kleid an. Es ist rosa , schwarz und neu.</w:t>
      </w:r>
    </w:p>
    <w:p w:rsidR="004A528A" w:rsidRDefault="004A528A" w:rsidP="00B4006D">
      <w:pPr>
        <w:rPr>
          <w:rFonts w:ascii="Times New Roman" w:hAnsi="Times New Roman"/>
          <w:i/>
          <w:sz w:val="28"/>
          <w:szCs w:val="28"/>
        </w:rPr>
      </w:pPr>
    </w:p>
    <w:p w:rsidR="004A528A" w:rsidRPr="00A31EEB" w:rsidRDefault="004A528A" w:rsidP="00B4006D">
      <w:pPr>
        <w:rPr>
          <w:rFonts w:ascii="Times New Roman" w:hAnsi="Times New Roman"/>
          <w:i/>
          <w:sz w:val="28"/>
          <w:szCs w:val="28"/>
        </w:rPr>
      </w:pPr>
    </w:p>
    <w:p w:rsidR="004A528A" w:rsidRDefault="004A528A" w:rsidP="00B4006D">
      <w:pPr>
        <w:rPr>
          <w:rFonts w:ascii="Times New Roman" w:hAnsi="Times New Roman"/>
          <w:sz w:val="28"/>
          <w:szCs w:val="28"/>
        </w:rPr>
      </w:pPr>
      <w:r w:rsidRPr="00A31EEB">
        <w:rPr>
          <w:rFonts w:ascii="Times New Roman" w:hAnsi="Times New Roman"/>
          <w:sz w:val="28"/>
          <w:szCs w:val="28"/>
        </w:rPr>
        <w:t>Daniel</w:t>
      </w:r>
      <w:r>
        <w:rPr>
          <w:noProof/>
          <w:lang w:eastAsia="cs-CZ"/>
        </w:rPr>
        <w:pict>
          <v:shape id="obrázek 2" o:spid="_x0000_s1026" type="#_x0000_t75" alt="Boy Has A Question Clip Art" style="position:absolute;margin-left:0;margin-top:.3pt;width:160.5pt;height:252.75pt;z-index:251658240;visibility:visible;mso-position-horizontal:left;mso-position-horizontal-relative:text;mso-position-vertical-relative:text">
            <v:imagedata r:id="rId18" o:title=""/>
            <w10:wrap type="square" side="right"/>
          </v:shape>
        </w:pict>
      </w:r>
      <w:r>
        <w:rPr>
          <w:rFonts w:ascii="Times New Roman" w:hAnsi="Times New Roman"/>
          <w:sz w:val="28"/>
          <w:szCs w:val="28"/>
        </w:rPr>
        <w:t xml:space="preserve"> hat ………….. ……………………. an.</w:t>
      </w:r>
    </w:p>
    <w:p w:rsidR="004A528A" w:rsidRDefault="004A528A" w:rsidP="00B4006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</w:t>
      </w:r>
    </w:p>
    <w:p w:rsidR="004A528A" w:rsidRDefault="004A528A" w:rsidP="00B4006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</w:t>
      </w:r>
    </w:p>
    <w:p w:rsidR="004A528A" w:rsidRDefault="004A528A" w:rsidP="00B4006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</w:t>
      </w:r>
    </w:p>
    <w:p w:rsidR="004A528A" w:rsidRDefault="004A528A" w:rsidP="00B4006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</w:t>
      </w:r>
    </w:p>
    <w:p w:rsidR="004A528A" w:rsidRDefault="004A528A" w:rsidP="00B4006D">
      <w:pPr>
        <w:pStyle w:val="Header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</w:t>
      </w:r>
    </w:p>
    <w:p w:rsidR="004A528A" w:rsidRDefault="004A528A" w:rsidP="00B4006D">
      <w:pPr>
        <w:pStyle w:val="Header"/>
        <w:jc w:val="center"/>
        <w:rPr>
          <w:rFonts w:ascii="Times New Roman" w:hAnsi="Times New Roman"/>
          <w:sz w:val="28"/>
          <w:szCs w:val="28"/>
        </w:rPr>
      </w:pPr>
    </w:p>
    <w:p w:rsidR="004A528A" w:rsidRDefault="004A528A" w:rsidP="00B4006D">
      <w:pPr>
        <w:pStyle w:val="Header"/>
        <w:jc w:val="center"/>
        <w:rPr>
          <w:rFonts w:ascii="Times New Roman" w:hAnsi="Times New Roman"/>
          <w:sz w:val="28"/>
          <w:szCs w:val="28"/>
        </w:rPr>
      </w:pPr>
    </w:p>
    <w:p w:rsidR="004A528A" w:rsidRPr="00634459" w:rsidRDefault="004A528A" w:rsidP="00B4006D">
      <w:pPr>
        <w:pStyle w:val="Header"/>
        <w:jc w:val="center"/>
        <w:rPr>
          <w:rFonts w:ascii="Times New Roman" w:hAnsi="Times New Roman"/>
          <w:sz w:val="20"/>
          <w:szCs w:val="20"/>
        </w:rPr>
      </w:pPr>
    </w:p>
    <w:p w:rsidR="004A528A" w:rsidRDefault="004A528A" w:rsidP="00634459">
      <w:pPr>
        <w:rPr>
          <w:sz w:val="16"/>
          <w:szCs w:val="16"/>
        </w:rPr>
      </w:pPr>
    </w:p>
    <w:p w:rsidR="004A528A" w:rsidRPr="00634459" w:rsidRDefault="004A528A" w:rsidP="00634459">
      <w:pPr>
        <w:rPr>
          <w:sz w:val="16"/>
          <w:szCs w:val="16"/>
        </w:rPr>
      </w:pPr>
    </w:p>
    <w:p w:rsidR="004A528A" w:rsidRDefault="004A528A" w:rsidP="00B4006D">
      <w:pPr>
        <w:pStyle w:val="Header"/>
        <w:jc w:val="center"/>
        <w:rPr>
          <w:rFonts w:ascii="Times New Roman" w:hAnsi="Times New Roman"/>
          <w:b/>
          <w:color w:val="FF0000"/>
          <w:sz w:val="24"/>
          <w:szCs w:val="24"/>
          <w:u w:val="single"/>
        </w:rPr>
      </w:pPr>
    </w:p>
    <w:p w:rsidR="004A528A" w:rsidRPr="008073A2" w:rsidRDefault="004A528A" w:rsidP="00B4006D">
      <w:pPr>
        <w:pStyle w:val="Header"/>
        <w:jc w:val="center"/>
        <w:rPr>
          <w:rFonts w:ascii="Times New Roman" w:hAnsi="Times New Roman"/>
          <w:b/>
          <w:color w:val="FF0000"/>
          <w:sz w:val="24"/>
          <w:szCs w:val="24"/>
          <w:u w:val="single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>ŘEŠENÍ</w:t>
      </w:r>
    </w:p>
    <w:p w:rsidR="004A528A" w:rsidRPr="00E862F3" w:rsidRDefault="004A528A" w:rsidP="00B4006D">
      <w:pPr>
        <w:pStyle w:val="Header"/>
        <w:jc w:val="center"/>
        <w:rPr>
          <w:b/>
          <w:sz w:val="40"/>
          <w:szCs w:val="40"/>
          <w:u w:val="single"/>
        </w:rPr>
      </w:pPr>
      <w:r w:rsidRPr="00E862F3">
        <w:rPr>
          <w:b/>
          <w:sz w:val="40"/>
          <w:szCs w:val="40"/>
          <w:u w:val="single"/>
        </w:rPr>
        <w:t>Wie sind die Kleidungsstücke? Beschreibe sie!</w:t>
      </w:r>
    </w:p>
    <w:p w:rsidR="004A528A" w:rsidRDefault="004A528A" w:rsidP="00B4006D">
      <w:pPr>
        <w:rPr>
          <w:noProof/>
          <w:lang w:eastAsia="cs-CZ"/>
        </w:rPr>
      </w:pPr>
    </w:p>
    <w:p w:rsidR="004A528A" w:rsidRPr="008073A2" w:rsidRDefault="004A528A" w:rsidP="00B4006D">
      <w:pPr>
        <w:rPr>
          <w:color w:val="FF0000"/>
        </w:rPr>
      </w:pPr>
      <w:r w:rsidRPr="00FF3BBB">
        <w:rPr>
          <w:noProof/>
          <w:lang w:eastAsia="cs-CZ"/>
        </w:rPr>
        <w:pict>
          <v:shape id="_x0000_i1039" type="#_x0000_t75" alt="Dress Clothing Clip Art" style="width:60pt;height:82.5pt;visibility:visible">
            <v:imagedata r:id="rId5" o:title=""/>
          </v:shape>
        </w:pict>
      </w:r>
      <w:r>
        <w:t xml:space="preserve">       Das ist ein Kleid.                 </w:t>
      </w:r>
      <w:r w:rsidRPr="00FF3BBB">
        <w:rPr>
          <w:noProof/>
          <w:lang w:eastAsia="cs-CZ"/>
        </w:rPr>
        <w:pict>
          <v:shape id="obrázek 18" o:spid="_x0000_i1040" type="#_x0000_t75" alt="Blue Blouse Clip Art" style="width:60pt;height:75pt;visibility:visible">
            <v:imagedata r:id="rId6" o:title=""/>
          </v:shape>
        </w:pict>
      </w:r>
      <w:r>
        <w:t xml:space="preserve">Das ist eine </w:t>
      </w:r>
      <w:r>
        <w:rPr>
          <w:color w:val="FF0000"/>
        </w:rPr>
        <w:t>Bluse.</w:t>
      </w:r>
    </w:p>
    <w:p w:rsidR="004A528A" w:rsidRDefault="004A528A" w:rsidP="00B4006D">
      <w:r>
        <w:t xml:space="preserve">Es ist rosa und schwarz.                                                                          Sie ist </w:t>
      </w:r>
      <w:r>
        <w:rPr>
          <w:color w:val="FF0000"/>
        </w:rPr>
        <w:t>blau</w:t>
      </w:r>
      <w:r>
        <w:t>.</w:t>
      </w:r>
    </w:p>
    <w:p w:rsidR="004A528A" w:rsidRDefault="004A528A" w:rsidP="00B4006D"/>
    <w:p w:rsidR="004A528A" w:rsidRDefault="004A528A" w:rsidP="00B4006D"/>
    <w:p w:rsidR="004A528A" w:rsidRPr="008073A2" w:rsidRDefault="004A528A" w:rsidP="00B4006D">
      <w:pPr>
        <w:rPr>
          <w:color w:val="FF0000"/>
        </w:rPr>
      </w:pPr>
      <w:r w:rsidRPr="00FF3BBB">
        <w:rPr>
          <w:noProof/>
          <w:lang w:eastAsia="cs-CZ"/>
        </w:rPr>
        <w:pict>
          <v:shape id="obrázek 19" o:spid="_x0000_i1041" type="#_x0000_t75" alt="Yellow T-shirt Clip Art" style="width:52.5pt;height:60pt;visibility:visible">
            <v:imagedata r:id="rId7" o:title=""/>
          </v:shape>
        </w:pict>
      </w:r>
      <w:r>
        <w:t xml:space="preserve"> Das </w:t>
      </w:r>
      <w:r>
        <w:rPr>
          <w:color w:val="FF0000"/>
        </w:rPr>
        <w:t xml:space="preserve">ist ein T-Shirt.                                         </w:t>
      </w:r>
      <w:r>
        <w:t xml:space="preserve">    </w:t>
      </w:r>
      <w:r w:rsidRPr="00FF3BBB">
        <w:rPr>
          <w:noProof/>
          <w:lang w:eastAsia="cs-CZ"/>
        </w:rPr>
        <w:pict>
          <v:shape id="obrázek 20" o:spid="_x0000_i1042" type="#_x0000_t75" alt="Blue Dot Skirt Clip Art" style="width:57pt;height:72.75pt;visibility:visible">
            <v:imagedata r:id="rId8" o:title=""/>
          </v:shape>
        </w:pict>
      </w:r>
      <w:r>
        <w:t xml:space="preserve">Das </w:t>
      </w:r>
      <w:r>
        <w:rPr>
          <w:color w:val="FF0000"/>
        </w:rPr>
        <w:t>ist ein Rock.</w:t>
      </w:r>
    </w:p>
    <w:p w:rsidR="004A528A" w:rsidRPr="008073A2" w:rsidRDefault="004A528A" w:rsidP="00B4006D">
      <w:pPr>
        <w:rPr>
          <w:color w:val="FF0000"/>
        </w:rPr>
      </w:pPr>
      <w:r>
        <w:t xml:space="preserve">Es </w:t>
      </w:r>
      <w:r>
        <w:rPr>
          <w:color w:val="FF0000"/>
        </w:rPr>
        <w:t>ist gelb.</w:t>
      </w:r>
      <w:r>
        <w:t xml:space="preserve">                                                                                                             Er </w:t>
      </w:r>
      <w:r>
        <w:rPr>
          <w:color w:val="FF0000"/>
        </w:rPr>
        <w:t>ist blau und weiss.</w:t>
      </w:r>
    </w:p>
    <w:p w:rsidR="004A528A" w:rsidRPr="008073A2" w:rsidRDefault="004A528A" w:rsidP="00B4006D">
      <w:pPr>
        <w:rPr>
          <w:color w:val="FF0000"/>
        </w:rPr>
      </w:pPr>
      <w:r w:rsidRPr="00FF3BBB">
        <w:rPr>
          <w:noProof/>
          <w:lang w:eastAsia="cs-CZ"/>
        </w:rPr>
        <w:pict>
          <v:shape id="obrázek 21" o:spid="_x0000_i1043" type="#_x0000_t75" alt="Clothing Shoes Sneakers Clip Art" style="width:57pt;height:46.5pt;visibility:visible">
            <v:imagedata r:id="rId9" o:title=""/>
          </v:shape>
        </w:pict>
      </w:r>
      <w:r>
        <w:t xml:space="preserve">Das </w:t>
      </w:r>
      <w:r>
        <w:rPr>
          <w:color w:val="FF0000"/>
        </w:rPr>
        <w:t xml:space="preserve">sind die Schuhe.           </w:t>
      </w:r>
      <w:r>
        <w:t xml:space="preserve">                                </w:t>
      </w:r>
      <w:r w:rsidRPr="00FF3BBB">
        <w:rPr>
          <w:noProof/>
          <w:lang w:eastAsia="cs-CZ"/>
        </w:rPr>
        <w:pict>
          <v:shape id="obrázek 22" o:spid="_x0000_i1044" type="#_x0000_t75" alt="Green Jacket Clip Art" style="width:82.5pt;height:78pt;visibility:visible">
            <v:imagedata r:id="rId10" o:title=""/>
          </v:shape>
        </w:pict>
      </w:r>
      <w:r>
        <w:t xml:space="preserve">Das ist ein </w:t>
      </w:r>
      <w:r>
        <w:rPr>
          <w:color w:val="FF0000"/>
        </w:rPr>
        <w:t xml:space="preserve"> Anorak.</w:t>
      </w:r>
    </w:p>
    <w:p w:rsidR="004A528A" w:rsidRPr="008073A2" w:rsidRDefault="004A528A" w:rsidP="00B4006D">
      <w:pPr>
        <w:rPr>
          <w:color w:val="FF0000"/>
        </w:rPr>
      </w:pPr>
      <w:r>
        <w:t xml:space="preserve">Sie sind </w:t>
      </w:r>
      <w:r>
        <w:rPr>
          <w:color w:val="FF0000"/>
        </w:rPr>
        <w:t xml:space="preserve">grau, weiss und rosa.                                                       </w:t>
      </w:r>
      <w:r>
        <w:t xml:space="preserve">       Er </w:t>
      </w:r>
      <w:r>
        <w:rPr>
          <w:color w:val="FF0000"/>
        </w:rPr>
        <w:t>ist gründ und modern.</w:t>
      </w:r>
    </w:p>
    <w:p w:rsidR="004A528A" w:rsidRDefault="004A528A" w:rsidP="00B4006D"/>
    <w:p w:rsidR="004A528A" w:rsidRDefault="004A528A" w:rsidP="00B4006D"/>
    <w:p w:rsidR="004A528A" w:rsidRPr="008073A2" w:rsidRDefault="004A528A" w:rsidP="00B4006D">
      <w:pPr>
        <w:rPr>
          <w:color w:val="FF0000"/>
        </w:rPr>
      </w:pPr>
      <w:r w:rsidRPr="00FF3BBB">
        <w:rPr>
          <w:noProof/>
          <w:lang w:eastAsia="cs-CZ"/>
        </w:rPr>
        <w:pict>
          <v:shape id="obrázek 23" o:spid="_x0000_i1045" type="#_x0000_t75" alt="Blue Jeans Clip Art" style="width:36pt;height:78pt;visibility:visible">
            <v:imagedata r:id="rId11" o:title=""/>
          </v:shape>
        </w:pict>
      </w:r>
      <w:r>
        <w:t xml:space="preserve">     Das </w:t>
      </w:r>
      <w:r>
        <w:rPr>
          <w:color w:val="FF0000"/>
        </w:rPr>
        <w:t xml:space="preserve">eine Hose.                                                     </w:t>
      </w:r>
      <w:r w:rsidRPr="00FF3BBB">
        <w:rPr>
          <w:noProof/>
          <w:lang w:eastAsia="cs-CZ"/>
        </w:rPr>
        <w:pict>
          <v:shape id="obrázek 24" o:spid="_x0000_i1046" type="#_x0000_t75" alt="Put On Shirt Clip Art" style="width:67.5pt;height:83.25pt;visibility:visible">
            <v:imagedata r:id="rId12" o:title=""/>
          </v:shape>
        </w:pict>
      </w:r>
      <w:r>
        <w:t xml:space="preserve">Das ist </w:t>
      </w:r>
      <w:r>
        <w:rPr>
          <w:color w:val="FF0000"/>
        </w:rPr>
        <w:t>Pulli.</w:t>
      </w:r>
    </w:p>
    <w:p w:rsidR="004A528A" w:rsidRPr="008073A2" w:rsidRDefault="004A528A" w:rsidP="00B4006D">
      <w:pPr>
        <w:rPr>
          <w:color w:val="FF0000"/>
        </w:rPr>
      </w:pPr>
      <w:r w:rsidRPr="008073A2">
        <w:rPr>
          <w:color w:val="FF0000"/>
        </w:rPr>
        <w:t xml:space="preserve">Sie ist blau, lang und neu.                     </w:t>
      </w:r>
      <w:r>
        <w:rPr>
          <w:color w:val="FF0000"/>
        </w:rPr>
        <w:t xml:space="preserve">                                                </w:t>
      </w:r>
      <w:r w:rsidRPr="008073A2">
        <w:rPr>
          <w:color w:val="FF0000"/>
        </w:rPr>
        <w:t>Er ist weiss und lang.</w:t>
      </w:r>
    </w:p>
    <w:p w:rsidR="004A528A" w:rsidRPr="008073A2" w:rsidRDefault="004A528A" w:rsidP="00B4006D">
      <w:pPr>
        <w:rPr>
          <w:color w:val="FF0000"/>
        </w:rPr>
      </w:pPr>
      <w:r w:rsidRPr="00FF3BBB">
        <w:rPr>
          <w:noProof/>
          <w:lang w:eastAsia="cs-CZ"/>
        </w:rPr>
        <w:pict>
          <v:shape id="obrázek 25" o:spid="_x0000_i1047" type="#_x0000_t75" alt="Red Socks Clip Art" style="width:52.5pt;height:54pt;visibility:visible">
            <v:imagedata r:id="rId13" o:title=""/>
          </v:shape>
        </w:pict>
      </w:r>
      <w:r>
        <w:t xml:space="preserve">    Das </w:t>
      </w:r>
      <w:r>
        <w:rPr>
          <w:color w:val="FF0000"/>
        </w:rPr>
        <w:t xml:space="preserve">sind die Socken.                              </w:t>
      </w:r>
      <w:r w:rsidRPr="00FF3BBB">
        <w:rPr>
          <w:noProof/>
          <w:lang w:eastAsia="cs-CZ"/>
        </w:rPr>
        <w:pict>
          <v:shape id="obrázek 26" o:spid="_x0000_i1048" type="#_x0000_t75" alt="Scarf Clip Art" style="width:72.75pt;height:59.25pt;visibility:visible">
            <v:imagedata r:id="rId14" o:title=""/>
          </v:shape>
        </w:pict>
      </w:r>
      <w:r>
        <w:t xml:space="preserve">Das ist </w:t>
      </w:r>
      <w:r>
        <w:rPr>
          <w:color w:val="FF0000"/>
        </w:rPr>
        <w:t>ist ein Schal.</w:t>
      </w:r>
    </w:p>
    <w:p w:rsidR="004A528A" w:rsidRPr="008073A2" w:rsidRDefault="004A528A" w:rsidP="00B4006D">
      <w:pPr>
        <w:rPr>
          <w:color w:val="FF0000"/>
        </w:rPr>
      </w:pPr>
      <w:r>
        <w:rPr>
          <w:color w:val="FF0000"/>
        </w:rPr>
        <w:t>Sie sind rot und weiss und schön.                                            Er ist blau, grün , rot und schwarz.</w:t>
      </w:r>
    </w:p>
    <w:p w:rsidR="004A528A" w:rsidRPr="008073A2" w:rsidRDefault="004A528A" w:rsidP="00B4006D">
      <w:pPr>
        <w:rPr>
          <w:color w:val="FF0000"/>
        </w:rPr>
      </w:pPr>
      <w:r w:rsidRPr="00FF3BBB">
        <w:rPr>
          <w:noProof/>
          <w:lang w:eastAsia="cs-CZ"/>
        </w:rPr>
        <w:pict>
          <v:shape id="obrázek 27" o:spid="_x0000_i1049" type="#_x0000_t75" alt="Mitten Clip Art" style="width:33.75pt;height:39.75pt;visibility:visible">
            <v:imagedata r:id="rId15" o:title=""/>
          </v:shape>
        </w:pict>
      </w:r>
      <w:r>
        <w:t xml:space="preserve">  </w:t>
      </w:r>
      <w:r w:rsidRPr="00FF3BBB">
        <w:rPr>
          <w:noProof/>
          <w:lang w:eastAsia="cs-CZ"/>
        </w:rPr>
        <w:pict>
          <v:shape id="obrázek 28" o:spid="_x0000_i1050" type="#_x0000_t75" alt="Mitten Clip Art" style="width:33.75pt;height:33.75pt;visibility:visible">
            <v:imagedata r:id="rId16" o:title=""/>
          </v:shape>
        </w:pict>
      </w:r>
      <w:r>
        <w:t xml:space="preserve">   Das sind </w:t>
      </w:r>
      <w:r>
        <w:rPr>
          <w:color w:val="FF0000"/>
        </w:rPr>
        <w:t xml:space="preserve">die Handschuhe.                </w:t>
      </w:r>
      <w:r w:rsidRPr="00FF3BBB">
        <w:rPr>
          <w:noProof/>
          <w:lang w:eastAsia="cs-CZ"/>
        </w:rPr>
        <w:pict>
          <v:shape id="obrázek 29" o:spid="_x0000_i1051" type="#_x0000_t75" alt="Clothing Shirt Clip Art" style="width:69.75pt;height:78pt;visibility:visible">
            <v:imagedata r:id="rId17" o:title=""/>
          </v:shape>
        </w:pict>
      </w:r>
      <w:r>
        <w:t>Das</w:t>
      </w:r>
      <w:r>
        <w:rPr>
          <w:color w:val="FF0000"/>
        </w:rPr>
        <w:t xml:space="preserve"> ist ein Hemd.</w:t>
      </w:r>
    </w:p>
    <w:p w:rsidR="004A528A" w:rsidRPr="008073A2" w:rsidRDefault="004A528A" w:rsidP="00B4006D">
      <w:pPr>
        <w:rPr>
          <w:color w:val="FF0000"/>
        </w:rPr>
      </w:pPr>
      <w:r>
        <w:t>Sie</w:t>
      </w:r>
      <w:r>
        <w:rPr>
          <w:color w:val="FF0000"/>
        </w:rPr>
        <w:t xml:space="preserve"> sind rot, blau und grün.                                                       Es ist blau und alt.</w:t>
      </w:r>
    </w:p>
    <w:p w:rsidR="004A528A" w:rsidRDefault="004A528A" w:rsidP="00B4006D"/>
    <w:p w:rsidR="004A528A" w:rsidRPr="00A31EEB" w:rsidRDefault="004A528A" w:rsidP="00B4006D">
      <w:pPr>
        <w:rPr>
          <w:rFonts w:ascii="Times New Roman" w:hAnsi="Times New Roman"/>
          <w:b/>
          <w:sz w:val="32"/>
          <w:szCs w:val="32"/>
          <w:u w:val="single"/>
        </w:rPr>
      </w:pPr>
      <w:r w:rsidRPr="00A31EEB">
        <w:rPr>
          <w:rFonts w:ascii="Times New Roman" w:hAnsi="Times New Roman"/>
          <w:b/>
          <w:sz w:val="32"/>
          <w:szCs w:val="32"/>
          <w:u w:val="single"/>
        </w:rPr>
        <w:t>Was hat Daniel an? Beschreibe es!</w:t>
      </w:r>
    </w:p>
    <w:p w:rsidR="004A528A" w:rsidRDefault="004A528A" w:rsidP="00B4006D"/>
    <w:p w:rsidR="004A528A" w:rsidRDefault="004A528A" w:rsidP="00B4006D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Beis</w:t>
      </w:r>
      <w:r w:rsidRPr="00A31EEB">
        <w:rPr>
          <w:rFonts w:ascii="Times New Roman" w:hAnsi="Times New Roman"/>
          <w:i/>
          <w:sz w:val="28"/>
          <w:szCs w:val="28"/>
        </w:rPr>
        <w:t>piel: Katrin hat ein Kleid an. Es ist rosa , schwarz und neu.</w:t>
      </w:r>
    </w:p>
    <w:p w:rsidR="004A528A" w:rsidRDefault="004A528A" w:rsidP="00B4006D">
      <w:pPr>
        <w:rPr>
          <w:rFonts w:ascii="Times New Roman" w:hAnsi="Times New Roman"/>
          <w:i/>
          <w:sz w:val="28"/>
          <w:szCs w:val="28"/>
        </w:rPr>
      </w:pPr>
    </w:p>
    <w:p w:rsidR="004A528A" w:rsidRPr="00A31EEB" w:rsidRDefault="004A528A" w:rsidP="00B4006D">
      <w:pPr>
        <w:rPr>
          <w:rFonts w:ascii="Times New Roman" w:hAnsi="Times New Roman"/>
          <w:i/>
          <w:sz w:val="28"/>
          <w:szCs w:val="28"/>
        </w:rPr>
      </w:pPr>
    </w:p>
    <w:p w:rsidR="004A528A" w:rsidRDefault="004A528A" w:rsidP="00B4006D">
      <w:pPr>
        <w:rPr>
          <w:rFonts w:ascii="Times New Roman" w:hAnsi="Times New Roman"/>
          <w:sz w:val="28"/>
          <w:szCs w:val="28"/>
        </w:rPr>
      </w:pPr>
      <w:r w:rsidRPr="00A31EEB">
        <w:rPr>
          <w:rFonts w:ascii="Times New Roman" w:hAnsi="Times New Roman"/>
          <w:sz w:val="28"/>
          <w:szCs w:val="28"/>
        </w:rPr>
        <w:t>Daniel</w:t>
      </w:r>
      <w:r>
        <w:rPr>
          <w:noProof/>
          <w:lang w:eastAsia="cs-CZ"/>
        </w:rPr>
        <w:pict>
          <v:shape id="obrázek 4" o:spid="_x0000_s1027" type="#_x0000_t75" alt="Boy Has A Question Clip Art" style="position:absolute;margin-left:0;margin-top:.3pt;width:160.5pt;height:252.75pt;z-index:251659264;visibility:visible;mso-position-horizontal:left;mso-position-horizontal-relative:text;mso-position-vertical-relative:text">
            <v:imagedata r:id="rId18" o:title=""/>
            <w10:wrap type="square" side="right"/>
          </v:shape>
        </w:pict>
      </w:r>
      <w:r>
        <w:rPr>
          <w:rFonts w:ascii="Times New Roman" w:hAnsi="Times New Roman"/>
          <w:sz w:val="28"/>
          <w:szCs w:val="28"/>
        </w:rPr>
        <w:t xml:space="preserve"> hat </w:t>
      </w:r>
      <w:r>
        <w:rPr>
          <w:rFonts w:ascii="Times New Roman" w:hAnsi="Times New Roman"/>
          <w:color w:val="FF0000"/>
          <w:sz w:val="28"/>
          <w:szCs w:val="28"/>
        </w:rPr>
        <w:t xml:space="preserve">ein T-Shirt </w:t>
      </w:r>
      <w:r>
        <w:rPr>
          <w:rFonts w:ascii="Times New Roman" w:hAnsi="Times New Roman"/>
          <w:sz w:val="28"/>
          <w:szCs w:val="28"/>
        </w:rPr>
        <w:t>an.</w:t>
      </w:r>
    </w:p>
    <w:p w:rsidR="004A528A" w:rsidRDefault="004A528A" w:rsidP="00B4006D">
      <w:pPr>
        <w:rPr>
          <w:rFonts w:ascii="Times New Roman" w:hAnsi="Times New Roman"/>
          <w:color w:val="FF0000"/>
          <w:sz w:val="28"/>
          <w:szCs w:val="28"/>
        </w:rPr>
      </w:pPr>
      <w:r w:rsidRPr="00EF5E89">
        <w:rPr>
          <w:rFonts w:ascii="Times New Roman" w:hAnsi="Times New Roman"/>
          <w:color w:val="FF0000"/>
          <w:sz w:val="28"/>
          <w:szCs w:val="28"/>
        </w:rPr>
        <w:t>E</w:t>
      </w:r>
      <w:r>
        <w:rPr>
          <w:rFonts w:ascii="Times New Roman" w:hAnsi="Times New Roman"/>
          <w:color w:val="FF0000"/>
          <w:sz w:val="28"/>
          <w:szCs w:val="28"/>
        </w:rPr>
        <w:t>s ist rot, schön und modern</w:t>
      </w:r>
    </w:p>
    <w:p w:rsidR="004A528A" w:rsidRDefault="004A528A" w:rsidP="00B4006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Er hat auch eine Kurzhose an.</w:t>
      </w:r>
    </w:p>
    <w:p w:rsidR="004A528A" w:rsidRDefault="004A528A" w:rsidP="00B4006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Sie ist blau und neu.</w:t>
      </w:r>
    </w:p>
    <w:p w:rsidR="004A528A" w:rsidRDefault="004A528A" w:rsidP="00B4006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Daniel hat neue Schuhe an.</w:t>
      </w:r>
    </w:p>
    <w:p w:rsidR="004A528A" w:rsidRDefault="004A528A" w:rsidP="00B4006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Sie sind rot und rosa.</w:t>
      </w:r>
    </w:p>
    <w:p w:rsidR="004A528A" w:rsidRDefault="004A528A" w:rsidP="00B4006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Sie sind prima.</w:t>
      </w:r>
    </w:p>
    <w:p w:rsidR="004A528A" w:rsidRPr="00634459" w:rsidRDefault="004A528A" w:rsidP="002C6FE1">
      <w:pPr>
        <w:rPr>
          <w:sz w:val="20"/>
          <w:szCs w:val="20"/>
        </w:rPr>
      </w:pPr>
      <w:r w:rsidRPr="00634459">
        <w:rPr>
          <w:sz w:val="20"/>
          <w:szCs w:val="20"/>
        </w:rPr>
        <w:t>Autorem materiálu a všech jeho částí, není-li uvedeno jinak, je Šárka Mášková</w:t>
      </w:r>
      <w:r>
        <w:rPr>
          <w:sz w:val="20"/>
          <w:szCs w:val="20"/>
        </w:rPr>
        <w:t>.</w:t>
      </w:r>
    </w:p>
    <w:p w:rsidR="004A528A" w:rsidRDefault="004A528A" w:rsidP="00B4006D"/>
    <w:sectPr w:rsidR="004A528A" w:rsidSect="006B0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006D"/>
    <w:rsid w:val="0009655D"/>
    <w:rsid w:val="000A4CFA"/>
    <w:rsid w:val="000A5BB7"/>
    <w:rsid w:val="000C1B7D"/>
    <w:rsid w:val="00104DF5"/>
    <w:rsid w:val="00141AC5"/>
    <w:rsid w:val="00176E99"/>
    <w:rsid w:val="002C6FE1"/>
    <w:rsid w:val="002C7EDF"/>
    <w:rsid w:val="00346398"/>
    <w:rsid w:val="004A528A"/>
    <w:rsid w:val="00501041"/>
    <w:rsid w:val="005C1744"/>
    <w:rsid w:val="005F7158"/>
    <w:rsid w:val="0061338F"/>
    <w:rsid w:val="00634459"/>
    <w:rsid w:val="006B02D7"/>
    <w:rsid w:val="00771E88"/>
    <w:rsid w:val="007A2200"/>
    <w:rsid w:val="008073A2"/>
    <w:rsid w:val="00A31EEB"/>
    <w:rsid w:val="00B4006D"/>
    <w:rsid w:val="00E862F3"/>
    <w:rsid w:val="00EF5E89"/>
    <w:rsid w:val="00F7315D"/>
    <w:rsid w:val="00FF3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06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40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006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400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4006D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5</Pages>
  <Words>488</Words>
  <Characters>2883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Máška</dc:creator>
  <cp:keywords/>
  <dc:description/>
  <cp:lastModifiedBy>Učitel</cp:lastModifiedBy>
  <cp:revision>5</cp:revision>
  <dcterms:created xsi:type="dcterms:W3CDTF">2012-05-27T16:38:00Z</dcterms:created>
  <dcterms:modified xsi:type="dcterms:W3CDTF">2012-05-28T08:21:00Z</dcterms:modified>
</cp:coreProperties>
</file>