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3D" w:rsidRDefault="00C61D3D" w:rsidP="00741439">
      <w:pPr>
        <w:rPr>
          <w:sz w:val="28"/>
          <w:szCs w:val="28"/>
          <w:u w:val="single"/>
        </w:rPr>
      </w:pPr>
      <w:r w:rsidRPr="00A806BE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4" o:title=""/>
          </v:shape>
        </w:pict>
      </w:r>
    </w:p>
    <w:p w:rsidR="00C61D3D" w:rsidRDefault="00C61D3D" w:rsidP="00741439">
      <w:pPr>
        <w:rPr>
          <w:sz w:val="28"/>
          <w:szCs w:val="28"/>
          <w:u w:val="single"/>
        </w:rPr>
      </w:pP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C61D3D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C61D3D" w:rsidRDefault="00C61D3D" w:rsidP="0074143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NJŠM1/10</w:t>
      </w:r>
      <w:r w:rsidRPr="00176E99">
        <w:rPr>
          <w:color w:val="FF0000"/>
          <w:sz w:val="28"/>
          <w:szCs w:val="28"/>
        </w:rPr>
        <w:t xml:space="preserve"> </w:t>
      </w: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 – hra domino</w:t>
      </w: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C61D3D" w:rsidRDefault="00C61D3D" w:rsidP="0074143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C61D3D" w:rsidRPr="00176E99" w:rsidRDefault="00C61D3D" w:rsidP="0074143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 w:rsidRPr="008B00B5">
        <w:rPr>
          <w:color w:val="FF0000"/>
          <w:sz w:val="28"/>
          <w:szCs w:val="28"/>
        </w:rPr>
        <w:t>6. – 9.</w:t>
      </w:r>
    </w:p>
    <w:p w:rsidR="00C61D3D" w:rsidRDefault="00C61D3D" w:rsidP="0074143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osvojení a upevnění slovní zásoby na téma oblékání.</w:t>
      </w:r>
    </w:p>
    <w:p w:rsidR="00C61D3D" w:rsidRPr="00176E99" w:rsidRDefault="00C61D3D" w:rsidP="0074143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oblékání, části oblečení, podstatná jména</w:t>
      </w:r>
    </w:p>
    <w:p w:rsidR="00C61D3D" w:rsidRDefault="00C61D3D" w:rsidP="00741439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C61D3D" w:rsidRPr="005C1744" w:rsidRDefault="00C61D3D" w:rsidP="00741439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prosinec 2011</w:t>
      </w:r>
    </w:p>
    <w:p w:rsidR="00C61D3D" w:rsidRPr="005C1744" w:rsidRDefault="00C61D3D" w:rsidP="00741439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C61D3D" w:rsidRDefault="00C61D3D"/>
    <w:p w:rsidR="00C61D3D" w:rsidRDefault="00C61D3D"/>
    <w:p w:rsidR="00C61D3D" w:rsidRDefault="00C61D3D"/>
    <w:tbl>
      <w:tblPr>
        <w:tblW w:w="0" w:type="auto"/>
        <w:tblBorders>
          <w:top w:val="dashed" w:sz="4" w:space="0" w:color="auto"/>
          <w:left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0A0"/>
      </w:tblPr>
      <w:tblGrid>
        <w:gridCol w:w="3070"/>
        <w:gridCol w:w="3071"/>
        <w:gridCol w:w="3071"/>
      </w:tblGrid>
      <w:tr w:rsidR="00C61D3D" w:rsidTr="00A806BE">
        <w:trPr>
          <w:trHeight w:val="1665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START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b/>
                <w:sz w:val="28"/>
                <w:szCs w:val="28"/>
              </w:rPr>
            </w:pPr>
            <w:r w:rsidRPr="00A806BE">
              <w:rPr>
                <w:rFonts w:ascii="Arial Black" w:hAnsi="Arial Black"/>
                <w:b/>
                <w:sz w:val="28"/>
                <w:szCs w:val="28"/>
              </w:rPr>
              <w:t>der  Rock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das Kleid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Strumpfhose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C61D3D" w:rsidTr="00A806BE"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kalhoty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52"/>
                <w:szCs w:val="52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čepice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18"/>
                <w:szCs w:val="1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rukavice</w:t>
            </w:r>
          </w:p>
        </w:tc>
      </w:tr>
      <w:tr w:rsidR="00C61D3D" w:rsidTr="00A806BE">
        <w:trPr>
          <w:trHeight w:val="1742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Hose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Mütze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18"/>
                <w:szCs w:val="1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Handschuhe</w:t>
            </w:r>
          </w:p>
        </w:tc>
      </w:tr>
      <w:tr w:rsidR="00C61D3D" w:rsidTr="00A806BE"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tričko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mikina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krátký kabátek</w:t>
            </w:r>
          </w:p>
        </w:tc>
      </w:tr>
      <w:tr w:rsidR="00C61D3D" w:rsidTr="00A806BE">
        <w:trPr>
          <w:trHeight w:val="1736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sz w:val="48"/>
                <w:szCs w:val="4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das T-Shirt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40"/>
                <w:szCs w:val="40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das Sweatshirt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40"/>
                <w:szCs w:val="40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Jacke</w:t>
            </w:r>
          </w:p>
        </w:tc>
      </w:tr>
      <w:tr w:rsidR="00C61D3D" w:rsidTr="00A806BE"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bunda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kšiltovka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oblek</w:t>
            </w:r>
          </w:p>
        </w:tc>
      </w:tr>
      <w:tr w:rsidR="00C61D3D" w:rsidTr="00A806BE"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Anorak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Baseballkappe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6"/>
                <w:szCs w:val="6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Anzug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C61D3D" w:rsidTr="00A806BE"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šaty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punčocháče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klobouk</w:t>
            </w:r>
          </w:p>
        </w:tc>
      </w:tr>
      <w:tr w:rsidR="00C61D3D" w:rsidRPr="00AB14C5" w:rsidTr="00A806BE">
        <w:trPr>
          <w:trHeight w:val="1524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Hut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das Top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Mantel</w:t>
            </w:r>
          </w:p>
        </w:tc>
      </w:tr>
      <w:tr w:rsidR="00C61D3D" w:rsidRPr="00AB14C5" w:rsidTr="00A806BE">
        <w:trPr>
          <w:trHeight w:val="1538"/>
        </w:trPr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 xml:space="preserve">  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pláštěnka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šátek na hlavu</w:t>
            </w: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svetr</w:t>
            </w:r>
          </w:p>
        </w:tc>
      </w:tr>
      <w:tr w:rsidR="00C61D3D" w:rsidRPr="00AB14C5" w:rsidTr="00A806BE">
        <w:trPr>
          <w:trHeight w:val="1524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Regenmantel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das Kopftuch</w:t>
            </w: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Pulli</w:t>
            </w:r>
          </w:p>
        </w:tc>
      </w:tr>
      <w:tr w:rsidR="00C61D3D" w:rsidRPr="00AB14C5" w:rsidTr="00A806BE">
        <w:trPr>
          <w:trHeight w:val="1539"/>
        </w:trPr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pyžamo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spodní prádlo</w:t>
            </w: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ponožky</w:t>
            </w:r>
          </w:p>
        </w:tc>
      </w:tr>
      <w:tr w:rsidR="00C61D3D" w:rsidRPr="00AB14C5" w:rsidTr="00A806BE">
        <w:trPr>
          <w:trHeight w:val="1513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Schlafanzug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Unterwäsche</w:t>
            </w: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Socken</w:t>
            </w:r>
          </w:p>
        </w:tc>
      </w:tr>
      <w:tr w:rsidR="00C61D3D" w:rsidRPr="00AB14C5" w:rsidTr="00A806BE">
        <w:trPr>
          <w:trHeight w:val="1542"/>
        </w:trPr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pásek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boty</w:t>
            </w: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8"/>
                <w:szCs w:val="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košile</w:t>
            </w:r>
          </w:p>
        </w:tc>
      </w:tr>
      <w:tr w:rsidR="00C61D3D" w:rsidRPr="00AB14C5" w:rsidTr="00A806BE">
        <w:trPr>
          <w:trHeight w:val="1528"/>
        </w:trPr>
        <w:tc>
          <w:tcPr>
            <w:tcW w:w="307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der Gürtel</w:t>
            </w: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die Schuhe</w:t>
            </w:r>
          </w:p>
          <w:p w:rsidR="00C61D3D" w:rsidRPr="00A806BE" w:rsidRDefault="00C61D3D" w:rsidP="00A806BE">
            <w:pPr>
              <w:spacing w:after="0" w:line="240" w:lineRule="auto"/>
              <w:rPr>
                <w:rFonts w:ascii="Arial Black" w:hAnsi="Arial Black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das Hemd</w:t>
            </w:r>
          </w:p>
        </w:tc>
      </w:tr>
      <w:tr w:rsidR="00C61D3D" w:rsidRPr="00AB14C5" w:rsidTr="00A806BE">
        <w:tc>
          <w:tcPr>
            <w:tcW w:w="307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dámské tričko bez rukávů</w:t>
            </w: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kabát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0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sukně</w:t>
            </w: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C61D3D" w:rsidRPr="00A806BE" w:rsidRDefault="00C61D3D" w:rsidP="00A806BE">
            <w:pPr>
              <w:spacing w:after="0" w:line="240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A806BE">
              <w:rPr>
                <w:rFonts w:ascii="Arial Black" w:hAnsi="Arial Black"/>
                <w:sz w:val="28"/>
                <w:szCs w:val="28"/>
              </w:rPr>
              <w:t>CÍL</w:t>
            </w:r>
          </w:p>
        </w:tc>
      </w:tr>
    </w:tbl>
    <w:p w:rsidR="00C61D3D" w:rsidRPr="00AB14C5" w:rsidRDefault="00C61D3D" w:rsidP="00741439">
      <w:pPr>
        <w:jc w:val="center"/>
        <w:rPr>
          <w:rFonts w:ascii="Arial Black" w:hAnsi="Arial Black"/>
          <w:sz w:val="28"/>
          <w:szCs w:val="28"/>
        </w:rPr>
      </w:pPr>
    </w:p>
    <w:p w:rsidR="00C61D3D" w:rsidRDefault="00C61D3D" w:rsidP="00741439">
      <w:pPr>
        <w:jc w:val="center"/>
        <w:rPr>
          <w:rFonts w:ascii="Arial Black" w:hAnsi="Arial Black"/>
          <w:sz w:val="28"/>
          <w:szCs w:val="28"/>
        </w:rPr>
      </w:pPr>
    </w:p>
    <w:p w:rsidR="00C61D3D" w:rsidRDefault="00C61D3D" w:rsidP="00741439">
      <w:pPr>
        <w:jc w:val="center"/>
        <w:rPr>
          <w:rFonts w:ascii="Arial Black" w:hAnsi="Arial Black"/>
          <w:color w:val="FF0000"/>
          <w:sz w:val="28"/>
          <w:szCs w:val="28"/>
        </w:rPr>
      </w:pPr>
      <w:r>
        <w:rPr>
          <w:rFonts w:ascii="Arial Black" w:hAnsi="Arial Black"/>
          <w:color w:val="FF0000"/>
          <w:sz w:val="28"/>
          <w:szCs w:val="28"/>
        </w:rPr>
        <w:t>ŘEŠENÍ</w:t>
      </w:r>
    </w:p>
    <w:p w:rsidR="00C61D3D" w:rsidRDefault="00C61D3D" w:rsidP="00741439">
      <w:pPr>
        <w:jc w:val="center"/>
        <w:rPr>
          <w:rFonts w:ascii="Arial Black" w:hAnsi="Arial Black"/>
          <w:color w:val="FF0000"/>
          <w:sz w:val="28"/>
          <w:szCs w:val="28"/>
        </w:rPr>
      </w:pPr>
    </w:p>
    <w:p w:rsidR="00C61D3D" w:rsidRDefault="00C61D3D" w:rsidP="00741439">
      <w:pPr>
        <w:rPr>
          <w:rFonts w:ascii="Arial Black" w:hAnsi="Arial Black"/>
          <w:color w:val="FF0000"/>
          <w:sz w:val="28"/>
          <w:szCs w:val="28"/>
        </w:rPr>
      </w:pPr>
      <w:r>
        <w:rPr>
          <w:rFonts w:ascii="Arial Black" w:hAnsi="Arial Black"/>
          <w:color w:val="FF0000"/>
          <w:sz w:val="28"/>
          <w:szCs w:val="28"/>
        </w:rPr>
        <w:t>Hra na principu Domino. Kartičky se rozstříhají a ve dvojicích se tvoří řetěz Domina. Začátkem je Start, poté další žák přiloží kartu se správným významem atd., až se dojde do Cíle.</w:t>
      </w:r>
    </w:p>
    <w:p w:rsidR="00C61D3D" w:rsidRDefault="00C61D3D" w:rsidP="00741439">
      <w:pPr>
        <w:rPr>
          <w:rFonts w:ascii="Arial Black" w:hAnsi="Arial Black"/>
          <w:color w:val="FF0000"/>
          <w:sz w:val="28"/>
          <w:szCs w:val="28"/>
        </w:rPr>
      </w:pPr>
    </w:p>
    <w:p w:rsidR="00C61D3D" w:rsidRDefault="00C61D3D" w:rsidP="00794373">
      <w:r>
        <w:t>Autorem materiálu a všech jeho částí, není-li uvedeno jinak, je Šárka Mášková.</w:t>
      </w:r>
    </w:p>
    <w:p w:rsidR="00C61D3D" w:rsidRPr="00714F44" w:rsidRDefault="00C61D3D" w:rsidP="00741439">
      <w:pPr>
        <w:rPr>
          <w:rFonts w:ascii="Arial Black" w:hAnsi="Arial Black"/>
          <w:color w:val="FF0000"/>
          <w:sz w:val="28"/>
          <w:szCs w:val="28"/>
        </w:rPr>
      </w:pPr>
    </w:p>
    <w:p w:rsidR="00C61D3D" w:rsidRDefault="00C61D3D"/>
    <w:sectPr w:rsidR="00C61D3D" w:rsidSect="006B0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439"/>
    <w:rsid w:val="000A4CFA"/>
    <w:rsid w:val="000A5BB7"/>
    <w:rsid w:val="00122D9B"/>
    <w:rsid w:val="00176E99"/>
    <w:rsid w:val="003C728F"/>
    <w:rsid w:val="00501041"/>
    <w:rsid w:val="005C1744"/>
    <w:rsid w:val="005F696E"/>
    <w:rsid w:val="005F7158"/>
    <w:rsid w:val="00611BB4"/>
    <w:rsid w:val="0061338F"/>
    <w:rsid w:val="006B02D7"/>
    <w:rsid w:val="006B444E"/>
    <w:rsid w:val="00714F44"/>
    <w:rsid w:val="00741439"/>
    <w:rsid w:val="00771E88"/>
    <w:rsid w:val="00794373"/>
    <w:rsid w:val="008B00B5"/>
    <w:rsid w:val="00A806BE"/>
    <w:rsid w:val="00AB14C5"/>
    <w:rsid w:val="00C61D3D"/>
    <w:rsid w:val="00D8350B"/>
    <w:rsid w:val="00E7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4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41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43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4143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221</Words>
  <Characters>1308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2012-05-27T16:37:00Z</dcterms:created>
  <dcterms:modified xsi:type="dcterms:W3CDTF">2012-05-28T08:25:00Z</dcterms:modified>
</cp:coreProperties>
</file>