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E85" w:rsidRDefault="00C17E85" w:rsidP="00D61DC1">
      <w:pPr>
        <w:rPr>
          <w:sz w:val="28"/>
          <w:szCs w:val="28"/>
          <w:u w:val="single"/>
        </w:rPr>
      </w:pPr>
      <w:r w:rsidRPr="0056577D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6" o:title=""/>
          </v:shape>
        </w:pict>
      </w:r>
    </w:p>
    <w:p w:rsidR="00C17E85" w:rsidRDefault="00C17E85" w:rsidP="00D61DC1">
      <w:pPr>
        <w:rPr>
          <w:sz w:val="28"/>
          <w:szCs w:val="28"/>
          <w:u w:val="single"/>
        </w:rPr>
      </w:pP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C17E85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C17E85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NJŠM1/14</w:t>
      </w:r>
      <w:r w:rsidRPr="00176E99">
        <w:rPr>
          <w:color w:val="FF0000"/>
          <w:sz w:val="28"/>
          <w:szCs w:val="28"/>
        </w:rPr>
        <w:t xml:space="preserve"> 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 - tajenka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C17E85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C17E85" w:rsidRPr="00176E99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C17E85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zábavnému upevnění slovní zásoby na téma počasí a oblékání.</w:t>
      </w:r>
    </w:p>
    <w:p w:rsidR="00C17E85" w:rsidRPr="00176E99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počasí, oblečení</w:t>
      </w:r>
    </w:p>
    <w:p w:rsidR="00C17E85" w:rsidRDefault="00C17E85" w:rsidP="00D61DC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C17E85" w:rsidRPr="005C1744" w:rsidRDefault="00C17E85" w:rsidP="00D61DC1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listopad 2011</w:t>
      </w:r>
    </w:p>
    <w:p w:rsidR="00C17E85" w:rsidRPr="005C1744" w:rsidRDefault="00C17E85" w:rsidP="00D61DC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C17E85" w:rsidRDefault="00C17E85">
      <w:r>
        <w:br w:type="page"/>
      </w:r>
    </w:p>
    <w:p w:rsidR="00C17E85" w:rsidRDefault="00C17E85" w:rsidP="000F07E1"/>
    <w:p w:rsidR="00C17E85" w:rsidRPr="00FB2707" w:rsidRDefault="00C17E85" w:rsidP="000F07E1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4.3pt;margin-top:12.4pt;width:88.05pt;height:32.35pt;z-index:251680768" strokecolor="white">
            <v:textbox>
              <w:txbxContent>
                <w:p w:rsidR="00C17E85" w:rsidRPr="000F07E1" w:rsidRDefault="00C17E85">
                  <w:pPr>
                    <w:rPr>
                      <w:sz w:val="44"/>
                      <w:szCs w:val="44"/>
                    </w:rPr>
                  </w:pP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27" style="position:absolute;margin-left:271.9pt;margin-top:421.15pt;width:42.75pt;height:41.25pt;z-index:251679744"/>
        </w:pict>
      </w:r>
      <w:r>
        <w:rPr>
          <w:noProof/>
          <w:lang w:eastAsia="cs-CZ"/>
        </w:rPr>
        <w:pict>
          <v:rect id="_x0000_s1028" style="position:absolute;margin-left:229.15pt;margin-top:421.15pt;width:42.75pt;height:41.25pt;z-index:251678720"/>
        </w:pict>
      </w:r>
      <w:r>
        <w:rPr>
          <w:noProof/>
          <w:lang w:eastAsia="cs-CZ"/>
        </w:rPr>
        <w:pict>
          <v:rect id="_x0000_s1029" style="position:absolute;margin-left:186.4pt;margin-top:421.15pt;width:42.75pt;height:41.25pt;z-index:251677696"/>
        </w:pict>
      </w:r>
      <w:r>
        <w:rPr>
          <w:noProof/>
          <w:lang w:eastAsia="cs-CZ"/>
        </w:rPr>
        <w:pict>
          <v:rect id="_x0000_s1030" style="position:absolute;margin-left:143.65pt;margin-top:421.3pt;width:42.75pt;height:41.25pt;z-index:251676672" fillcolor="#00b0f0">
            <v:fill opacity="45875f"/>
          </v:rect>
        </w:pict>
      </w:r>
      <w:r>
        <w:rPr>
          <w:noProof/>
          <w:lang w:eastAsia="cs-CZ"/>
        </w:rPr>
        <w:pict>
          <v:rect id="_x0000_s1031" style="position:absolute;margin-left:100.9pt;margin-top:421.15pt;width:42.75pt;height:41.25pt;z-index:251675648"/>
        </w:pict>
      </w:r>
      <w:r>
        <w:rPr>
          <w:noProof/>
          <w:lang w:eastAsia="cs-CZ"/>
        </w:rPr>
        <w:pict>
          <v:rect id="_x0000_s1032" style="position:absolute;margin-left:186.4pt;margin-top:379.9pt;width:42.75pt;height:41.25pt;z-index:251674624"/>
        </w:pict>
      </w:r>
      <w:r>
        <w:rPr>
          <w:noProof/>
          <w:lang w:eastAsia="cs-CZ"/>
        </w:rPr>
        <w:pict>
          <v:rect id="_x0000_s1033" style="position:absolute;margin-left:143.65pt;margin-top:379.9pt;width:42.75pt;height:41.25pt;z-index:251673600" fillcolor="#00b0f0">
            <v:fill opacity="45875f"/>
          </v:rect>
        </w:pict>
      </w:r>
      <w:r>
        <w:rPr>
          <w:noProof/>
          <w:lang w:eastAsia="cs-CZ"/>
        </w:rPr>
        <w:pict>
          <v:rect id="_x0000_s1034" style="position:absolute;margin-left:100.9pt;margin-top:379.9pt;width:42.75pt;height:41.25pt;z-index:251672576"/>
        </w:pict>
      </w:r>
      <w:r>
        <w:rPr>
          <w:noProof/>
          <w:lang w:eastAsia="cs-CZ"/>
        </w:rPr>
        <w:pict>
          <v:rect id="_x0000_s1035" style="position:absolute;margin-left:58.15pt;margin-top:379.9pt;width:42.75pt;height:41.25pt;z-index:251671552"/>
        </w:pict>
      </w:r>
      <w:r>
        <w:rPr>
          <w:noProof/>
          <w:lang w:eastAsia="cs-CZ"/>
        </w:rPr>
        <w:pict>
          <v:rect id="_x0000_s1036" style="position:absolute;margin-left:-27.35pt;margin-top:379.9pt;width:42.75pt;height:41.25pt;z-index:251670528"/>
        </w:pict>
      </w:r>
      <w:r>
        <w:rPr>
          <w:noProof/>
          <w:lang w:eastAsia="cs-CZ"/>
        </w:rPr>
        <w:pict>
          <v:rect id="_x0000_s1037" style="position:absolute;margin-left:15.4pt;margin-top:379.9pt;width:42.75pt;height:41.25pt;z-index:251669504"/>
        </w:pict>
      </w:r>
      <w:r>
        <w:rPr>
          <w:noProof/>
          <w:lang w:eastAsia="cs-CZ"/>
        </w:rPr>
        <w:pict>
          <v:rect id="_x0000_s1038" style="position:absolute;margin-left:229.15pt;margin-top:338.65pt;width:42.75pt;height:41.25pt;z-index:251668480"/>
        </w:pict>
      </w:r>
      <w:r>
        <w:rPr>
          <w:noProof/>
          <w:lang w:eastAsia="cs-CZ"/>
        </w:rPr>
        <w:pict>
          <v:rect id="_x0000_s1039" style="position:absolute;margin-left:186.4pt;margin-top:338.65pt;width:42.75pt;height:41.25pt;z-index:251667456"/>
        </w:pict>
      </w:r>
      <w:r>
        <w:rPr>
          <w:noProof/>
          <w:lang w:eastAsia="cs-CZ"/>
        </w:rPr>
        <w:pict>
          <v:rect id="_x0000_s1040" style="position:absolute;margin-left:143.65pt;margin-top:338.8pt;width:42.75pt;height:41.25pt;z-index:251666432" fillcolor="#00b0f0">
            <v:fill opacity="45875f"/>
          </v:rect>
        </w:pict>
      </w:r>
      <w:r>
        <w:rPr>
          <w:noProof/>
          <w:lang w:eastAsia="cs-CZ"/>
        </w:rPr>
        <w:pict>
          <v:rect id="_x0000_s1041" style="position:absolute;margin-left:100.9pt;margin-top:338.65pt;width:42.75pt;height:41.25pt;z-index:251665408"/>
        </w:pict>
      </w:r>
      <w:r>
        <w:rPr>
          <w:noProof/>
          <w:lang w:eastAsia="cs-CZ"/>
        </w:rPr>
        <w:pict>
          <v:rect id="_x0000_s1042" style="position:absolute;margin-left:58.15pt;margin-top:338.65pt;width:42.75pt;height:41.25pt;z-index:251664384"/>
        </w:pict>
      </w:r>
      <w:r>
        <w:rPr>
          <w:noProof/>
          <w:lang w:eastAsia="cs-CZ"/>
        </w:rPr>
        <w:pict>
          <v:rect id="_x0000_s1043" style="position:absolute;margin-left:229.15pt;margin-top:297.4pt;width:42.75pt;height:41.25pt;z-index:251663360"/>
        </w:pict>
      </w:r>
      <w:r>
        <w:rPr>
          <w:noProof/>
          <w:lang w:eastAsia="cs-CZ"/>
        </w:rPr>
        <w:pict>
          <v:rect id="_x0000_s1044" style="position:absolute;margin-left:186.4pt;margin-top:297.4pt;width:42.75pt;height:41.25pt;z-index:251662336"/>
        </w:pict>
      </w:r>
      <w:r>
        <w:rPr>
          <w:noProof/>
          <w:lang w:eastAsia="cs-CZ"/>
        </w:rPr>
        <w:pict>
          <v:rect id="_x0000_s1045" style="position:absolute;margin-left:143.65pt;margin-top:297.4pt;width:42.75pt;height:41.25pt;z-index:251661312" fillcolor="#00b0f0">
            <v:fill opacity="45875f"/>
          </v:rect>
        </w:pict>
      </w:r>
      <w:r>
        <w:rPr>
          <w:noProof/>
          <w:lang w:eastAsia="cs-CZ"/>
        </w:rPr>
        <w:pict>
          <v:rect id="_x0000_s1046" style="position:absolute;margin-left:100.9pt;margin-top:297.4pt;width:42.75pt;height:41.25pt;z-index:251660288"/>
        </w:pict>
      </w:r>
      <w:r>
        <w:rPr>
          <w:noProof/>
          <w:lang w:eastAsia="cs-CZ"/>
        </w:rPr>
        <w:pict>
          <v:rect id="_x0000_s1047" style="position:absolute;margin-left:58.15pt;margin-top:297.4pt;width:42.75pt;height:41.25pt;z-index:251659264"/>
        </w:pict>
      </w:r>
      <w:r>
        <w:rPr>
          <w:noProof/>
          <w:lang w:eastAsia="cs-CZ"/>
        </w:rPr>
        <w:pict>
          <v:rect id="_x0000_s1048" style="position:absolute;margin-left:314.65pt;margin-top:256.15pt;width:42.75pt;height:41.25pt;z-index:251658240"/>
        </w:pict>
      </w:r>
      <w:r>
        <w:rPr>
          <w:noProof/>
          <w:lang w:eastAsia="cs-CZ"/>
        </w:rPr>
        <w:pict>
          <v:rect id="_x0000_s1049" style="position:absolute;margin-left:271.9pt;margin-top:256.15pt;width:42.75pt;height:41.25pt;z-index:251657216"/>
        </w:pict>
      </w:r>
      <w:r>
        <w:rPr>
          <w:noProof/>
          <w:lang w:eastAsia="cs-CZ"/>
        </w:rPr>
        <w:pict>
          <v:rect id="_x0000_s1050" style="position:absolute;margin-left:229.15pt;margin-top:256.15pt;width:42.75pt;height:41.25pt;z-index:251656192"/>
        </w:pict>
      </w:r>
      <w:r>
        <w:rPr>
          <w:noProof/>
          <w:lang w:eastAsia="cs-CZ"/>
        </w:rPr>
        <w:pict>
          <v:rect id="_x0000_s1051" style="position:absolute;margin-left:186.4pt;margin-top:256.15pt;width:42.75pt;height:41.25pt;z-index:251655168"/>
        </w:pict>
      </w:r>
      <w:r>
        <w:rPr>
          <w:noProof/>
          <w:lang w:eastAsia="cs-CZ"/>
        </w:rPr>
        <w:pict>
          <v:rect id="_x0000_s1052" style="position:absolute;margin-left:143.65pt;margin-top:256.3pt;width:42.75pt;height:41.25pt;z-index:251654144" fillcolor="#00b0f0">
            <v:fill opacity="45875f"/>
          </v:rect>
        </w:pict>
      </w:r>
      <w:r>
        <w:rPr>
          <w:noProof/>
          <w:lang w:eastAsia="cs-CZ"/>
        </w:rPr>
        <w:pict>
          <v:rect id="_x0000_s1053" style="position:absolute;margin-left:100.9pt;margin-top:256.15pt;width:42.75pt;height:41.25pt;z-index:251653120"/>
        </w:pict>
      </w:r>
      <w:r>
        <w:rPr>
          <w:noProof/>
          <w:lang w:eastAsia="cs-CZ"/>
        </w:rPr>
        <w:pict>
          <v:rect id="_x0000_s1054" style="position:absolute;margin-left:357.4pt;margin-top:214.9pt;width:42.75pt;height:41.25pt;z-index:251652096"/>
        </w:pict>
      </w:r>
      <w:r>
        <w:rPr>
          <w:noProof/>
          <w:lang w:eastAsia="cs-CZ"/>
        </w:rPr>
        <w:pict>
          <v:rect id="_x0000_s1055" style="position:absolute;margin-left:314.65pt;margin-top:214.9pt;width:42.75pt;height:41.25pt;z-index:251651072"/>
        </w:pict>
      </w:r>
      <w:r>
        <w:rPr>
          <w:noProof/>
          <w:lang w:eastAsia="cs-CZ"/>
        </w:rPr>
        <w:pict>
          <v:rect id="_x0000_s1056" style="position:absolute;margin-left:271.9pt;margin-top:214.9pt;width:42.75pt;height:41.25pt;z-index:251650048"/>
        </w:pict>
      </w:r>
      <w:r>
        <w:rPr>
          <w:noProof/>
          <w:lang w:eastAsia="cs-CZ"/>
        </w:rPr>
        <w:pict>
          <v:rect id="_x0000_s1057" style="position:absolute;margin-left:229.15pt;margin-top:214.9pt;width:42.75pt;height:41.25pt;z-index:251649024"/>
        </w:pict>
      </w:r>
      <w:r>
        <w:rPr>
          <w:noProof/>
          <w:lang w:eastAsia="cs-CZ"/>
        </w:rPr>
        <w:pict>
          <v:rect id="_x0000_s1058" style="position:absolute;margin-left:186.4pt;margin-top:214.9pt;width:42.75pt;height:41.25pt;z-index:251648000"/>
        </w:pict>
      </w:r>
      <w:r>
        <w:rPr>
          <w:noProof/>
          <w:lang w:eastAsia="cs-CZ"/>
        </w:rPr>
        <w:pict>
          <v:rect id="_x0000_s1059" style="position:absolute;margin-left:143.65pt;margin-top:214.9pt;width:42.75pt;height:41.25pt;z-index:251646976" fillcolor="#00b0f0">
            <v:fill opacity="45875f"/>
          </v:rect>
        </w:pict>
      </w:r>
      <w:r>
        <w:rPr>
          <w:noProof/>
          <w:lang w:eastAsia="cs-CZ"/>
        </w:rPr>
        <w:pict>
          <v:rect id="_x0000_s1060" style="position:absolute;margin-left:143.65pt;margin-top:173.8pt;width:42.75pt;height:41.25pt;z-index:251645952" fillcolor="#00b0f0">
            <v:fill opacity="45875f"/>
          </v:rect>
        </w:pict>
      </w:r>
      <w:r>
        <w:rPr>
          <w:noProof/>
          <w:lang w:eastAsia="cs-CZ"/>
        </w:rPr>
        <w:pict>
          <v:rect id="_x0000_s1061" style="position:absolute;margin-left:100.9pt;margin-top:173.65pt;width:42.75pt;height:41.25pt;z-index:251644928"/>
        </w:pict>
      </w:r>
      <w:r>
        <w:rPr>
          <w:noProof/>
          <w:lang w:eastAsia="cs-CZ"/>
        </w:rPr>
        <w:pict>
          <v:rect id="_x0000_s1062" style="position:absolute;margin-left:58.15pt;margin-top:173.65pt;width:42.75pt;height:41.25pt;z-index:251643904"/>
        </w:pict>
      </w:r>
      <w:r>
        <w:rPr>
          <w:noProof/>
          <w:lang w:eastAsia="cs-CZ"/>
        </w:rPr>
        <w:pict>
          <v:rect id="_x0000_s1063" style="position:absolute;margin-left:15.4pt;margin-top:173.65pt;width:42.75pt;height:41.25pt;z-index:251642880"/>
        </w:pict>
      </w:r>
      <w:r>
        <w:rPr>
          <w:noProof/>
          <w:lang w:eastAsia="cs-CZ"/>
        </w:rPr>
        <w:pict>
          <v:rect id="_x0000_s1064" style="position:absolute;margin-left:186.4pt;margin-top:132.4pt;width:42.75pt;height:41.25pt;z-index:251641856"/>
        </w:pict>
      </w:r>
      <w:r>
        <w:rPr>
          <w:noProof/>
          <w:lang w:eastAsia="cs-CZ"/>
        </w:rPr>
        <w:pict>
          <v:rect id="_x0000_s1065" style="position:absolute;margin-left:143.65pt;margin-top:132.4pt;width:42.75pt;height:41.25pt;z-index:251640832" fillcolor="#00b0f0">
            <v:fill opacity="45875f"/>
          </v:rect>
        </w:pict>
      </w:r>
      <w:r>
        <w:rPr>
          <w:noProof/>
          <w:lang w:eastAsia="cs-CZ"/>
        </w:rPr>
        <w:pict>
          <v:rect id="_x0000_s1066" style="position:absolute;margin-left:100.9pt;margin-top:132.4pt;width:42.75pt;height:41.25pt;z-index:251639808"/>
        </w:pict>
      </w:r>
      <w:r>
        <w:rPr>
          <w:noProof/>
          <w:lang w:eastAsia="cs-CZ"/>
        </w:rPr>
        <w:pict>
          <v:rect id="_x0000_s1067" style="position:absolute;margin-left:15.4pt;margin-top:132.4pt;width:42.75pt;height:41.25pt;z-index:251638784"/>
        </w:pict>
      </w:r>
      <w:r>
        <w:rPr>
          <w:noProof/>
          <w:lang w:eastAsia="cs-CZ"/>
        </w:rPr>
        <w:pict>
          <v:rect id="_x0000_s1068" style="position:absolute;margin-left:58.15pt;margin-top:132.4pt;width:42.75pt;height:41.25pt;z-index:251637760"/>
        </w:pict>
      </w:r>
      <w:r>
        <w:rPr>
          <w:noProof/>
          <w:lang w:eastAsia="cs-CZ"/>
        </w:rPr>
        <w:pict>
          <v:rect id="_x0000_s1069" style="position:absolute;margin-left:271.9pt;margin-top:91.15pt;width:42.75pt;height:41.25pt;z-index:251636736"/>
        </w:pict>
      </w:r>
      <w:r>
        <w:rPr>
          <w:noProof/>
          <w:lang w:eastAsia="cs-CZ"/>
        </w:rPr>
        <w:pict>
          <v:rect id="_x0000_s1070" style="position:absolute;margin-left:229.15pt;margin-top:91.15pt;width:42.75pt;height:41.25pt;z-index:251635712"/>
        </w:pict>
      </w:r>
      <w:r>
        <w:rPr>
          <w:noProof/>
          <w:lang w:eastAsia="cs-CZ"/>
        </w:rPr>
        <w:pict>
          <v:rect id="_x0000_s1071" style="position:absolute;margin-left:186.4pt;margin-top:91.15pt;width:42.75pt;height:41.25pt;z-index:251634688"/>
        </w:pict>
      </w:r>
      <w:r>
        <w:rPr>
          <w:noProof/>
          <w:lang w:eastAsia="cs-CZ"/>
        </w:rPr>
        <w:pict>
          <v:rect id="_x0000_s1072" style="position:absolute;margin-left:143.65pt;margin-top:91.3pt;width:42.75pt;height:41.25pt;z-index:251633664" fillcolor="#00b0f0">
            <v:fill opacity="45875f"/>
          </v:rect>
        </w:pict>
      </w:r>
      <w:r>
        <w:rPr>
          <w:noProof/>
          <w:lang w:eastAsia="cs-CZ"/>
        </w:rPr>
        <w:pict>
          <v:rect id="_x0000_s1073" style="position:absolute;margin-left:100.9pt;margin-top:91.15pt;width:42.75pt;height:41.25pt;z-index:251632640"/>
        </w:pict>
      </w:r>
      <w:r>
        <w:rPr>
          <w:noProof/>
          <w:lang w:eastAsia="cs-CZ"/>
        </w:rPr>
        <w:pict>
          <v:rect id="_x0000_s1074" style="position:absolute;margin-left:186.4pt;margin-top:49.9pt;width:42.75pt;height:41.25pt;z-index:251631616"/>
        </w:pict>
      </w:r>
      <w:r>
        <w:rPr>
          <w:noProof/>
          <w:lang w:eastAsia="cs-CZ"/>
        </w:rPr>
        <w:pict>
          <v:rect id="_x0000_s1075" style="position:absolute;margin-left:143.65pt;margin-top:49.9pt;width:42.75pt;height:41.25pt;z-index:251630592" fillcolor="#00b0f0">
            <v:fill opacity="45875f"/>
          </v:rect>
        </w:pict>
      </w:r>
      <w:r>
        <w:rPr>
          <w:noProof/>
          <w:lang w:eastAsia="cs-CZ"/>
        </w:rPr>
        <w:pict>
          <v:rect id="_x0000_s1076" style="position:absolute;margin-left:100.9pt;margin-top:49.9pt;width:42.75pt;height:41.25pt;z-index:251629568"/>
        </w:pict>
      </w:r>
      <w:r>
        <w:rPr>
          <w:noProof/>
          <w:lang w:eastAsia="cs-CZ"/>
        </w:rPr>
        <w:pict>
          <v:rect id="_x0000_s1077" style="position:absolute;margin-left:58.15pt;margin-top:49.9pt;width:42.75pt;height:41.25pt;z-index:251628544"/>
        </w:pict>
      </w:r>
      <w:r>
        <w:rPr>
          <w:noProof/>
          <w:lang w:eastAsia="cs-CZ"/>
        </w:rPr>
        <w:pict>
          <v:rect id="_x0000_s1078" style="position:absolute;margin-left:186.4pt;margin-top:8.65pt;width:42.75pt;height:41.25pt;z-index:251627520"/>
        </w:pict>
      </w:r>
      <w:r>
        <w:rPr>
          <w:noProof/>
          <w:lang w:eastAsia="cs-CZ"/>
        </w:rPr>
        <w:pict>
          <v:rect id="_x0000_s1079" style="position:absolute;margin-left:143.65pt;margin-top:8.8pt;width:42.75pt;height:41.25pt;z-index:251626496" fillcolor="#00b0f0">
            <v:fill opacity="45875f"/>
          </v:rect>
        </w:pict>
      </w:r>
      <w:r>
        <w:rPr>
          <w:noProof/>
          <w:lang w:eastAsia="cs-CZ"/>
        </w:rPr>
        <w:pict>
          <v:rect id="_x0000_s1080" style="position:absolute;margin-left:100.9pt;margin-top:8.65pt;width:42.75pt;height:41.25pt;z-index:251625472"/>
        </w:pict>
      </w:r>
      <w:r>
        <w:rPr>
          <w:noProof/>
          <w:lang w:eastAsia="cs-CZ"/>
        </w:rPr>
        <w:pict>
          <v:rect id="_x0000_s1081" style="position:absolute;margin-left:58.15pt;margin-top:8.65pt;width:42.75pt;height:41.25pt;z-index:251624448"/>
        </w:pict>
      </w:r>
      <w:r>
        <w:rPr>
          <w:noProof/>
          <w:lang w:eastAsia="cs-CZ"/>
        </w:rPr>
        <w:pict>
          <v:rect id="_x0000_s1082" style="position:absolute;margin-left:15.4pt;margin-top:8.65pt;width:42.75pt;height:41.25pt;z-index:251623424"/>
        </w:pict>
      </w:r>
      <w:r>
        <w:rPr>
          <w:noProof/>
          <w:lang w:eastAsia="cs-CZ"/>
        </w:rPr>
        <w:pict>
          <v:rect id="_x0000_s1083" style="position:absolute;margin-left:-27.35pt;margin-top:8.65pt;width:42.75pt;height:41.25pt;z-index:251622400"/>
        </w:pict>
      </w:r>
    </w:p>
    <w:p w:rsidR="00C17E85" w:rsidRDefault="00C17E85" w:rsidP="00FB2707"/>
    <w:p w:rsidR="00C17E85" w:rsidRDefault="00C17E85">
      <w:r>
        <w:rPr>
          <w:noProof/>
          <w:lang w:eastAsia="cs-CZ"/>
        </w:rPr>
        <w:pict>
          <v:shape id="_x0000_s1084" type="#_x0000_t202" style="position:absolute;margin-left:318.55pt;margin-top:372.5pt;width:72.3pt;height:32.35pt;z-index:251691008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MRÁZ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5" type="#_x0000_t202" style="position:absolute;margin-left:234.55pt;margin-top:332.15pt;width:62.25pt;height:32.35pt;z-index:251689984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LÉTO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6" type="#_x0000_t202" style="position:absolute;margin-left:277pt;margin-top:290pt;width:88.05pt;height:32.35pt;z-index:251688960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ČEPICE</w:t>
                  </w:r>
                  <w:r w:rsidRPr="000F07E1">
                    <w:rPr>
                      <w:sz w:val="44"/>
                      <w:szCs w:val="44"/>
                    </w:rPr>
                    <w:t>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7" type="#_x0000_t202" style="position:absolute;margin-left:277pt;margin-top:251.2pt;width:88.05pt;height:32.35pt;z-index:251687936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SLUNCE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8" type="#_x0000_t202" style="position:absolute;margin-left:1.6pt;margin-top:208.4pt;width:90.6pt;height:32.35pt;z-index:251686912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VĚTRNO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9" type="#_x0000_t202" style="position:absolute;margin-left:51.1pt;margin-top:168.7pt;width:88.05pt;height:32.35pt;z-index:251685888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MRAKY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0" type="#_x0000_t202" style="position:absolute;margin-left:195.55pt;margin-top:127.3pt;width:112.35pt;height:32.35pt;z-index:251684864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CHLADNO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1" type="#_x0000_t202" style="position:absolute;margin-left:238.3pt;margin-top:86.2pt;width:101.1pt;height:32.35pt;z-index:251683840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HALENKA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2" type="#_x0000_t202" style="position:absolute;margin-left:318.55pt;margin-top:43.4pt;width:88.05pt;height:32.35pt;z-index:251682816" strokecolor="white">
            <v:textbox>
              <w:txbxContent>
                <w:p w:rsidR="00C17E85" w:rsidRPr="000F07E1" w:rsidRDefault="00C17E85" w:rsidP="0024219F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VEDRO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3" type="#_x0000_t202" style="position:absolute;margin-left:245.8pt;margin-top:1.25pt;width:101.1pt;height:32.35pt;z-index:251681792" strokecolor="white">
            <v:textbox>
              <w:txbxContent>
                <w:p w:rsidR="00C17E85" w:rsidRPr="000F07E1" w:rsidRDefault="00C17E85" w:rsidP="000F07E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KALHOTY</w:t>
                  </w:r>
                  <w:r w:rsidRPr="000F07E1">
                    <w:rPr>
                      <w:sz w:val="44"/>
                      <w:szCs w:val="44"/>
                    </w:rPr>
                    <w:t>POČASÍ</w:t>
                  </w:r>
                </w:p>
              </w:txbxContent>
            </v:textbox>
          </v:shape>
        </w:pict>
      </w:r>
      <w:r>
        <w:br w:type="page"/>
      </w:r>
    </w:p>
    <w:p w:rsidR="00C17E85" w:rsidRDefault="00C17E85" w:rsidP="00FB2707">
      <w:r>
        <w:rPr>
          <w:noProof/>
          <w:lang w:eastAsia="cs-CZ"/>
        </w:rPr>
        <w:pict>
          <v:shape id="_x0000_s1094" type="#_x0000_t202" style="position:absolute;margin-left:154.55pt;margin-top:428.65pt;width:26.8pt;height:24.05pt;z-index:251747328" strokecolor="white">
            <v:textbox style="mso-next-textbox:#_x0000_s1094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5" type="#_x0000_t202" style="position:absolute;margin-left:154.55pt;margin-top:388.9pt;width:26.8pt;height:24.05pt;z-index:251744256" strokecolor="white">
            <v:textbox style="mso-next-textbox:#_x0000_s109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6" type="#_x0000_t202" style="position:absolute;margin-left:154.55pt;margin-top:347.65pt;width:26.8pt;height:24.05pt;z-index:251737088" strokecolor="white">
            <v:textbox style="mso-next-textbox:#_x0000_s109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7" type="#_x0000_t202" style="position:absolute;margin-left:279.8pt;margin-top:428.65pt;width:26.8pt;height:24.05pt;z-index:251750400" strokecolor="white">
            <v:textbox style="mso-next-textbox:#_x0000_s1097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8" type="#_x0000_t202" style="position:absolute;margin-left:236.25pt;margin-top:428.65pt;width:26.8pt;height:24.05pt;z-index:251749376" strokecolor="white">
            <v:textbox style="mso-next-textbox:#_x0000_s1098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margin-left:197.3pt;margin-top:428.65pt;width:26.8pt;height:24.05pt;z-index:251748352" strokecolor="white">
            <v:textbox style="mso-next-textbox:#_x0000_s1099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108.2pt;margin-top:428.65pt;width:26.8pt;height:24.05pt;z-index:251746304" strokecolor="white">
            <v:textbox style="mso-next-textbox:#_x0000_s1100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1" type="#_x0000_t202" style="position:absolute;margin-left:193.35pt;margin-top:388.9pt;width:26.8pt;height:24.05pt;z-index:251745280" strokecolor="white">
            <v:textbox style="mso-next-textbox:#_x0000_s1101">
              <w:txbxContent>
                <w:p w:rsidR="00C17E85" w:rsidRPr="002D4033" w:rsidRDefault="00C17E85" w:rsidP="00A712F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2" type="#_x0000_t202" style="position:absolute;margin-left:108.2pt;margin-top:388.9pt;width:26.8pt;height:24.05pt;z-index:251743232" strokecolor="white">
            <v:textbox style="mso-next-textbox:#_x0000_s1102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3" type="#_x0000_t202" style="position:absolute;margin-left:67.55pt;margin-top:388.9pt;width:26.8pt;height:24.05pt;z-index:251742208" strokecolor="white">
            <v:textbox style="mso-next-textbox:#_x0000_s1103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4" type="#_x0000_t202" style="position:absolute;margin-left:23.65pt;margin-top:388.9pt;width:26.8pt;height:24.05pt;z-index:251741184" strokecolor="white">
            <v:textbox style="mso-next-textbox:#_x0000_s1104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5" type="#_x0000_t202" style="position:absolute;margin-left:-16.85pt;margin-top:388.9pt;width:26.8pt;height:24.05pt;z-index:251740160" strokecolor="white">
            <v:textbox style="mso-next-textbox:#_x0000_s110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6" type="#_x0000_t202" style="position:absolute;margin-left:236.25pt;margin-top:347.65pt;width:26.8pt;height:24.05pt;z-index:251739136" strokecolor="white">
            <v:textbox style="mso-next-textbox:#_x0000_s110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7" type="#_x0000_t202" style="position:absolute;margin-left:193.35pt;margin-top:347.65pt;width:26.8pt;height:24.05pt;z-index:251738112" strokecolor="white">
            <v:textbox style="mso-next-textbox:#_x0000_s1107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8" type="#_x0000_t202" style="position:absolute;margin-left:111.95pt;margin-top:347.65pt;width:26.8pt;height:24.05pt;z-index:251736064" strokecolor="white">
            <v:textbox style="mso-next-textbox:#_x0000_s1108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Ü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9" type="#_x0000_t202" style="position:absolute;margin-left:67.55pt;margin-top:347.65pt;width:26.8pt;height:24.05pt;z-index:251735040" strokecolor="white">
            <v:textbox style="mso-next-textbox:#_x0000_s1109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0" type="#_x0000_t202" style="position:absolute;margin-left:236.25pt;margin-top:307.15pt;width:26.8pt;height:24.05pt;z-index:251734016" strokecolor="white">
            <v:textbox style="mso-next-textbox:#_x0000_s1110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1" type="#_x0000_t202" style="position:absolute;margin-left:193.35pt;margin-top:307.15pt;width:26.8pt;height:24.05pt;z-index:251732992" strokecolor="white">
            <v:textbox style="mso-next-textbox:#_x0000_s1111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2" type="#_x0000_t202" style="position:absolute;margin-left:154.7pt;margin-top:307.15pt;width:26.8pt;height:24.05pt;z-index:251731968" strokecolor="white">
            <v:textbox style="mso-next-textbox:#_x0000_s1112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3" type="#_x0000_t202" style="position:absolute;margin-left:67.55pt;margin-top:307.15pt;width:26.8pt;height:24.05pt;z-index:251729920" strokecolor="white">
            <v:textbox style="mso-next-textbox:#_x0000_s1113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4" type="#_x0000_t202" style="position:absolute;margin-left:108.2pt;margin-top:306.4pt;width:26.8pt;height:24.05pt;z-index:251730944" strokecolor="white">
            <v:textbox style="mso-next-textbox:#_x0000_s1114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5" type="#_x0000_t202" style="position:absolute;margin-left:322.7pt;margin-top:265.9pt;width:26.8pt;height:24.05pt;z-index:251728896" strokecolor="white">
            <v:textbox style="mso-next-textbox:#_x0000_s111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6" type="#_x0000_t202" style="position:absolute;margin-left:279.8pt;margin-top:265.9pt;width:26.8pt;height:24.05pt;z-index:251727872" strokecolor="white">
            <v:textbox style="mso-next-textbox:#_x0000_s111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7" type="#_x0000_t202" style="position:absolute;margin-left:236.25pt;margin-top:265.9pt;width:26.8pt;height:24.05pt;z-index:251726848" strokecolor="white">
            <v:textbox style="mso-next-textbox:#_x0000_s1117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8" type="#_x0000_t202" style="position:absolute;margin-left:193.35pt;margin-top:265.9pt;width:26.8pt;height:24.05pt;z-index:251725824" strokecolor="white">
            <v:textbox style="mso-next-textbox:#_x0000_s1118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9" type="#_x0000_t202" style="position:absolute;margin-left:154.7pt;margin-top:265.9pt;width:26.8pt;height:24.05pt;z-index:251724800" strokecolor="white">
            <v:textbox style="mso-next-textbox:#_x0000_s1119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0" type="#_x0000_t202" style="position:absolute;margin-left:108.2pt;margin-top:265.9pt;width:26.8pt;height:24.05pt;z-index:251723776" strokecolor="white">
            <v:textbox style="mso-next-textbox:#_x0000_s1120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W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1" type="#_x0000_t202" style="position:absolute;margin-left:365.45pt;margin-top:224.65pt;width:26.8pt;height:24.05pt;z-index:251722752" strokecolor="white">
            <v:textbox style="mso-next-textbox:#_x0000_s1121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2" type="#_x0000_t202" style="position:absolute;margin-left:323.45pt;margin-top:224.65pt;width:26.8pt;height:24.05pt;z-index:251721728" strokecolor="white">
            <v:textbox style="mso-next-textbox:#_x0000_s1122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3" type="#_x0000_t202" style="position:absolute;margin-left:279.8pt;margin-top:224.65pt;width:26.8pt;height:24.05pt;z-index:251720704" strokecolor="white">
            <v:textbox style="mso-next-textbox:#_x0000_s1123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4" type="#_x0000_t202" style="position:absolute;margin-left:236.25pt;margin-top:224.65pt;width:26.8pt;height:24.05pt;z-index:251719680" strokecolor="white">
            <v:textbox style="mso-next-textbox:#_x0000_s1124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5" type="#_x0000_t202" style="position:absolute;margin-left:197.3pt;margin-top:224.65pt;width:26.8pt;height:24.05pt;z-index:251718656" strokecolor="white">
            <v:textbox style="mso-next-textbox:#_x0000_s112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6" type="#_x0000_t202" style="position:absolute;margin-left:154.7pt;margin-top:224.65pt;width:26.8pt;height:24.05pt;z-index:251717632" strokecolor="white">
            <v:textbox style="mso-next-textbox:#_x0000_s112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W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7" type="#_x0000_t202" style="position:absolute;margin-left:154.7pt;margin-top:181.9pt;width:26.8pt;height:24.05pt;z-index:251716608" strokecolor="white">
            <v:textbox style="mso-next-textbox:#_x0000_s1127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8" type="#_x0000_t202" style="position:absolute;margin-left:111.95pt;margin-top:181.9pt;width:26.8pt;height:24.05pt;z-index:251715584" strokecolor="white">
            <v:textbox style="mso-next-textbox:#_x0000_s1128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9" type="#_x0000_t202" style="position:absolute;margin-left:68.3pt;margin-top:181.9pt;width:26.8pt;height:24.05pt;z-index:251714560" strokecolor="white">
            <v:textbox style="mso-next-textbox:#_x0000_s1129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0" type="#_x0000_t202" style="position:absolute;margin-left:23.65pt;margin-top:181.9pt;width:26.8pt;height:24.05pt;z-index:251713536" strokecolor="white">
            <v:textbox style="mso-next-textbox:#_x0000_s1130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1" type="#_x0000_t202" style="position:absolute;margin-left:193.35pt;margin-top:141.4pt;width:26.8pt;height:24.05pt;z-index:251712512" strokecolor="white">
            <v:textbox style="mso-next-textbox:#_x0000_s1131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2" type="#_x0000_t202" style="position:absolute;margin-left:154.7pt;margin-top:141.4pt;width:26.8pt;height:24.05pt;z-index:251711488" strokecolor="white">
            <v:textbox style="mso-next-textbox:#_x0000_s1132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3" type="#_x0000_t202" style="position:absolute;margin-left:111.95pt;margin-top:141.4pt;width:26.8pt;height:24.05pt;z-index:251710464" strokecolor="white">
            <v:textbox style="mso-next-textbox:#_x0000_s1133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U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4" type="#_x0000_t202" style="position:absolute;margin-left:68.3pt;margin-top:141.4pt;width:26.8pt;height:24.05pt;z-index:251709440" strokecolor="white">
            <v:textbox style="mso-next-textbox:#_x0000_s1134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5" type="#_x0000_t202" style="position:absolute;margin-left:23.65pt;margin-top:141.4pt;width:26.8pt;height:24.05pt;z-index:251708416" strokecolor="white">
            <v:textbox style="mso-next-textbox:#_x0000_s113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6" type="#_x0000_t202" style="position:absolute;margin-left:279.8pt;margin-top:100.95pt;width:26.8pt;height:24.05pt;z-index:251707392" strokecolor="white">
            <v:textbox style="mso-next-textbox:#_x0000_s113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7" type="#_x0000_t202" style="position:absolute;margin-left:236.25pt;margin-top:100.95pt;width:26.8pt;height:24.05pt;z-index:251706368" strokecolor="white">
            <v:textbox style="mso-next-textbox:#_x0000_s1137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8" type="#_x0000_t202" style="position:absolute;margin-left:193.35pt;margin-top:100.95pt;width:26.8pt;height:24.05pt;z-index:251705344" strokecolor="white">
            <v:textbox style="mso-next-textbox:#_x0000_s1138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9" type="#_x0000_t202" style="position:absolute;margin-left:154.7pt;margin-top:100.95pt;width:26.8pt;height:24.05pt;z-index:251704320" strokecolor="white">
            <v:textbox style="mso-next-textbox:#_x0000_s1139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0" type="#_x0000_t202" style="position:absolute;margin-left:111.95pt;margin-top:100.95pt;width:26.8pt;height:24.05pt;z-index:251703296" strokecolor="white">
            <v:textbox style="mso-next-textbox:#_x0000_s1140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1" type="#_x0000_t202" style="position:absolute;margin-left:197.3pt;margin-top:55.95pt;width:26.8pt;height:24.05pt;z-index:251702272" strokecolor="white">
            <v:textbox style="mso-next-textbox:#_x0000_s1141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2" type="#_x0000_t202" style="position:absolute;margin-left:154.7pt;margin-top:55.95pt;width:26.8pt;height:24.05pt;z-index:251701248" strokecolor="#00b0f0">
            <v:textbox style="mso-next-textbox:#_x0000_s1142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3" type="#_x0000_t202" style="position:absolute;margin-left:111.95pt;margin-top:55.95pt;width:26.8pt;height:24.05pt;z-index:251700224" strokecolor="white">
            <v:textbox style="mso-next-textbox:#_x0000_s1143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4" type="#_x0000_t202" style="position:absolute;margin-left:68.3pt;margin-top:55.95pt;width:26.8pt;height:24.05pt;z-index:251699200" strokecolor="white">
            <v:textbox style="mso-next-textbox:#_x0000_s1144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5" type="#_x0000_t202" style="position:absolute;margin-left:197.3pt;margin-top:19.9pt;width:26.8pt;height:24.05pt;z-index:251698176" strokecolor="white">
            <v:textbox style="mso-next-textbox:#_x0000_s1145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6" type="#_x0000_t202" style="position:absolute;margin-left:154.7pt;margin-top:19.9pt;width:26.8pt;height:24.05pt;z-index:251697152" strokecolor="#00b0f0">
            <v:textbox style="mso-next-textbox:#_x0000_s1146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7" type="#_x0000_t202" style="position:absolute;margin-left:111.95pt;margin-top:19.9pt;width:26.8pt;height:24.05pt;z-index:251696128" strokecolor="white">
            <v:textbox style="mso-next-textbox:#_x0000_s1147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 w:rsidRPr="002D4033"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8" type="#_x0000_t202" style="position:absolute;margin-left:68.3pt;margin-top:19.9pt;width:26.8pt;height:24.05pt;z-index:251693056" strokecolor="white">
            <v:textbox style="mso-next-textbox:#_x0000_s1148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 w:rsidRPr="002D4033">
                    <w:rPr>
                      <w:color w:val="FF0000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49" style="position:absolute;margin-left:58.5pt;margin-top:49.9pt;width:42.75pt;height:41.25pt;z-index:251570176"/>
        </w:pict>
      </w:r>
      <w:r>
        <w:rPr>
          <w:noProof/>
          <w:lang w:eastAsia="cs-CZ"/>
        </w:rPr>
        <w:pict>
          <v:shape id="_x0000_s1150" type="#_x0000_t202" style="position:absolute;margin-left:-16.85pt;margin-top:19.9pt;width:26.8pt;height:24.05pt;z-index:251695104" strokecolor="white">
            <v:textbox style="mso-next-textbox:#_x0000_s1150">
              <w:txbxContent>
                <w:p w:rsidR="00C17E85" w:rsidRPr="002D4033" w:rsidRDefault="00C17E85" w:rsidP="002D4033">
                  <w:pPr>
                    <w:rPr>
                      <w:color w:val="FF0000"/>
                    </w:rPr>
                  </w:pPr>
                  <w:r w:rsidRPr="002D4033">
                    <w:rPr>
                      <w:color w:val="FF0000"/>
                    </w:rPr>
                    <w:t>W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51" style="position:absolute;margin-left:-27.35pt;margin-top:8.8pt;width:42.75pt;height:41.25pt;z-index:251694080"/>
        </w:pict>
      </w:r>
      <w:r>
        <w:rPr>
          <w:noProof/>
          <w:lang w:eastAsia="cs-CZ"/>
        </w:rPr>
        <w:pict>
          <v:rect id="_x0000_s1152" style="position:absolute;margin-left:58.15pt;margin-top:8.8pt;width:42.75pt;height:41.25pt;z-index:251566080"/>
        </w:pict>
      </w:r>
      <w:r>
        <w:rPr>
          <w:noProof/>
          <w:lang w:eastAsia="cs-CZ"/>
        </w:rPr>
        <w:pict>
          <v:shape id="_x0000_s1153" type="#_x0000_t202" style="position:absolute;margin-left:23.65pt;margin-top:19.9pt;width:26.8pt;height:24.05pt;z-index:251692032" strokecolor="white">
            <v:textbox style="mso-next-textbox:#_x0000_s1153">
              <w:txbxContent>
                <w:p w:rsidR="00C17E85" w:rsidRPr="002D4033" w:rsidRDefault="00C17E85">
                  <w:pPr>
                    <w:rPr>
                      <w:color w:val="FF0000"/>
                    </w:rPr>
                  </w:pPr>
                  <w:r w:rsidRPr="002D4033"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54" style="position:absolute;margin-left:271.9pt;margin-top:421.15pt;width:42.75pt;height:41.25pt;z-index:251621376"/>
        </w:pict>
      </w:r>
      <w:r>
        <w:rPr>
          <w:noProof/>
          <w:lang w:eastAsia="cs-CZ"/>
        </w:rPr>
        <w:pict>
          <v:rect id="_x0000_s1155" style="position:absolute;margin-left:229.15pt;margin-top:421.15pt;width:42.75pt;height:41.25pt;z-index:251620352"/>
        </w:pict>
      </w:r>
      <w:r>
        <w:rPr>
          <w:noProof/>
          <w:lang w:eastAsia="cs-CZ"/>
        </w:rPr>
        <w:pict>
          <v:rect id="_x0000_s1156" style="position:absolute;margin-left:186.4pt;margin-top:421.15pt;width:42.75pt;height:41.25pt;z-index:251619328"/>
        </w:pict>
      </w:r>
      <w:r>
        <w:rPr>
          <w:noProof/>
          <w:lang w:eastAsia="cs-CZ"/>
        </w:rPr>
        <w:pict>
          <v:rect id="_x0000_s1157" style="position:absolute;margin-left:143.65pt;margin-top:421.3pt;width:42.75pt;height:41.25pt;z-index:251618304" fillcolor="#00b0f0">
            <v:fill opacity="45875f"/>
          </v:rect>
        </w:pict>
      </w:r>
      <w:r>
        <w:rPr>
          <w:noProof/>
          <w:lang w:eastAsia="cs-CZ"/>
        </w:rPr>
        <w:pict>
          <v:rect id="_x0000_s1158" style="position:absolute;margin-left:100.9pt;margin-top:421.15pt;width:42.75pt;height:41.25pt;z-index:251617280"/>
        </w:pict>
      </w:r>
      <w:r>
        <w:rPr>
          <w:noProof/>
          <w:lang w:eastAsia="cs-CZ"/>
        </w:rPr>
        <w:pict>
          <v:rect id="_x0000_s1159" style="position:absolute;margin-left:186.4pt;margin-top:379.9pt;width:42.75pt;height:41.25pt;z-index:251616256"/>
        </w:pict>
      </w:r>
      <w:r>
        <w:rPr>
          <w:noProof/>
          <w:lang w:eastAsia="cs-CZ"/>
        </w:rPr>
        <w:pict>
          <v:rect id="_x0000_s1160" style="position:absolute;margin-left:143.65pt;margin-top:379.9pt;width:42.75pt;height:41.25pt;z-index:251615232" fillcolor="#00b0f0">
            <v:fill opacity="45875f"/>
          </v:rect>
        </w:pict>
      </w:r>
      <w:r>
        <w:rPr>
          <w:noProof/>
          <w:lang w:eastAsia="cs-CZ"/>
        </w:rPr>
        <w:pict>
          <v:rect id="_x0000_s1161" style="position:absolute;margin-left:100.9pt;margin-top:379.9pt;width:42.75pt;height:41.25pt;z-index:251614208"/>
        </w:pict>
      </w:r>
      <w:r>
        <w:rPr>
          <w:noProof/>
          <w:lang w:eastAsia="cs-CZ"/>
        </w:rPr>
        <w:pict>
          <v:rect id="_x0000_s1162" style="position:absolute;margin-left:58.15pt;margin-top:379.9pt;width:42.75pt;height:41.25pt;z-index:251613184"/>
        </w:pict>
      </w:r>
      <w:r>
        <w:rPr>
          <w:noProof/>
          <w:lang w:eastAsia="cs-CZ"/>
        </w:rPr>
        <w:pict>
          <v:rect id="_x0000_s1163" style="position:absolute;margin-left:-27.35pt;margin-top:379.9pt;width:42.75pt;height:41.25pt;z-index:251612160"/>
        </w:pict>
      </w:r>
      <w:r>
        <w:rPr>
          <w:noProof/>
          <w:lang w:eastAsia="cs-CZ"/>
        </w:rPr>
        <w:pict>
          <v:rect id="_x0000_s1164" style="position:absolute;margin-left:15.4pt;margin-top:379.9pt;width:42.75pt;height:41.25pt;z-index:251611136"/>
        </w:pict>
      </w:r>
      <w:r>
        <w:rPr>
          <w:noProof/>
          <w:lang w:eastAsia="cs-CZ"/>
        </w:rPr>
        <w:pict>
          <v:rect id="_x0000_s1165" style="position:absolute;margin-left:229.15pt;margin-top:338.65pt;width:42.75pt;height:41.25pt;z-index:251610112"/>
        </w:pict>
      </w:r>
      <w:r>
        <w:rPr>
          <w:noProof/>
          <w:lang w:eastAsia="cs-CZ"/>
        </w:rPr>
        <w:pict>
          <v:rect id="_x0000_s1166" style="position:absolute;margin-left:186.4pt;margin-top:338.65pt;width:42.75pt;height:41.25pt;z-index:251609088"/>
        </w:pict>
      </w:r>
      <w:r>
        <w:rPr>
          <w:noProof/>
          <w:lang w:eastAsia="cs-CZ"/>
        </w:rPr>
        <w:pict>
          <v:rect id="_x0000_s1167" style="position:absolute;margin-left:143.65pt;margin-top:338.8pt;width:42.75pt;height:41.25pt;z-index:251608064" fillcolor="#00b0f0">
            <v:fill opacity="45875f"/>
          </v:rect>
        </w:pict>
      </w:r>
      <w:r>
        <w:rPr>
          <w:noProof/>
          <w:lang w:eastAsia="cs-CZ"/>
        </w:rPr>
        <w:pict>
          <v:rect id="_x0000_s1168" style="position:absolute;margin-left:100.9pt;margin-top:338.65pt;width:42.75pt;height:41.25pt;z-index:251607040"/>
        </w:pict>
      </w:r>
      <w:r>
        <w:rPr>
          <w:noProof/>
          <w:lang w:eastAsia="cs-CZ"/>
        </w:rPr>
        <w:pict>
          <v:rect id="_x0000_s1169" style="position:absolute;margin-left:58.15pt;margin-top:338.65pt;width:42.75pt;height:41.25pt;z-index:251606016"/>
        </w:pict>
      </w:r>
      <w:r>
        <w:rPr>
          <w:noProof/>
          <w:lang w:eastAsia="cs-CZ"/>
        </w:rPr>
        <w:pict>
          <v:rect id="_x0000_s1170" style="position:absolute;margin-left:229.15pt;margin-top:297.4pt;width:42.75pt;height:41.25pt;z-index:251604992"/>
        </w:pict>
      </w:r>
      <w:r>
        <w:rPr>
          <w:noProof/>
          <w:lang w:eastAsia="cs-CZ"/>
        </w:rPr>
        <w:pict>
          <v:rect id="_x0000_s1171" style="position:absolute;margin-left:186.4pt;margin-top:297.4pt;width:42.75pt;height:41.25pt;z-index:251603968"/>
        </w:pict>
      </w:r>
      <w:r>
        <w:rPr>
          <w:noProof/>
          <w:lang w:eastAsia="cs-CZ"/>
        </w:rPr>
        <w:pict>
          <v:rect id="_x0000_s1172" style="position:absolute;margin-left:143.65pt;margin-top:297.4pt;width:42.75pt;height:41.25pt;z-index:251602944" fillcolor="#00b0f0">
            <v:fill opacity="45875f"/>
          </v:rect>
        </w:pict>
      </w:r>
      <w:r>
        <w:rPr>
          <w:noProof/>
          <w:lang w:eastAsia="cs-CZ"/>
        </w:rPr>
        <w:pict>
          <v:rect id="_x0000_s1173" style="position:absolute;margin-left:100.9pt;margin-top:297.4pt;width:42.75pt;height:41.25pt;z-index:251601920"/>
        </w:pict>
      </w:r>
      <w:r>
        <w:rPr>
          <w:noProof/>
          <w:lang w:eastAsia="cs-CZ"/>
        </w:rPr>
        <w:pict>
          <v:rect id="_x0000_s1174" style="position:absolute;margin-left:58.15pt;margin-top:297.4pt;width:42.75pt;height:41.25pt;z-index:251600896"/>
        </w:pict>
      </w:r>
      <w:r>
        <w:rPr>
          <w:noProof/>
          <w:lang w:eastAsia="cs-CZ"/>
        </w:rPr>
        <w:pict>
          <v:rect id="_x0000_s1175" style="position:absolute;margin-left:314.65pt;margin-top:256.15pt;width:42.75pt;height:41.25pt;z-index:251599872"/>
        </w:pict>
      </w:r>
      <w:r>
        <w:rPr>
          <w:noProof/>
          <w:lang w:eastAsia="cs-CZ"/>
        </w:rPr>
        <w:pict>
          <v:rect id="_x0000_s1176" style="position:absolute;margin-left:271.9pt;margin-top:256.15pt;width:42.75pt;height:41.25pt;z-index:251598848"/>
        </w:pict>
      </w:r>
      <w:r>
        <w:rPr>
          <w:noProof/>
          <w:lang w:eastAsia="cs-CZ"/>
        </w:rPr>
        <w:pict>
          <v:rect id="_x0000_s1177" style="position:absolute;margin-left:229.15pt;margin-top:256.15pt;width:42.75pt;height:41.25pt;z-index:251597824"/>
        </w:pict>
      </w:r>
      <w:r>
        <w:rPr>
          <w:noProof/>
          <w:lang w:eastAsia="cs-CZ"/>
        </w:rPr>
        <w:pict>
          <v:rect id="_x0000_s1178" style="position:absolute;margin-left:186.4pt;margin-top:256.15pt;width:42.75pt;height:41.25pt;z-index:251596800"/>
        </w:pict>
      </w:r>
      <w:r>
        <w:rPr>
          <w:noProof/>
          <w:lang w:eastAsia="cs-CZ"/>
        </w:rPr>
        <w:pict>
          <v:rect id="_x0000_s1179" style="position:absolute;margin-left:143.65pt;margin-top:256.3pt;width:42.75pt;height:41.25pt;z-index:251595776" fillcolor="#00b0f0">
            <v:fill opacity="45875f"/>
          </v:rect>
        </w:pict>
      </w:r>
      <w:r>
        <w:rPr>
          <w:noProof/>
          <w:lang w:eastAsia="cs-CZ"/>
        </w:rPr>
        <w:pict>
          <v:rect id="_x0000_s1180" style="position:absolute;margin-left:100.9pt;margin-top:256.15pt;width:42.75pt;height:41.25pt;z-index:251594752"/>
        </w:pict>
      </w:r>
      <w:r>
        <w:rPr>
          <w:noProof/>
          <w:lang w:eastAsia="cs-CZ"/>
        </w:rPr>
        <w:pict>
          <v:rect id="_x0000_s1181" style="position:absolute;margin-left:357.4pt;margin-top:214.9pt;width:42.75pt;height:41.25pt;z-index:251593728"/>
        </w:pict>
      </w:r>
      <w:r>
        <w:rPr>
          <w:noProof/>
          <w:lang w:eastAsia="cs-CZ"/>
        </w:rPr>
        <w:pict>
          <v:rect id="_x0000_s1182" style="position:absolute;margin-left:314.65pt;margin-top:214.9pt;width:42.75pt;height:41.25pt;z-index:251592704"/>
        </w:pict>
      </w:r>
      <w:r>
        <w:rPr>
          <w:noProof/>
          <w:lang w:eastAsia="cs-CZ"/>
        </w:rPr>
        <w:pict>
          <v:rect id="_x0000_s1183" style="position:absolute;margin-left:271.9pt;margin-top:214.9pt;width:42.75pt;height:41.25pt;z-index:251591680"/>
        </w:pict>
      </w:r>
      <w:r>
        <w:rPr>
          <w:noProof/>
          <w:lang w:eastAsia="cs-CZ"/>
        </w:rPr>
        <w:pict>
          <v:rect id="_x0000_s1184" style="position:absolute;margin-left:229.15pt;margin-top:214.9pt;width:42.75pt;height:41.25pt;z-index:251590656"/>
        </w:pict>
      </w:r>
      <w:r>
        <w:rPr>
          <w:noProof/>
          <w:lang w:eastAsia="cs-CZ"/>
        </w:rPr>
        <w:pict>
          <v:rect id="_x0000_s1185" style="position:absolute;margin-left:186.4pt;margin-top:214.9pt;width:42.75pt;height:41.25pt;z-index:251589632"/>
        </w:pict>
      </w:r>
      <w:r>
        <w:rPr>
          <w:noProof/>
          <w:lang w:eastAsia="cs-CZ"/>
        </w:rPr>
        <w:pict>
          <v:rect id="_x0000_s1186" style="position:absolute;margin-left:143.65pt;margin-top:214.9pt;width:42.75pt;height:41.25pt;z-index:251588608" fillcolor="#00b0f0">
            <v:fill opacity="45875f"/>
          </v:rect>
        </w:pict>
      </w:r>
      <w:r>
        <w:rPr>
          <w:noProof/>
          <w:lang w:eastAsia="cs-CZ"/>
        </w:rPr>
        <w:pict>
          <v:rect id="_x0000_s1187" style="position:absolute;margin-left:143.65pt;margin-top:173.8pt;width:42.75pt;height:41.25pt;z-index:251587584" fillcolor="#00b0f0">
            <v:fill opacity="45875f"/>
          </v:rect>
        </w:pict>
      </w:r>
      <w:r>
        <w:rPr>
          <w:noProof/>
          <w:lang w:eastAsia="cs-CZ"/>
        </w:rPr>
        <w:pict>
          <v:rect id="_x0000_s1188" style="position:absolute;margin-left:100.9pt;margin-top:173.65pt;width:42.75pt;height:41.25pt;z-index:251586560"/>
        </w:pict>
      </w:r>
      <w:r>
        <w:rPr>
          <w:noProof/>
          <w:lang w:eastAsia="cs-CZ"/>
        </w:rPr>
        <w:pict>
          <v:rect id="_x0000_s1189" style="position:absolute;margin-left:58.15pt;margin-top:173.65pt;width:42.75pt;height:41.25pt;z-index:251585536"/>
        </w:pict>
      </w:r>
      <w:r>
        <w:rPr>
          <w:noProof/>
          <w:lang w:eastAsia="cs-CZ"/>
        </w:rPr>
        <w:pict>
          <v:rect id="_x0000_s1190" style="position:absolute;margin-left:15.4pt;margin-top:173.65pt;width:42.75pt;height:41.25pt;z-index:251584512"/>
        </w:pict>
      </w:r>
      <w:r>
        <w:rPr>
          <w:noProof/>
          <w:lang w:eastAsia="cs-CZ"/>
        </w:rPr>
        <w:pict>
          <v:rect id="_x0000_s1191" style="position:absolute;margin-left:186.4pt;margin-top:132.4pt;width:42.75pt;height:41.25pt;z-index:251583488"/>
        </w:pict>
      </w:r>
      <w:r>
        <w:rPr>
          <w:noProof/>
          <w:lang w:eastAsia="cs-CZ"/>
        </w:rPr>
        <w:pict>
          <v:rect id="_x0000_s1192" style="position:absolute;margin-left:143.65pt;margin-top:132.4pt;width:42.75pt;height:41.25pt;z-index:251582464" fillcolor="#00b0f0">
            <v:fill opacity="45875f"/>
          </v:rect>
        </w:pict>
      </w:r>
      <w:r>
        <w:rPr>
          <w:noProof/>
          <w:lang w:eastAsia="cs-CZ"/>
        </w:rPr>
        <w:pict>
          <v:rect id="_x0000_s1193" style="position:absolute;margin-left:100.9pt;margin-top:132.4pt;width:42.75pt;height:41.25pt;z-index:251581440"/>
        </w:pict>
      </w:r>
      <w:r>
        <w:rPr>
          <w:noProof/>
          <w:lang w:eastAsia="cs-CZ"/>
        </w:rPr>
        <w:pict>
          <v:rect id="_x0000_s1194" style="position:absolute;margin-left:15.4pt;margin-top:132.4pt;width:42.75pt;height:41.25pt;z-index:251580416"/>
        </w:pict>
      </w:r>
      <w:r>
        <w:rPr>
          <w:noProof/>
          <w:lang w:eastAsia="cs-CZ"/>
        </w:rPr>
        <w:pict>
          <v:rect id="_x0000_s1195" style="position:absolute;margin-left:58.15pt;margin-top:132.4pt;width:42.75pt;height:41.25pt;z-index:251579392"/>
        </w:pict>
      </w:r>
      <w:r>
        <w:rPr>
          <w:noProof/>
          <w:lang w:eastAsia="cs-CZ"/>
        </w:rPr>
        <w:pict>
          <v:rect id="_x0000_s1196" style="position:absolute;margin-left:271.9pt;margin-top:91.15pt;width:42.75pt;height:41.25pt;z-index:251578368"/>
        </w:pict>
      </w:r>
      <w:r>
        <w:rPr>
          <w:noProof/>
          <w:lang w:eastAsia="cs-CZ"/>
        </w:rPr>
        <w:pict>
          <v:rect id="_x0000_s1197" style="position:absolute;margin-left:229.15pt;margin-top:91.15pt;width:42.75pt;height:41.25pt;z-index:251577344"/>
        </w:pict>
      </w:r>
      <w:r>
        <w:rPr>
          <w:noProof/>
          <w:lang w:eastAsia="cs-CZ"/>
        </w:rPr>
        <w:pict>
          <v:rect id="_x0000_s1198" style="position:absolute;margin-left:186.4pt;margin-top:91.15pt;width:42.75pt;height:41.25pt;z-index:251576320"/>
        </w:pict>
      </w:r>
      <w:r>
        <w:rPr>
          <w:noProof/>
          <w:lang w:eastAsia="cs-CZ"/>
        </w:rPr>
        <w:pict>
          <v:rect id="_x0000_s1199" style="position:absolute;margin-left:143.65pt;margin-top:91.3pt;width:42.75pt;height:41.25pt;z-index:251575296" fillcolor="#00b0f0">
            <v:fill opacity="45875f"/>
          </v:rect>
        </w:pict>
      </w:r>
      <w:r>
        <w:rPr>
          <w:noProof/>
          <w:lang w:eastAsia="cs-CZ"/>
        </w:rPr>
        <w:pict>
          <v:rect id="_x0000_s1200" style="position:absolute;margin-left:100.9pt;margin-top:91.15pt;width:42.75pt;height:41.25pt;z-index:251574272"/>
        </w:pict>
      </w:r>
      <w:r>
        <w:rPr>
          <w:noProof/>
          <w:lang w:eastAsia="cs-CZ"/>
        </w:rPr>
        <w:pict>
          <v:rect id="_x0000_s1201" style="position:absolute;margin-left:186.4pt;margin-top:49.9pt;width:42.75pt;height:41.25pt;z-index:251573248"/>
        </w:pict>
      </w:r>
      <w:r>
        <w:rPr>
          <w:noProof/>
          <w:lang w:eastAsia="cs-CZ"/>
        </w:rPr>
        <w:pict>
          <v:rect id="_x0000_s1202" style="position:absolute;margin-left:143.65pt;margin-top:49.9pt;width:42.75pt;height:41.25pt;z-index:251572224" fillcolor="#00b0f0">
            <v:fill opacity="45875f"/>
          </v:rect>
        </w:pict>
      </w:r>
      <w:r>
        <w:rPr>
          <w:noProof/>
          <w:lang w:eastAsia="cs-CZ"/>
        </w:rPr>
        <w:pict>
          <v:rect id="_x0000_s1203" style="position:absolute;margin-left:100.9pt;margin-top:49.9pt;width:42.75pt;height:41.25pt;z-index:251571200"/>
        </w:pict>
      </w:r>
      <w:r>
        <w:rPr>
          <w:noProof/>
          <w:lang w:eastAsia="cs-CZ"/>
        </w:rPr>
        <w:pict>
          <v:rect id="_x0000_s1204" style="position:absolute;margin-left:186.4pt;margin-top:8.65pt;width:42.75pt;height:41.25pt;z-index:251569152"/>
        </w:pict>
      </w:r>
      <w:r>
        <w:rPr>
          <w:noProof/>
          <w:lang w:eastAsia="cs-CZ"/>
        </w:rPr>
        <w:pict>
          <v:rect id="_x0000_s1205" style="position:absolute;margin-left:143.65pt;margin-top:8.8pt;width:42.75pt;height:41.25pt;z-index:251568128" fillcolor="#00b0f0">
            <v:fill opacity="45875f"/>
          </v:rect>
        </w:pict>
      </w:r>
      <w:r>
        <w:rPr>
          <w:noProof/>
          <w:lang w:eastAsia="cs-CZ"/>
        </w:rPr>
        <w:pict>
          <v:rect id="_x0000_s1206" style="position:absolute;margin-left:100.9pt;margin-top:8.65pt;width:42.75pt;height:41.25pt;z-index:251567104"/>
        </w:pict>
      </w:r>
      <w:r>
        <w:rPr>
          <w:noProof/>
          <w:lang w:eastAsia="cs-CZ"/>
        </w:rPr>
        <w:pict>
          <v:rect id="_x0000_s1207" style="position:absolute;margin-left:15.4pt;margin-top:8.65pt;width:42.75pt;height:41.25pt;z-index:251565056"/>
        </w:pict>
      </w:r>
    </w:p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Pr="00A8232D" w:rsidRDefault="00C17E85" w:rsidP="00A8232D"/>
    <w:p w:rsidR="00C17E85" w:rsidRDefault="00C17E85" w:rsidP="00A8232D"/>
    <w:p w:rsidR="00C17E85" w:rsidRDefault="00C17E85" w:rsidP="00A8232D">
      <w:r>
        <w:tab/>
        <w:t>Autorem materiálu a všech jeho částí, není-li uvedeno jinak, je Šárka Mášková.</w:t>
      </w:r>
    </w:p>
    <w:p w:rsidR="00C17E85" w:rsidRPr="00A8232D" w:rsidRDefault="00C17E85" w:rsidP="00A8232D">
      <w:pPr>
        <w:tabs>
          <w:tab w:val="left" w:pos="1140"/>
        </w:tabs>
      </w:pPr>
    </w:p>
    <w:sectPr w:rsidR="00C17E85" w:rsidRPr="00A8232D" w:rsidSect="00FB2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E85" w:rsidRDefault="00C17E85" w:rsidP="000F07E1">
      <w:pPr>
        <w:spacing w:after="0" w:line="240" w:lineRule="auto"/>
      </w:pPr>
      <w:r>
        <w:separator/>
      </w:r>
    </w:p>
  </w:endnote>
  <w:endnote w:type="continuationSeparator" w:id="1">
    <w:p w:rsidR="00C17E85" w:rsidRDefault="00C17E85" w:rsidP="000F0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E85" w:rsidRDefault="00C17E85" w:rsidP="000F07E1">
      <w:pPr>
        <w:spacing w:after="0" w:line="240" w:lineRule="auto"/>
      </w:pPr>
      <w:r>
        <w:separator/>
      </w:r>
    </w:p>
  </w:footnote>
  <w:footnote w:type="continuationSeparator" w:id="1">
    <w:p w:rsidR="00C17E85" w:rsidRDefault="00C17E85" w:rsidP="000F07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517"/>
    <w:rsid w:val="000A4CFA"/>
    <w:rsid w:val="000A5BB7"/>
    <w:rsid w:val="000F07E1"/>
    <w:rsid w:val="00104188"/>
    <w:rsid w:val="00176E99"/>
    <w:rsid w:val="001E313D"/>
    <w:rsid w:val="002174AE"/>
    <w:rsid w:val="0024219F"/>
    <w:rsid w:val="002D4033"/>
    <w:rsid w:val="0044663C"/>
    <w:rsid w:val="00501041"/>
    <w:rsid w:val="005026D0"/>
    <w:rsid w:val="0056577D"/>
    <w:rsid w:val="005C1744"/>
    <w:rsid w:val="0061338F"/>
    <w:rsid w:val="00635657"/>
    <w:rsid w:val="006F0C0F"/>
    <w:rsid w:val="00714045"/>
    <w:rsid w:val="00771E88"/>
    <w:rsid w:val="007735DB"/>
    <w:rsid w:val="007772C0"/>
    <w:rsid w:val="007D03B6"/>
    <w:rsid w:val="007E64C3"/>
    <w:rsid w:val="00857517"/>
    <w:rsid w:val="008E638A"/>
    <w:rsid w:val="00A712FD"/>
    <w:rsid w:val="00A8232D"/>
    <w:rsid w:val="00C17E85"/>
    <w:rsid w:val="00D61DC1"/>
    <w:rsid w:val="00D7433D"/>
    <w:rsid w:val="00D8482A"/>
    <w:rsid w:val="00F81E55"/>
    <w:rsid w:val="00FB2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C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5751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F0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F07E1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F0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F07E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F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07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7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128</Words>
  <Characters>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2012-05-27T16:27:00Z</dcterms:created>
  <dcterms:modified xsi:type="dcterms:W3CDTF">2012-05-28T08:33:00Z</dcterms:modified>
</cp:coreProperties>
</file>