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620" w:rsidRDefault="008E2620" w:rsidP="0096514B">
      <w:pPr>
        <w:rPr>
          <w:sz w:val="28"/>
          <w:szCs w:val="28"/>
          <w:u w:val="single"/>
        </w:rPr>
      </w:pPr>
      <w:r w:rsidRPr="00FD5B05">
        <w:rPr>
          <w:noProof/>
          <w:sz w:val="28"/>
          <w:szCs w:val="28"/>
          <w:u w:val="single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41.75pt;height:100.5pt;visibility:visible">
            <v:imagedata r:id="rId4" o:title=""/>
          </v:shape>
        </w:pict>
      </w:r>
    </w:p>
    <w:p w:rsidR="008E2620" w:rsidRDefault="008E2620" w:rsidP="0096514B">
      <w:pPr>
        <w:rPr>
          <w:sz w:val="28"/>
          <w:szCs w:val="28"/>
          <w:u w:val="single"/>
        </w:rPr>
      </w:pPr>
    </w:p>
    <w:p w:rsidR="008E2620" w:rsidRPr="005C1744" w:rsidRDefault="008E2620" w:rsidP="0096514B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8E2620" w:rsidRPr="005C1744" w:rsidRDefault="008E2620" w:rsidP="0096514B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8E2620" w:rsidRDefault="008E2620" w:rsidP="0096514B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8E2620" w:rsidRPr="005C1744" w:rsidRDefault="008E2620" w:rsidP="0096514B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8E2620" w:rsidRDefault="008E2620" w:rsidP="0096514B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 w:rsidRPr="0061338F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NJŠM1/15</w:t>
      </w:r>
      <w:r w:rsidRPr="00176E99">
        <w:rPr>
          <w:color w:val="FF0000"/>
          <w:sz w:val="28"/>
          <w:szCs w:val="28"/>
        </w:rPr>
        <w:t xml:space="preserve"> </w:t>
      </w:r>
    </w:p>
    <w:p w:rsidR="008E2620" w:rsidRPr="005C1744" w:rsidRDefault="008E2620" w:rsidP="0096514B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8E2620" w:rsidRPr="005C1744" w:rsidRDefault="008E2620" w:rsidP="0096514B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8E2620" w:rsidRDefault="008E2620" w:rsidP="0096514B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>10 až 15</w:t>
      </w:r>
    </w:p>
    <w:p w:rsidR="008E2620" w:rsidRPr="00176E99" w:rsidRDefault="008E2620" w:rsidP="0096514B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německý jazyk</w:t>
      </w:r>
    </w:p>
    <w:p w:rsidR="008E2620" w:rsidRPr="005C1744" w:rsidRDefault="008E2620" w:rsidP="0096514B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6. – 9.</w:t>
      </w:r>
    </w:p>
    <w:p w:rsidR="008E2620" w:rsidRDefault="008E2620" w:rsidP="0096514B">
      <w:pPr>
        <w:rPr>
          <w:sz w:val="28"/>
          <w:szCs w:val="28"/>
          <w:u w:val="single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C44A00">
        <w:rPr>
          <w:color w:val="FF0000"/>
          <w:sz w:val="28"/>
          <w:szCs w:val="28"/>
        </w:rPr>
        <w:t>Pracovní list je určen ke zdokonalování tvoření vedlejších vět pomocí spojek wenn a weil.</w:t>
      </w:r>
    </w:p>
    <w:p w:rsidR="008E2620" w:rsidRPr="00176E99" w:rsidRDefault="008E2620" w:rsidP="0096514B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>vedlejší věty, oblékání</w:t>
      </w:r>
    </w:p>
    <w:p w:rsidR="008E2620" w:rsidRDefault="008E2620" w:rsidP="0096514B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8E2620" w:rsidRPr="005C1744" w:rsidRDefault="008E2620" w:rsidP="0096514B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color w:val="FF0000"/>
          <w:sz w:val="28"/>
          <w:szCs w:val="28"/>
        </w:rPr>
        <w:t xml:space="preserve"> : říjen 2011</w:t>
      </w:r>
    </w:p>
    <w:p w:rsidR="008E2620" w:rsidRPr="005C1744" w:rsidRDefault="008E2620" w:rsidP="0096514B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Šárka Mášková</w:t>
      </w:r>
    </w:p>
    <w:p w:rsidR="008E2620" w:rsidRPr="005C1744" w:rsidRDefault="008E2620" w:rsidP="0096514B">
      <w:pPr>
        <w:rPr>
          <w:sz w:val="28"/>
          <w:szCs w:val="28"/>
        </w:rPr>
      </w:pPr>
    </w:p>
    <w:p w:rsidR="008E2620" w:rsidRDefault="008E2620" w:rsidP="0096514B"/>
    <w:p w:rsidR="008E2620" w:rsidRDefault="008E2620"/>
    <w:p w:rsidR="008E2620" w:rsidRPr="004B5DA4" w:rsidRDefault="008E2620" w:rsidP="0096514B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N</w:t>
      </w:r>
      <w:r w:rsidRPr="004B5DA4">
        <w:rPr>
          <w:rFonts w:ascii="Times New Roman" w:hAnsi="Times New Roman"/>
          <w:b/>
          <w:sz w:val="24"/>
          <w:szCs w:val="24"/>
          <w:u w:val="single"/>
        </w:rPr>
        <w:t>ebensätze mit wenn, weil</w:t>
      </w:r>
    </w:p>
    <w:p w:rsidR="008E2620" w:rsidRPr="004B5DA4" w:rsidRDefault="008E2620" w:rsidP="0096514B">
      <w:pPr>
        <w:rPr>
          <w:rFonts w:ascii="Times New Roman" w:hAnsi="Times New Roman"/>
          <w:b/>
          <w:sz w:val="24"/>
          <w:szCs w:val="24"/>
          <w:u w:val="single"/>
        </w:rPr>
      </w:pPr>
    </w:p>
    <w:p w:rsidR="008E2620" w:rsidRPr="004B5DA4" w:rsidRDefault="008E2620" w:rsidP="0096514B">
      <w:pPr>
        <w:rPr>
          <w:rFonts w:ascii="Times New Roman" w:hAnsi="Times New Roman"/>
          <w:b/>
          <w:sz w:val="24"/>
          <w:szCs w:val="24"/>
          <w:u w:val="single"/>
        </w:rPr>
      </w:pPr>
      <w:r w:rsidRPr="004B5DA4">
        <w:rPr>
          <w:rFonts w:ascii="Times New Roman" w:hAnsi="Times New Roman"/>
          <w:b/>
          <w:sz w:val="24"/>
          <w:szCs w:val="24"/>
          <w:u w:val="single"/>
        </w:rPr>
        <w:t>1.Spoj souvětí: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 xml:space="preserve"> Wenn es regnet. Ich trage einen Regenmantel und Stiefel.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…………………………………………………………………………………………………………………………………………………………..……………..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Wenn ich ins Theater gehe. Ich trage einen Anzug, ein Hmed und eine Krawatte.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…………………………………………………………………………………………………………………………………………..……………………………..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Wenn ich zum Sport gehe. Ich trage einen Trainingsanzug und Sportschuhe.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………………………………………………………………………………………………………………………………………..………………………………..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Wenn ich in die Schule gehe. Ich trage einT-Shirt und Jeans.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………………………………………………………………………………………………………………………………..………………………………………..</w:t>
      </w:r>
    </w:p>
    <w:p w:rsidR="008E2620" w:rsidRPr="004B5DA4" w:rsidRDefault="008E2620" w:rsidP="0096514B">
      <w:pPr>
        <w:rPr>
          <w:rFonts w:ascii="Times New Roman" w:hAnsi="Times New Roman"/>
          <w:b/>
          <w:sz w:val="24"/>
          <w:szCs w:val="24"/>
          <w:u w:val="single"/>
        </w:rPr>
      </w:pPr>
      <w:r w:rsidRPr="004B5DA4">
        <w:rPr>
          <w:rFonts w:ascii="Times New Roman" w:hAnsi="Times New Roman"/>
          <w:b/>
          <w:sz w:val="24"/>
          <w:szCs w:val="24"/>
          <w:u w:val="single"/>
        </w:rPr>
        <w:t>2.Spoj věty spojkou wenn: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Ich nehme einen Regenschirm. Es regnet.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…………………………………………………………………………………………………………………………………..……………………………………..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Ich nehme meine Schultasche. Ich gehe zur Schule.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………………………………………………………………………………………………………………………….……………………………………………..</w:t>
      </w:r>
    </w:p>
    <w:p w:rsidR="008E2620" w:rsidRPr="000C7352" w:rsidRDefault="008E2620" w:rsidP="000C735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Ich trage Sandalen. Es ist hei</w:t>
      </w:r>
      <w:r w:rsidRPr="000C7352">
        <w:rPr>
          <w:rFonts w:ascii="Times New Roman" w:hAnsi="Times New Roman"/>
          <w:sz w:val="24"/>
          <w:szCs w:val="24"/>
        </w:rPr>
        <w:t>ß</w:t>
      </w:r>
      <w:r>
        <w:rPr>
          <w:rFonts w:ascii="Times New Roman" w:hAnsi="Times New Roman"/>
          <w:sz w:val="24"/>
          <w:szCs w:val="24"/>
        </w:rPr>
        <w:t>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…………………………………………………………………………………………………………………………….……………………………………………..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Ich ziehe warme Jacke an. Es ist kalt.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…………………………………………………………………………………………………………………………………………………………..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Susi zieht einen Pulli aus. Es ist warm.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…………………………………………………………………………………………………………………………………………………………..</w:t>
      </w:r>
    </w:p>
    <w:p w:rsidR="008E2620" w:rsidRPr="004B5DA4" w:rsidRDefault="008E2620" w:rsidP="0096514B">
      <w:pPr>
        <w:rPr>
          <w:rFonts w:ascii="Times New Roman" w:hAnsi="Times New Roman"/>
          <w:b/>
          <w:sz w:val="24"/>
          <w:szCs w:val="24"/>
          <w:u w:val="single"/>
        </w:rPr>
      </w:pPr>
      <w:r w:rsidRPr="004B5DA4">
        <w:rPr>
          <w:rFonts w:ascii="Times New Roman" w:hAnsi="Times New Roman"/>
          <w:b/>
          <w:sz w:val="24"/>
          <w:szCs w:val="24"/>
          <w:u w:val="single"/>
        </w:rPr>
        <w:t>3.Spoj věty pomocí weil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Ich ziehe ein Kleid an, weil ………………………………………………………………...………(ich gehe in die Disco)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Hans nimmt einen Schal, weil …………………………………………………………………….………(es ist windig)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Maria setzt Kopfhörer auf, weil ………………………..……………………………………….(sie möchte Musik hören)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Vati hat eine Krawatte umgebunden, weil ………………………………………………………..(er geht in die Arbeit)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Kinder haben Gummistiefel  angezogen, weil ……………………………………….………………..(es hat geregnet)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Frau Adams hat eine Brille aufgesetzt, weil …………………………………………….……………(die Sonne scheint)</w:t>
      </w:r>
    </w:p>
    <w:p w:rsidR="008E2620" w:rsidRPr="004B5DA4" w:rsidRDefault="008E2620" w:rsidP="0096514B">
      <w:pPr>
        <w:rPr>
          <w:rFonts w:ascii="Times New Roman" w:hAnsi="Times New Roman"/>
          <w:b/>
          <w:sz w:val="24"/>
          <w:szCs w:val="24"/>
          <w:u w:val="single"/>
        </w:rPr>
      </w:pPr>
    </w:p>
    <w:p w:rsidR="008E2620" w:rsidRPr="004B5DA4" w:rsidRDefault="008E2620" w:rsidP="0096514B">
      <w:pPr>
        <w:rPr>
          <w:rFonts w:ascii="Times New Roman" w:hAnsi="Times New Roman"/>
          <w:b/>
          <w:sz w:val="24"/>
          <w:szCs w:val="24"/>
          <w:u w:val="single"/>
        </w:rPr>
      </w:pPr>
      <w:r w:rsidRPr="004B5DA4">
        <w:rPr>
          <w:rFonts w:ascii="Times New Roman" w:hAnsi="Times New Roman"/>
          <w:b/>
          <w:sz w:val="24"/>
          <w:szCs w:val="24"/>
          <w:u w:val="single"/>
        </w:rPr>
        <w:t>4.Spoj souvětí pomocí weil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Er kann nicht kommen. Er ist krank.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Sie hat ein Handtuch mitgenommen. Sie geht schwimmen.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Thomas hat Sportschuhe angezogen. Er geht zum Training.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Jana kann das nicht kaufen. Sie hat Geld vergessen.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…………………………………………………………………………………………………………………………………………………………..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Wir müssen viel traini</w:t>
      </w:r>
      <w:r>
        <w:rPr>
          <w:rFonts w:ascii="Times New Roman" w:hAnsi="Times New Roman"/>
          <w:sz w:val="24"/>
          <w:szCs w:val="24"/>
        </w:rPr>
        <w:t>eren. Am Samstag spielen wir Fu</w:t>
      </w:r>
      <w:r w:rsidRPr="000C7352">
        <w:rPr>
          <w:rFonts w:ascii="Times New Roman" w:hAnsi="Times New Roman"/>
          <w:sz w:val="24"/>
          <w:szCs w:val="24"/>
        </w:rPr>
        <w:t>ß</w:t>
      </w:r>
      <w:r w:rsidRPr="004B5DA4">
        <w:rPr>
          <w:rFonts w:ascii="Times New Roman" w:hAnsi="Times New Roman"/>
          <w:sz w:val="24"/>
          <w:szCs w:val="24"/>
        </w:rPr>
        <w:t>ball.</w:t>
      </w:r>
    </w:p>
    <w:p w:rsidR="008E2620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…………………………………………………………………………………………………………………………………………………………..</w:t>
      </w:r>
    </w:p>
    <w:p w:rsidR="008E2620" w:rsidRDefault="008E2620" w:rsidP="0096514B">
      <w:pPr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8E2620" w:rsidRPr="00B445B4" w:rsidRDefault="008E2620" w:rsidP="0096514B">
      <w:pPr>
        <w:jc w:val="center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ŘEŠENÍ</w:t>
      </w:r>
    </w:p>
    <w:p w:rsidR="008E2620" w:rsidRPr="004B5DA4" w:rsidRDefault="008E2620" w:rsidP="0096514B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B5DA4">
        <w:rPr>
          <w:rFonts w:ascii="Times New Roman" w:hAnsi="Times New Roman"/>
          <w:b/>
          <w:sz w:val="24"/>
          <w:szCs w:val="24"/>
          <w:u w:val="single"/>
        </w:rPr>
        <w:t>Nebensätze mit wenn, weil</w:t>
      </w:r>
    </w:p>
    <w:p w:rsidR="008E2620" w:rsidRPr="004B5DA4" w:rsidRDefault="008E2620" w:rsidP="0096514B">
      <w:pPr>
        <w:rPr>
          <w:rFonts w:ascii="Times New Roman" w:hAnsi="Times New Roman"/>
          <w:b/>
          <w:sz w:val="24"/>
          <w:szCs w:val="24"/>
          <w:u w:val="single"/>
        </w:rPr>
      </w:pPr>
    </w:p>
    <w:p w:rsidR="008E2620" w:rsidRDefault="008E2620" w:rsidP="0096514B">
      <w:pPr>
        <w:rPr>
          <w:rFonts w:ascii="Times New Roman" w:hAnsi="Times New Roman"/>
          <w:b/>
          <w:sz w:val="24"/>
          <w:szCs w:val="24"/>
          <w:u w:val="single"/>
        </w:rPr>
      </w:pPr>
      <w:r w:rsidRPr="004B5DA4">
        <w:rPr>
          <w:rFonts w:ascii="Times New Roman" w:hAnsi="Times New Roman"/>
          <w:b/>
          <w:sz w:val="24"/>
          <w:szCs w:val="24"/>
          <w:u w:val="single"/>
        </w:rPr>
        <w:t>1.Spoj souvětí: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 xml:space="preserve"> Wenn es regnet. Ich trage einen Regenmantel und Stiefel.</w:t>
      </w:r>
    </w:p>
    <w:p w:rsidR="008E2620" w:rsidRDefault="008E2620" w:rsidP="0096514B">
      <w:pPr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Wenn es regent, trage ich einen Regenmantel und Stiefel</w:t>
      </w:r>
    </w:p>
    <w:p w:rsidR="008E2620" w:rsidRDefault="008E2620" w:rsidP="0096514B">
      <w:pPr>
        <w:rPr>
          <w:rFonts w:ascii="Times New Roman" w:hAnsi="Times New Roman"/>
          <w:color w:val="FF0000"/>
          <w:sz w:val="24"/>
          <w:szCs w:val="24"/>
        </w:rPr>
      </w:pP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Wenn ich ins Theater gehe. Ich trage einen Anzug, ein Hmed und eine Krawatte.</w:t>
      </w:r>
    </w:p>
    <w:p w:rsidR="008E2620" w:rsidRDefault="008E2620" w:rsidP="0096514B">
      <w:pPr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Wenn ich ins Theater gehe, trage ich einen Anzug, ein Hemd und eine Krawate</w:t>
      </w:r>
    </w:p>
    <w:p w:rsidR="008E2620" w:rsidRDefault="008E2620" w:rsidP="0096514B">
      <w:pPr>
        <w:rPr>
          <w:rFonts w:ascii="Times New Roman" w:hAnsi="Times New Roman"/>
          <w:color w:val="FF0000"/>
          <w:sz w:val="24"/>
          <w:szCs w:val="24"/>
        </w:rPr>
      </w:pP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Wenn ich zum Sport gehe. Ich trage einen Trainingsanzug und Sportschuhe.</w:t>
      </w:r>
    </w:p>
    <w:p w:rsidR="008E2620" w:rsidRDefault="008E2620" w:rsidP="0096514B">
      <w:pPr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Wenn ich zum Sport gehe, trage ich einen Trainingsanzug und Sportschuhe.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</w:p>
    <w:p w:rsidR="008E2620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Wenn ich in die Schule gehe. Ich trage einT-Shirt und Jeans.</w:t>
      </w:r>
    </w:p>
    <w:p w:rsidR="008E2620" w:rsidRDefault="008E2620" w:rsidP="0096514B">
      <w:pPr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Wenn ich in die Schule gehe, trage ich ein T-Shirt und Jeans</w:t>
      </w:r>
    </w:p>
    <w:p w:rsidR="008E2620" w:rsidRDefault="008E2620" w:rsidP="0096514B">
      <w:pPr>
        <w:rPr>
          <w:rFonts w:ascii="Times New Roman" w:hAnsi="Times New Roman"/>
          <w:color w:val="FF0000"/>
          <w:sz w:val="24"/>
          <w:szCs w:val="24"/>
        </w:rPr>
      </w:pPr>
    </w:p>
    <w:p w:rsidR="008E2620" w:rsidRDefault="008E2620" w:rsidP="0096514B">
      <w:pPr>
        <w:rPr>
          <w:rFonts w:ascii="Times New Roman" w:hAnsi="Times New Roman"/>
          <w:b/>
          <w:sz w:val="24"/>
          <w:szCs w:val="24"/>
          <w:u w:val="single"/>
        </w:rPr>
      </w:pPr>
      <w:r w:rsidRPr="004B5DA4">
        <w:rPr>
          <w:rFonts w:ascii="Times New Roman" w:hAnsi="Times New Roman"/>
          <w:b/>
          <w:sz w:val="24"/>
          <w:szCs w:val="24"/>
          <w:u w:val="single"/>
        </w:rPr>
        <w:t>2.Spoj věty spojkou wenn: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Ich nehme einen Regenschirm. Es regnet.</w:t>
      </w:r>
    </w:p>
    <w:p w:rsidR="008E2620" w:rsidRDefault="008E2620" w:rsidP="0096514B">
      <w:pPr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Ich nehme einen Regenschirm, wenn e</w:t>
      </w:r>
      <w:r w:rsidRPr="00B445B4">
        <w:rPr>
          <w:rFonts w:ascii="Times New Roman" w:hAnsi="Times New Roman"/>
          <w:color w:val="FF0000"/>
          <w:sz w:val="24"/>
          <w:szCs w:val="24"/>
        </w:rPr>
        <w:t>s regnet.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Ich nehme meine Schultasche. Ich gehe zur Schule.</w:t>
      </w:r>
    </w:p>
    <w:p w:rsidR="008E2620" w:rsidRPr="00B445B4" w:rsidRDefault="008E2620" w:rsidP="0096514B">
      <w:pPr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Ich nehme meine Schultasche, wenn i</w:t>
      </w:r>
      <w:r w:rsidRPr="00B445B4">
        <w:rPr>
          <w:rFonts w:ascii="Times New Roman" w:hAnsi="Times New Roman"/>
          <w:color w:val="FF0000"/>
          <w:sz w:val="24"/>
          <w:szCs w:val="24"/>
        </w:rPr>
        <w:t>ch zu</w:t>
      </w:r>
      <w:r>
        <w:rPr>
          <w:rFonts w:ascii="Times New Roman" w:hAnsi="Times New Roman"/>
          <w:color w:val="FF0000"/>
          <w:sz w:val="24"/>
          <w:szCs w:val="24"/>
        </w:rPr>
        <w:t>r Schule gehe.</w:t>
      </w:r>
    </w:p>
    <w:p w:rsidR="008E2620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Ich trage Sa</w:t>
      </w:r>
      <w:r>
        <w:rPr>
          <w:rFonts w:ascii="Times New Roman" w:hAnsi="Times New Roman"/>
          <w:sz w:val="24"/>
          <w:szCs w:val="24"/>
        </w:rPr>
        <w:t>ndalen. Es ist hei</w:t>
      </w:r>
      <w:r w:rsidRPr="006B6136">
        <w:rPr>
          <w:rFonts w:ascii="Times New Roman" w:hAnsi="Times New Roman"/>
          <w:sz w:val="24"/>
          <w:szCs w:val="24"/>
        </w:rPr>
        <w:t>ß</w:t>
      </w:r>
      <w:r>
        <w:rPr>
          <w:rFonts w:ascii="Times New Roman" w:hAnsi="Times New Roman"/>
          <w:sz w:val="24"/>
          <w:szCs w:val="24"/>
        </w:rPr>
        <w:t>.</w:t>
      </w:r>
      <w:r w:rsidRPr="004B5DA4">
        <w:rPr>
          <w:rFonts w:ascii="Times New Roman" w:hAnsi="Times New Roman"/>
          <w:sz w:val="24"/>
          <w:szCs w:val="24"/>
        </w:rPr>
        <w:t>.</w:t>
      </w:r>
    </w:p>
    <w:p w:rsidR="008E2620" w:rsidRPr="00B445B4" w:rsidRDefault="008E2620" w:rsidP="0096514B">
      <w:pPr>
        <w:rPr>
          <w:rFonts w:ascii="Times New Roman" w:hAnsi="Times New Roman"/>
          <w:sz w:val="24"/>
          <w:szCs w:val="24"/>
        </w:rPr>
      </w:pPr>
      <w:r w:rsidRPr="00B445B4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 xml:space="preserve">Ich trage Sandalen, wenn </w:t>
      </w:r>
      <w:r w:rsidRPr="00B445B4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es hei</w:t>
      </w:r>
      <w:r w:rsidRPr="006B6136">
        <w:rPr>
          <w:rFonts w:ascii="Times New Roman" w:hAnsi="Times New Roman"/>
          <w:color w:val="FF0000"/>
          <w:sz w:val="24"/>
          <w:szCs w:val="24"/>
        </w:rPr>
        <w:t>ß</w:t>
      </w:r>
      <w:r>
        <w:rPr>
          <w:rFonts w:ascii="Times New Roman" w:hAnsi="Times New Roman"/>
          <w:color w:val="FF0000"/>
          <w:sz w:val="24"/>
          <w:szCs w:val="24"/>
        </w:rPr>
        <w:t xml:space="preserve"> ist.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Ich ziehe warme Jacke an. Es ist kalt.</w:t>
      </w:r>
    </w:p>
    <w:p w:rsidR="008E2620" w:rsidRPr="00B445B4" w:rsidRDefault="008E2620" w:rsidP="0096514B">
      <w:pPr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Ich ziehe warme Jacke an, wenn  e</w:t>
      </w:r>
      <w:r w:rsidRPr="00B445B4">
        <w:rPr>
          <w:rFonts w:ascii="Times New Roman" w:hAnsi="Times New Roman"/>
          <w:color w:val="FF0000"/>
          <w:sz w:val="24"/>
          <w:szCs w:val="24"/>
        </w:rPr>
        <w:t xml:space="preserve">s </w:t>
      </w:r>
      <w:r>
        <w:rPr>
          <w:rFonts w:ascii="Times New Roman" w:hAnsi="Times New Roman"/>
          <w:color w:val="FF0000"/>
          <w:sz w:val="24"/>
          <w:szCs w:val="24"/>
        </w:rPr>
        <w:t xml:space="preserve"> kalt ist.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Susi zieht einen Pulli aus. Es ist warm.</w:t>
      </w:r>
    </w:p>
    <w:p w:rsidR="008E2620" w:rsidRPr="00B445B4" w:rsidRDefault="008E2620" w:rsidP="0096514B">
      <w:pPr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>Susi zieht einen Pulli aus, wenn e</w:t>
      </w:r>
      <w:r w:rsidRPr="00B445B4">
        <w:rPr>
          <w:rFonts w:ascii="Times New Roman" w:hAnsi="Times New Roman"/>
          <w:color w:val="FF0000"/>
          <w:sz w:val="24"/>
          <w:szCs w:val="24"/>
        </w:rPr>
        <w:t xml:space="preserve">s </w:t>
      </w:r>
      <w:r>
        <w:rPr>
          <w:rFonts w:ascii="Times New Roman" w:hAnsi="Times New Roman"/>
          <w:color w:val="FF0000"/>
          <w:sz w:val="24"/>
          <w:szCs w:val="24"/>
        </w:rPr>
        <w:t>warm ist.</w:t>
      </w:r>
    </w:p>
    <w:p w:rsidR="008E2620" w:rsidRPr="004B5DA4" w:rsidRDefault="008E2620" w:rsidP="0096514B">
      <w:pPr>
        <w:rPr>
          <w:rFonts w:ascii="Times New Roman" w:hAnsi="Times New Roman"/>
          <w:b/>
          <w:sz w:val="24"/>
          <w:szCs w:val="24"/>
          <w:u w:val="single"/>
        </w:rPr>
      </w:pPr>
      <w:r w:rsidRPr="004B5DA4">
        <w:rPr>
          <w:rFonts w:ascii="Times New Roman" w:hAnsi="Times New Roman"/>
          <w:b/>
          <w:sz w:val="24"/>
          <w:szCs w:val="24"/>
          <w:u w:val="single"/>
        </w:rPr>
        <w:t>3.Spoj věty pomocí weil</w:t>
      </w:r>
    </w:p>
    <w:p w:rsidR="008E2620" w:rsidRPr="00674604" w:rsidRDefault="008E2620" w:rsidP="0096514B">
      <w:pPr>
        <w:rPr>
          <w:rFonts w:ascii="Times New Roman" w:hAnsi="Times New Roman"/>
          <w:color w:val="FF0000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 xml:space="preserve">Ich ziehe ein Kleid an, weil </w:t>
      </w:r>
      <w:r>
        <w:rPr>
          <w:rFonts w:ascii="Times New Roman" w:hAnsi="Times New Roman"/>
          <w:color w:val="FF0000"/>
          <w:sz w:val="24"/>
          <w:szCs w:val="24"/>
        </w:rPr>
        <w:t>ich in die Disco gehe.</w:t>
      </w:r>
    </w:p>
    <w:p w:rsidR="008E2620" w:rsidRPr="00674604" w:rsidRDefault="008E2620" w:rsidP="0096514B">
      <w:pPr>
        <w:rPr>
          <w:rFonts w:ascii="Times New Roman" w:hAnsi="Times New Roman"/>
          <w:color w:val="FF0000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 xml:space="preserve">Hans nimmt einen Schal, weil </w:t>
      </w:r>
      <w:r>
        <w:rPr>
          <w:rFonts w:ascii="Times New Roman" w:hAnsi="Times New Roman"/>
          <w:color w:val="FF0000"/>
          <w:sz w:val="24"/>
          <w:szCs w:val="24"/>
        </w:rPr>
        <w:t>es indig ist.</w:t>
      </w:r>
    </w:p>
    <w:p w:rsidR="008E2620" w:rsidRPr="00674604" w:rsidRDefault="008E2620" w:rsidP="0096514B">
      <w:pPr>
        <w:rPr>
          <w:rFonts w:ascii="Times New Roman" w:hAnsi="Times New Roman"/>
          <w:color w:val="FF0000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 xml:space="preserve">Maria setzt Kopfhörer auf, weil </w:t>
      </w:r>
      <w:r>
        <w:rPr>
          <w:rFonts w:ascii="Times New Roman" w:hAnsi="Times New Roman"/>
          <w:color w:val="FF0000"/>
          <w:sz w:val="24"/>
          <w:szCs w:val="24"/>
        </w:rPr>
        <w:t>sie Musik hören möchte.</w:t>
      </w:r>
    </w:p>
    <w:p w:rsidR="008E2620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Vati hat eine Krawatte umgebunden, weil</w:t>
      </w:r>
      <w:r>
        <w:rPr>
          <w:rFonts w:ascii="Times New Roman" w:hAnsi="Times New Roman"/>
          <w:color w:val="FF0000"/>
          <w:sz w:val="24"/>
          <w:szCs w:val="24"/>
        </w:rPr>
        <w:t xml:space="preserve"> er in die Arbeit geht.</w:t>
      </w:r>
      <w:r w:rsidRPr="004B5DA4">
        <w:rPr>
          <w:rFonts w:ascii="Times New Roman" w:hAnsi="Times New Roman"/>
          <w:sz w:val="24"/>
          <w:szCs w:val="24"/>
        </w:rPr>
        <w:t xml:space="preserve"> </w:t>
      </w:r>
    </w:p>
    <w:p w:rsidR="008E2620" w:rsidRPr="00674604" w:rsidRDefault="008E2620" w:rsidP="0096514B">
      <w:pPr>
        <w:rPr>
          <w:rFonts w:ascii="Times New Roman" w:hAnsi="Times New Roman"/>
          <w:color w:val="FF0000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 xml:space="preserve">Kinder haben Gummistiefel  angezogen, weil </w:t>
      </w:r>
      <w:r>
        <w:rPr>
          <w:rFonts w:ascii="Times New Roman" w:hAnsi="Times New Roman"/>
          <w:color w:val="FF0000"/>
          <w:sz w:val="24"/>
          <w:szCs w:val="24"/>
        </w:rPr>
        <w:t>es geregnet hat.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 xml:space="preserve">Frau Adams hat eine Brille aufgesetzt, weil </w:t>
      </w:r>
      <w:r w:rsidRPr="00674604">
        <w:rPr>
          <w:rFonts w:ascii="Times New Roman" w:hAnsi="Times New Roman"/>
          <w:color w:val="FF0000"/>
          <w:sz w:val="24"/>
          <w:szCs w:val="24"/>
        </w:rPr>
        <w:t>die Sonne scheint</w:t>
      </w:r>
      <w:r>
        <w:rPr>
          <w:rFonts w:ascii="Times New Roman" w:hAnsi="Times New Roman"/>
          <w:color w:val="FF0000"/>
          <w:sz w:val="24"/>
          <w:szCs w:val="24"/>
        </w:rPr>
        <w:t>.</w:t>
      </w:r>
    </w:p>
    <w:p w:rsidR="008E2620" w:rsidRPr="004B5DA4" w:rsidRDefault="008E2620" w:rsidP="0096514B">
      <w:pPr>
        <w:rPr>
          <w:rFonts w:ascii="Times New Roman" w:hAnsi="Times New Roman"/>
          <w:b/>
          <w:sz w:val="24"/>
          <w:szCs w:val="24"/>
          <w:u w:val="single"/>
        </w:rPr>
      </w:pPr>
    </w:p>
    <w:p w:rsidR="008E2620" w:rsidRPr="004B5DA4" w:rsidRDefault="008E2620" w:rsidP="0096514B">
      <w:pPr>
        <w:rPr>
          <w:rFonts w:ascii="Times New Roman" w:hAnsi="Times New Roman"/>
          <w:b/>
          <w:sz w:val="24"/>
          <w:szCs w:val="24"/>
          <w:u w:val="single"/>
        </w:rPr>
      </w:pPr>
      <w:r w:rsidRPr="004B5DA4">
        <w:rPr>
          <w:rFonts w:ascii="Times New Roman" w:hAnsi="Times New Roman"/>
          <w:b/>
          <w:sz w:val="24"/>
          <w:szCs w:val="24"/>
          <w:u w:val="single"/>
        </w:rPr>
        <w:t>4.Spoj souvětí pomocí weil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Er kann nicht kommen. Er ist krank.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Er kann nicht kommen, weil </w:t>
      </w:r>
      <w:r w:rsidRPr="00674604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>e</w:t>
      </w:r>
      <w:r w:rsidRPr="00674604">
        <w:rPr>
          <w:rFonts w:ascii="Times New Roman" w:hAnsi="Times New Roman"/>
          <w:color w:val="FF0000"/>
          <w:sz w:val="24"/>
          <w:szCs w:val="24"/>
        </w:rPr>
        <w:t xml:space="preserve">r </w:t>
      </w:r>
      <w:r>
        <w:rPr>
          <w:rFonts w:ascii="Times New Roman" w:hAnsi="Times New Roman"/>
          <w:color w:val="FF0000"/>
          <w:sz w:val="24"/>
          <w:szCs w:val="24"/>
        </w:rPr>
        <w:t>krank ist.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Sie hat ein Handtuch mitgenommen. Sie geht schwimmen.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674604">
        <w:rPr>
          <w:rFonts w:ascii="Times New Roman" w:hAnsi="Times New Roman"/>
          <w:color w:val="FF0000"/>
          <w:sz w:val="24"/>
          <w:szCs w:val="24"/>
        </w:rPr>
        <w:t>Sie hat ein Handtuch mitgenommen</w:t>
      </w:r>
      <w:r>
        <w:rPr>
          <w:rFonts w:ascii="Times New Roman" w:hAnsi="Times New Roman"/>
          <w:color w:val="FF0000"/>
          <w:sz w:val="24"/>
          <w:szCs w:val="24"/>
        </w:rPr>
        <w:t>, weil sie schwimmen geht.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Thomas hat Sportschuhe angezogen. Er geht zum Training.</w:t>
      </w:r>
    </w:p>
    <w:p w:rsidR="008E2620" w:rsidRPr="00674604" w:rsidRDefault="008E2620" w:rsidP="0096514B">
      <w:pPr>
        <w:rPr>
          <w:rFonts w:ascii="Times New Roman" w:hAnsi="Times New Roman"/>
          <w:color w:val="FF0000"/>
          <w:sz w:val="24"/>
          <w:szCs w:val="24"/>
        </w:rPr>
      </w:pPr>
      <w:r w:rsidRPr="00674604">
        <w:rPr>
          <w:rFonts w:ascii="Times New Roman" w:hAnsi="Times New Roman"/>
          <w:color w:val="FF0000"/>
          <w:sz w:val="24"/>
          <w:szCs w:val="24"/>
        </w:rPr>
        <w:t>Thomas hat Sportschuhe angezogen, weil</w:t>
      </w:r>
      <w:r>
        <w:rPr>
          <w:rFonts w:ascii="Times New Roman" w:hAnsi="Times New Roman"/>
          <w:color w:val="FF0000"/>
          <w:sz w:val="24"/>
          <w:szCs w:val="24"/>
        </w:rPr>
        <w:t xml:space="preserve"> er zum Training geht.</w:t>
      </w:r>
    </w:p>
    <w:p w:rsidR="008E2620" w:rsidRPr="004B5DA4" w:rsidRDefault="008E2620" w:rsidP="0096514B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Jana kann das nicht kaufen. Sie hat Geld vergessen.</w:t>
      </w:r>
    </w:p>
    <w:p w:rsidR="008E2620" w:rsidRDefault="008E2620" w:rsidP="0096514B">
      <w:pPr>
        <w:rPr>
          <w:rFonts w:ascii="Times New Roman" w:hAnsi="Times New Roman"/>
          <w:color w:val="FF0000"/>
          <w:sz w:val="24"/>
          <w:szCs w:val="24"/>
        </w:rPr>
      </w:pPr>
      <w:r w:rsidRPr="00674604">
        <w:rPr>
          <w:rFonts w:ascii="Times New Roman" w:hAnsi="Times New Roman"/>
          <w:color w:val="FF0000"/>
          <w:sz w:val="24"/>
          <w:szCs w:val="24"/>
        </w:rPr>
        <w:t>Jana kann das nicht kaufen</w:t>
      </w:r>
      <w:r>
        <w:rPr>
          <w:rFonts w:ascii="Times New Roman" w:hAnsi="Times New Roman"/>
          <w:color w:val="FF0000"/>
          <w:sz w:val="24"/>
          <w:szCs w:val="24"/>
        </w:rPr>
        <w:t>, weil sie Geld vergessen hat.</w:t>
      </w:r>
    </w:p>
    <w:p w:rsidR="008E2620" w:rsidRPr="006B6136" w:rsidRDefault="008E2620" w:rsidP="006B6136">
      <w:pPr>
        <w:rPr>
          <w:rFonts w:ascii="Times New Roman" w:hAnsi="Times New Roman"/>
          <w:sz w:val="24"/>
          <w:szCs w:val="24"/>
        </w:rPr>
      </w:pPr>
      <w:r w:rsidRPr="004B5DA4">
        <w:rPr>
          <w:rFonts w:ascii="Times New Roman" w:hAnsi="Times New Roman"/>
          <w:sz w:val="24"/>
          <w:szCs w:val="24"/>
        </w:rPr>
        <w:t>Wir müssen viel traini</w:t>
      </w:r>
      <w:r>
        <w:rPr>
          <w:rFonts w:ascii="Times New Roman" w:hAnsi="Times New Roman"/>
          <w:sz w:val="24"/>
          <w:szCs w:val="24"/>
        </w:rPr>
        <w:t>eren. Am Samstag spielen wir Fu</w:t>
      </w:r>
      <w:r w:rsidRPr="006B6136">
        <w:rPr>
          <w:rFonts w:ascii="Times New Roman" w:hAnsi="Times New Roman"/>
          <w:sz w:val="24"/>
          <w:szCs w:val="24"/>
        </w:rPr>
        <w:t>ß</w:t>
      </w:r>
      <w:r w:rsidRPr="004B5DA4">
        <w:rPr>
          <w:rFonts w:ascii="Times New Roman" w:hAnsi="Times New Roman"/>
          <w:sz w:val="24"/>
          <w:szCs w:val="24"/>
        </w:rPr>
        <w:t>ball.</w:t>
      </w:r>
      <w:r w:rsidRPr="006B6136">
        <w:rPr>
          <w:rFonts w:cs="Arial"/>
          <w:color w:val="000000"/>
          <w:sz w:val="64"/>
          <w:szCs w:val="64"/>
          <w:lang w:eastAsia="cs-CZ"/>
        </w:rPr>
        <w:t xml:space="preserve"> </w:t>
      </w:r>
    </w:p>
    <w:p w:rsidR="008E2620" w:rsidRDefault="008E2620" w:rsidP="0096514B">
      <w:pPr>
        <w:rPr>
          <w:rFonts w:ascii="Times New Roman" w:hAnsi="Times New Roman"/>
          <w:color w:val="FF0000"/>
          <w:sz w:val="24"/>
          <w:szCs w:val="24"/>
        </w:rPr>
      </w:pPr>
      <w:r w:rsidRPr="00674604">
        <w:rPr>
          <w:rFonts w:ascii="Times New Roman" w:hAnsi="Times New Roman"/>
          <w:color w:val="FF0000"/>
          <w:sz w:val="24"/>
          <w:szCs w:val="24"/>
        </w:rPr>
        <w:t xml:space="preserve"> Wir müssen viel trainieren</w:t>
      </w:r>
      <w:r>
        <w:rPr>
          <w:rFonts w:ascii="Times New Roman" w:hAnsi="Times New Roman"/>
          <w:color w:val="FF0000"/>
          <w:sz w:val="24"/>
          <w:szCs w:val="24"/>
        </w:rPr>
        <w:t>, weil wir am Samstag Fu</w:t>
      </w:r>
      <w:r w:rsidRPr="006B6136">
        <w:rPr>
          <w:rFonts w:ascii="Times New Roman" w:hAnsi="Times New Roman"/>
          <w:color w:val="FF0000"/>
          <w:sz w:val="24"/>
          <w:szCs w:val="24"/>
        </w:rPr>
        <w:t>ß</w:t>
      </w:r>
      <w:r>
        <w:rPr>
          <w:rFonts w:ascii="Times New Roman" w:hAnsi="Times New Roman"/>
          <w:color w:val="FF0000"/>
          <w:sz w:val="24"/>
          <w:szCs w:val="24"/>
        </w:rPr>
        <w:t>ball speilen.</w:t>
      </w:r>
    </w:p>
    <w:p w:rsidR="008E2620" w:rsidRDefault="008E2620" w:rsidP="0096514B">
      <w:pPr>
        <w:rPr>
          <w:rFonts w:ascii="Times New Roman" w:hAnsi="Times New Roman"/>
          <w:color w:val="FF0000"/>
          <w:sz w:val="24"/>
          <w:szCs w:val="24"/>
        </w:rPr>
      </w:pPr>
    </w:p>
    <w:p w:rsidR="008E2620" w:rsidRDefault="008E2620" w:rsidP="00043227">
      <w:r>
        <w:t>Autorem materiálu a všech jeho částí, není-li uvedeno jinak, je Šárka Mášková.</w:t>
      </w:r>
    </w:p>
    <w:p w:rsidR="008E2620" w:rsidRDefault="008E2620" w:rsidP="0096514B"/>
    <w:sectPr w:rsidR="008E2620" w:rsidSect="00B71C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514B"/>
    <w:rsid w:val="00035672"/>
    <w:rsid w:val="00043227"/>
    <w:rsid w:val="000A4CFA"/>
    <w:rsid w:val="000A5BB7"/>
    <w:rsid w:val="000C7352"/>
    <w:rsid w:val="00176E99"/>
    <w:rsid w:val="003A1E13"/>
    <w:rsid w:val="004B5DA4"/>
    <w:rsid w:val="00501041"/>
    <w:rsid w:val="005C1744"/>
    <w:rsid w:val="005F7158"/>
    <w:rsid w:val="0061338F"/>
    <w:rsid w:val="00674604"/>
    <w:rsid w:val="006B6136"/>
    <w:rsid w:val="00771E88"/>
    <w:rsid w:val="008E2620"/>
    <w:rsid w:val="0096514B"/>
    <w:rsid w:val="009C6D10"/>
    <w:rsid w:val="00B445B4"/>
    <w:rsid w:val="00B71C42"/>
    <w:rsid w:val="00B96E9A"/>
    <w:rsid w:val="00C44A00"/>
    <w:rsid w:val="00D41D6C"/>
    <w:rsid w:val="00E273E6"/>
    <w:rsid w:val="00E3024A"/>
    <w:rsid w:val="00E528A8"/>
    <w:rsid w:val="00EA3E2C"/>
    <w:rsid w:val="00F55105"/>
    <w:rsid w:val="00FD5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14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65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51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904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04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04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04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04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0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04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5</Pages>
  <Words>712</Words>
  <Characters>4203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Máška</dc:creator>
  <cp:keywords/>
  <dc:description/>
  <cp:lastModifiedBy>Učitel</cp:lastModifiedBy>
  <cp:revision>8</cp:revision>
  <dcterms:created xsi:type="dcterms:W3CDTF">2012-05-27T15:49:00Z</dcterms:created>
  <dcterms:modified xsi:type="dcterms:W3CDTF">2012-05-31T12:17:00Z</dcterms:modified>
</cp:coreProperties>
</file>