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9BE" w:rsidRDefault="008319BE" w:rsidP="003E713B">
      <w:pPr>
        <w:rPr>
          <w:sz w:val="28"/>
          <w:szCs w:val="28"/>
          <w:u w:val="single"/>
        </w:rPr>
      </w:pPr>
      <w:r w:rsidRPr="001F77E5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5" o:title=""/>
          </v:shape>
        </w:pict>
      </w:r>
    </w:p>
    <w:p w:rsidR="008319BE" w:rsidRDefault="008319BE" w:rsidP="003E713B">
      <w:pPr>
        <w:rPr>
          <w:sz w:val="28"/>
          <w:szCs w:val="28"/>
          <w:u w:val="single"/>
        </w:rPr>
      </w:pPr>
    </w:p>
    <w:p w:rsidR="008319BE" w:rsidRPr="005C1744" w:rsidRDefault="008319BE" w:rsidP="003E713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8319BE" w:rsidRPr="005C1744" w:rsidRDefault="008319BE" w:rsidP="003E713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8319BE" w:rsidRDefault="008319BE" w:rsidP="003E713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8319BE" w:rsidRPr="005C1744" w:rsidRDefault="008319BE" w:rsidP="003E713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8319BE" w:rsidRDefault="008319BE" w:rsidP="003E713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NJŠM1/16</w:t>
      </w:r>
      <w:r w:rsidRPr="00176E99">
        <w:rPr>
          <w:color w:val="FF0000"/>
          <w:sz w:val="28"/>
          <w:szCs w:val="28"/>
        </w:rPr>
        <w:t xml:space="preserve"> </w:t>
      </w:r>
    </w:p>
    <w:p w:rsidR="008319BE" w:rsidRPr="005C1744" w:rsidRDefault="008319BE" w:rsidP="003E713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8319BE" w:rsidRPr="005C1744" w:rsidRDefault="008319BE" w:rsidP="003E713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8319BE" w:rsidRDefault="008319BE" w:rsidP="003E713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8319BE" w:rsidRPr="00176E99" w:rsidRDefault="008319BE" w:rsidP="003E713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8319BE" w:rsidRPr="005C1744" w:rsidRDefault="008319BE" w:rsidP="003E713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6. – 9.</w:t>
      </w:r>
    </w:p>
    <w:p w:rsidR="008319BE" w:rsidRDefault="008319BE" w:rsidP="003E713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 xml:space="preserve"> pochopení rozdílnosti sloves v tématu oblečení, jejich správné použití významové i gramatické.</w:t>
      </w:r>
    </w:p>
    <w:p w:rsidR="008319BE" w:rsidRPr="00176E99" w:rsidRDefault="008319BE" w:rsidP="003E713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slovesa s odlučitelnou předponou, nepravidelná slovesa, oblékání</w:t>
      </w:r>
    </w:p>
    <w:p w:rsidR="008319BE" w:rsidRDefault="008319BE" w:rsidP="003E713B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8319BE" w:rsidRPr="005C1744" w:rsidRDefault="008319BE" w:rsidP="003E713B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 w:rsidRPr="00B416A4">
        <w:rPr>
          <w:sz w:val="28"/>
          <w:szCs w:val="28"/>
        </w:rPr>
        <w:t>: říjen 2011</w:t>
      </w:r>
      <w:r>
        <w:rPr>
          <w:color w:val="FF0000"/>
          <w:sz w:val="28"/>
          <w:szCs w:val="28"/>
        </w:rPr>
        <w:t xml:space="preserve"> </w:t>
      </w:r>
    </w:p>
    <w:p w:rsidR="008319BE" w:rsidRPr="005C1744" w:rsidRDefault="008319BE" w:rsidP="003E713B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8319BE" w:rsidRPr="005C1744" w:rsidRDefault="008319BE" w:rsidP="003E713B">
      <w:pPr>
        <w:rPr>
          <w:sz w:val="28"/>
          <w:szCs w:val="28"/>
        </w:rPr>
      </w:pPr>
    </w:p>
    <w:p w:rsidR="008319BE" w:rsidRDefault="008319BE" w:rsidP="003E713B"/>
    <w:p w:rsidR="008319BE" w:rsidRDefault="008319BE"/>
    <w:p w:rsidR="008319BE" w:rsidRDefault="008319BE" w:rsidP="00B416A4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KLEIDUNG</w:t>
      </w:r>
    </w:p>
    <w:p w:rsidR="008319BE" w:rsidRPr="00D146C4" w:rsidRDefault="008319BE" w:rsidP="003E713B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1.Was passt zusamm</w:t>
      </w:r>
      <w:r w:rsidRPr="00D146C4">
        <w:rPr>
          <w:rFonts w:ascii="Times New Roman" w:hAnsi="Times New Roman"/>
          <w:b/>
          <w:sz w:val="28"/>
          <w:szCs w:val="28"/>
          <w:u w:val="single"/>
        </w:rPr>
        <w:t>en?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>anhaben                                                             A)  svléknout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 xml:space="preserve">umbinden                                                          B)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46C4">
        <w:rPr>
          <w:rFonts w:ascii="Times New Roman" w:hAnsi="Times New Roman"/>
          <w:sz w:val="28"/>
          <w:szCs w:val="28"/>
        </w:rPr>
        <w:t xml:space="preserve"> obléknout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 xml:space="preserve">tragen                                                                C)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46C4">
        <w:rPr>
          <w:rFonts w:ascii="Times New Roman" w:hAnsi="Times New Roman"/>
          <w:sz w:val="28"/>
          <w:szCs w:val="28"/>
        </w:rPr>
        <w:t>uvázat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>anziehen                                                            D)   nosit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>aufsetzen                                                           E)   mít na sobě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 xml:space="preserve">ausziehen                                                          F)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46C4">
        <w:rPr>
          <w:rFonts w:ascii="Times New Roman" w:hAnsi="Times New Roman"/>
          <w:sz w:val="28"/>
          <w:szCs w:val="28"/>
        </w:rPr>
        <w:t xml:space="preserve">nasadit       </w:t>
      </w:r>
    </w:p>
    <w:p w:rsidR="008319BE" w:rsidRDefault="008319BE" w:rsidP="003E713B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91"/>
        <w:gridCol w:w="1191"/>
        <w:gridCol w:w="1191"/>
        <w:gridCol w:w="1191"/>
        <w:gridCol w:w="1192"/>
        <w:gridCol w:w="1192"/>
      </w:tblGrid>
      <w:tr w:rsidR="008319BE" w:rsidTr="001F77E5">
        <w:trPr>
          <w:trHeight w:val="258"/>
          <w:jc w:val="center"/>
        </w:trPr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92" w:type="dxa"/>
          </w:tcPr>
          <w:p w:rsidR="008319BE" w:rsidRPr="001F77E5" w:rsidRDefault="008319BE" w:rsidP="001F7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 xml:space="preserve">      5</w:t>
            </w:r>
          </w:p>
        </w:tc>
        <w:tc>
          <w:tcPr>
            <w:tcW w:w="1192" w:type="dxa"/>
          </w:tcPr>
          <w:p w:rsidR="008319BE" w:rsidRPr="001F77E5" w:rsidRDefault="008319BE" w:rsidP="001F7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 xml:space="preserve">      6</w:t>
            </w:r>
          </w:p>
        </w:tc>
      </w:tr>
      <w:tr w:rsidR="008319BE" w:rsidTr="001F77E5">
        <w:trPr>
          <w:trHeight w:val="288"/>
          <w:jc w:val="center"/>
        </w:trPr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92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192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8319BE" w:rsidRDefault="008319BE" w:rsidP="003E713B">
      <w:pPr>
        <w:rPr>
          <w:rFonts w:ascii="Times New Roman" w:hAnsi="Times New Roman"/>
          <w:b/>
          <w:sz w:val="24"/>
          <w:szCs w:val="24"/>
          <w:u w:val="single"/>
        </w:rPr>
      </w:pPr>
    </w:p>
    <w:p w:rsidR="008319BE" w:rsidRPr="005E4455" w:rsidRDefault="008319BE" w:rsidP="003E713B">
      <w:pPr>
        <w:rPr>
          <w:rFonts w:ascii="Times New Roman" w:hAnsi="Times New Roman"/>
          <w:b/>
          <w:sz w:val="24"/>
          <w:szCs w:val="24"/>
          <w:u w:val="single"/>
        </w:rPr>
      </w:pPr>
    </w:p>
    <w:p w:rsidR="008319BE" w:rsidRPr="005E4455" w:rsidRDefault="008319BE" w:rsidP="003E713B">
      <w:pPr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5E4455">
        <w:rPr>
          <w:rFonts w:ascii="Times New Roman" w:hAnsi="Times New Roman"/>
          <w:b/>
          <w:color w:val="000000"/>
          <w:sz w:val="28"/>
          <w:szCs w:val="28"/>
          <w:u w:val="single"/>
        </w:rPr>
        <w:t>2.Ergänzt</w:t>
      </w:r>
    </w:p>
    <w:p w:rsidR="008319BE" w:rsidRPr="005E4455" w:rsidRDefault="008319BE" w:rsidP="003E713B">
      <w:pPr>
        <w:rPr>
          <w:rFonts w:ascii="Arial Black" w:hAnsi="Arial Black"/>
          <w:color w:val="000000"/>
          <w:sz w:val="28"/>
          <w:szCs w:val="28"/>
        </w:rPr>
      </w:pPr>
      <w:r w:rsidRPr="005E4455">
        <w:rPr>
          <w:rFonts w:ascii="Arial Black" w:hAnsi="Arial Black"/>
          <w:color w:val="000000"/>
          <w:sz w:val="28"/>
          <w:szCs w:val="28"/>
        </w:rPr>
        <w:t>setzt  -  zieht  -  hat  -  ziehe  -  tragen  -  bindet</w:t>
      </w:r>
    </w:p>
    <w:p w:rsidR="008319BE" w:rsidRDefault="008319BE" w:rsidP="003E713B">
      <w:pPr>
        <w:rPr>
          <w:rFonts w:ascii="Times New Roman" w:hAnsi="Times New Roman"/>
          <w:sz w:val="24"/>
          <w:szCs w:val="24"/>
        </w:rPr>
      </w:pP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Es ist kalt</w:t>
      </w:r>
      <w:r w:rsidRPr="005E445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4455">
        <w:rPr>
          <w:rFonts w:ascii="Times New Roman" w:hAnsi="Times New Roman"/>
          <w:sz w:val="28"/>
          <w:szCs w:val="28"/>
        </w:rPr>
        <w:t xml:space="preserve">Ich </w:t>
      </w:r>
      <w:r w:rsidRPr="00140D03">
        <w:rPr>
          <w:rFonts w:ascii="Times New Roman" w:hAnsi="Times New Roman"/>
          <w:sz w:val="28"/>
          <w:szCs w:val="28"/>
        </w:rPr>
        <w:t>…………</w:t>
      </w:r>
      <w:r w:rsidRPr="005E4455">
        <w:rPr>
          <w:rFonts w:ascii="Times New Roman" w:hAnsi="Times New Roman"/>
          <w:sz w:val="28"/>
          <w:szCs w:val="28"/>
        </w:rPr>
        <w:t xml:space="preserve">ein Sweatshirt an. </w:t>
      </w: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Wir gehen ins Theater. Mein Vater…… einen Anzug an.</w:t>
      </w: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Es ist warm. Monika ……….. einen Anorak aus.</w:t>
      </w: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Herr Kühn geht in die Stadt. Er ……….. einen Hut auf.</w:t>
      </w: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Jörg und Hans gehen baden. Sie……………..  immer eine Badehose.</w:t>
      </w: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Peter geht tanzen. Er……………… eine Krawatte um.</w:t>
      </w:r>
    </w:p>
    <w:p w:rsidR="008319BE" w:rsidRDefault="008319BE" w:rsidP="003E713B">
      <w:pPr>
        <w:rPr>
          <w:rFonts w:ascii="Times New Roman" w:hAnsi="Times New Roman"/>
          <w:sz w:val="28"/>
          <w:szCs w:val="28"/>
        </w:rPr>
      </w:pPr>
    </w:p>
    <w:p w:rsidR="008319BE" w:rsidRPr="00140D03" w:rsidRDefault="008319BE" w:rsidP="003E713B">
      <w:pPr>
        <w:rPr>
          <w:rFonts w:ascii="Times New Roman" w:hAnsi="Times New Roman"/>
          <w:b/>
          <w:sz w:val="28"/>
          <w:szCs w:val="28"/>
          <w:u w:val="single"/>
        </w:rPr>
      </w:pPr>
      <w:r w:rsidRPr="00140D03">
        <w:rPr>
          <w:rFonts w:ascii="Times New Roman" w:hAnsi="Times New Roman"/>
          <w:b/>
          <w:sz w:val="28"/>
          <w:szCs w:val="28"/>
          <w:u w:val="single"/>
        </w:rPr>
        <w:t>3. Suche Wörter!</w:t>
      </w:r>
    </w:p>
    <w:p w:rsidR="008319BE" w:rsidRPr="00140D03" w:rsidRDefault="008319BE" w:rsidP="003E713B">
      <w:pPr>
        <w:rPr>
          <w:rFonts w:ascii="Times New Roman" w:hAnsi="Times New Roman"/>
          <w:sz w:val="28"/>
          <w:szCs w:val="28"/>
        </w:rPr>
      </w:pPr>
      <w:r w:rsidRPr="00140D03">
        <w:rPr>
          <w:rFonts w:ascii="Times New Roman" w:hAnsi="Times New Roman"/>
          <w:sz w:val="28"/>
          <w:szCs w:val="28"/>
        </w:rPr>
        <w:t>ANORAKOPMANTELWESWEATSHIRTRTSCHLAFANZUGPHEMD</w:t>
      </w:r>
    </w:p>
    <w:p w:rsidR="008319BE" w:rsidRPr="00140D03" w:rsidRDefault="008319BE" w:rsidP="003E713B">
      <w:pPr>
        <w:rPr>
          <w:rFonts w:ascii="Times New Roman" w:hAnsi="Times New Roman"/>
          <w:sz w:val="28"/>
          <w:szCs w:val="28"/>
        </w:rPr>
      </w:pPr>
      <w:r w:rsidRPr="00140D03">
        <w:rPr>
          <w:rFonts w:ascii="Times New Roman" w:hAnsi="Times New Roman"/>
          <w:sz w:val="28"/>
          <w:szCs w:val="28"/>
        </w:rPr>
        <w:t>KRBASEBALLKAPPEBDWINTERSCHUHEKLISOCKENPERJACKE</w:t>
      </w:r>
    </w:p>
    <w:p w:rsidR="008319BE" w:rsidRDefault="008319BE" w:rsidP="003E713B">
      <w:pPr>
        <w:rPr>
          <w:rFonts w:ascii="Times New Roman" w:hAnsi="Times New Roman"/>
          <w:sz w:val="28"/>
          <w:szCs w:val="28"/>
        </w:rPr>
      </w:pPr>
      <w:r w:rsidRPr="00140D03">
        <w:rPr>
          <w:rFonts w:ascii="Times New Roman" w:hAnsi="Times New Roman"/>
          <w:sz w:val="28"/>
          <w:szCs w:val="28"/>
        </w:rPr>
        <w:t xml:space="preserve">HANDSCHUHEFRJEANSBAUNTERWÄSCHEIPHOSEKLBLUSEGR  </w:t>
      </w:r>
    </w:p>
    <w:p w:rsidR="008319BE" w:rsidRDefault="008319BE" w:rsidP="003E713B">
      <w:pPr>
        <w:rPr>
          <w:rFonts w:ascii="Times New Roman" w:hAnsi="Times New Roman"/>
          <w:sz w:val="28"/>
          <w:szCs w:val="28"/>
        </w:rPr>
      </w:pPr>
    </w:p>
    <w:p w:rsidR="008319BE" w:rsidRPr="00140D03" w:rsidRDefault="008319BE" w:rsidP="003E713B">
      <w:pPr>
        <w:rPr>
          <w:rFonts w:ascii="Times New Roman" w:hAnsi="Times New Roman"/>
          <w:sz w:val="28"/>
          <w:szCs w:val="28"/>
        </w:rPr>
      </w:pPr>
    </w:p>
    <w:p w:rsidR="008319BE" w:rsidRPr="00D146C4" w:rsidRDefault="008319BE" w:rsidP="001337E8">
      <w:pPr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/>
          <w:b/>
          <w:color w:val="FF0000"/>
          <w:sz w:val="28"/>
          <w:szCs w:val="28"/>
          <w:u w:val="single"/>
        </w:rPr>
        <w:t>ŘEŠENÍ</w:t>
      </w:r>
    </w:p>
    <w:p w:rsidR="008319BE" w:rsidRPr="00D146C4" w:rsidRDefault="008319BE" w:rsidP="003E713B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1.Was passt zusamm</w:t>
      </w:r>
      <w:r w:rsidRPr="00D146C4">
        <w:rPr>
          <w:rFonts w:ascii="Times New Roman" w:hAnsi="Times New Roman"/>
          <w:b/>
          <w:sz w:val="28"/>
          <w:szCs w:val="28"/>
          <w:u w:val="single"/>
        </w:rPr>
        <w:t>en?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>anhaben                                                             A)  svléknout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>umbinden                                                          B)  obléknout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>tragen                                                                C)  uvázat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>anziehen                                                            D)   nosit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>aufsetzen                                                           E)   mít na sobě</w:t>
      </w:r>
    </w:p>
    <w:p w:rsidR="008319BE" w:rsidRPr="00D146C4" w:rsidRDefault="008319BE" w:rsidP="003E713B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D146C4">
        <w:rPr>
          <w:rFonts w:ascii="Times New Roman" w:hAnsi="Times New Roman"/>
          <w:sz w:val="28"/>
          <w:szCs w:val="28"/>
        </w:rPr>
        <w:t xml:space="preserve">ausziehen                                                           F)  nasadit       </w:t>
      </w:r>
    </w:p>
    <w:p w:rsidR="008319BE" w:rsidRDefault="008319BE" w:rsidP="003E713B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91"/>
        <w:gridCol w:w="1191"/>
        <w:gridCol w:w="1191"/>
        <w:gridCol w:w="1191"/>
        <w:gridCol w:w="1192"/>
        <w:gridCol w:w="1192"/>
      </w:tblGrid>
      <w:tr w:rsidR="008319BE" w:rsidTr="001F77E5">
        <w:trPr>
          <w:trHeight w:val="258"/>
          <w:jc w:val="center"/>
        </w:trPr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92" w:type="dxa"/>
          </w:tcPr>
          <w:p w:rsidR="008319BE" w:rsidRPr="001F77E5" w:rsidRDefault="008319BE" w:rsidP="001F7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 xml:space="preserve">      5</w:t>
            </w:r>
          </w:p>
        </w:tc>
        <w:tc>
          <w:tcPr>
            <w:tcW w:w="1192" w:type="dxa"/>
          </w:tcPr>
          <w:p w:rsidR="008319BE" w:rsidRPr="001F77E5" w:rsidRDefault="008319BE" w:rsidP="001F77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sz w:val="24"/>
                <w:szCs w:val="24"/>
              </w:rPr>
              <w:t xml:space="preserve">      6</w:t>
            </w:r>
          </w:p>
        </w:tc>
      </w:tr>
      <w:tr w:rsidR="008319BE" w:rsidTr="001F77E5">
        <w:trPr>
          <w:trHeight w:val="288"/>
          <w:jc w:val="center"/>
        </w:trPr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color w:val="FF0000"/>
                <w:sz w:val="24"/>
                <w:szCs w:val="24"/>
              </w:rPr>
              <w:t>E</w:t>
            </w: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color w:val="FF0000"/>
                <w:sz w:val="24"/>
                <w:szCs w:val="24"/>
              </w:rPr>
              <w:t>C</w:t>
            </w: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color w:val="FF0000"/>
                <w:sz w:val="24"/>
                <w:szCs w:val="24"/>
              </w:rPr>
              <w:t>D</w:t>
            </w:r>
          </w:p>
        </w:tc>
        <w:tc>
          <w:tcPr>
            <w:tcW w:w="1191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color w:val="FF0000"/>
                <w:sz w:val="24"/>
                <w:szCs w:val="24"/>
              </w:rPr>
              <w:t>B</w:t>
            </w:r>
          </w:p>
        </w:tc>
        <w:tc>
          <w:tcPr>
            <w:tcW w:w="1192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color w:val="FF0000"/>
                <w:sz w:val="24"/>
                <w:szCs w:val="24"/>
              </w:rPr>
              <w:t>F</w:t>
            </w:r>
          </w:p>
        </w:tc>
        <w:tc>
          <w:tcPr>
            <w:tcW w:w="1192" w:type="dxa"/>
          </w:tcPr>
          <w:p w:rsidR="008319BE" w:rsidRPr="001F77E5" w:rsidRDefault="008319BE" w:rsidP="001F77E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77E5">
              <w:rPr>
                <w:rFonts w:ascii="Times New Roman" w:hAnsi="Times New Roman"/>
                <w:color w:val="FF0000"/>
                <w:sz w:val="24"/>
                <w:szCs w:val="24"/>
              </w:rPr>
              <w:t>A</w:t>
            </w:r>
          </w:p>
        </w:tc>
      </w:tr>
    </w:tbl>
    <w:p w:rsidR="008319BE" w:rsidRDefault="008319BE" w:rsidP="003E713B">
      <w:pPr>
        <w:rPr>
          <w:rFonts w:ascii="Times New Roman" w:hAnsi="Times New Roman"/>
          <w:b/>
          <w:sz w:val="24"/>
          <w:szCs w:val="24"/>
          <w:u w:val="single"/>
        </w:rPr>
      </w:pPr>
    </w:p>
    <w:p w:rsidR="008319BE" w:rsidRPr="005E4455" w:rsidRDefault="008319BE" w:rsidP="003E713B">
      <w:pPr>
        <w:rPr>
          <w:rFonts w:ascii="Times New Roman" w:hAnsi="Times New Roman"/>
          <w:b/>
          <w:sz w:val="24"/>
          <w:szCs w:val="24"/>
          <w:u w:val="single"/>
        </w:rPr>
      </w:pPr>
    </w:p>
    <w:p w:rsidR="008319BE" w:rsidRPr="005E4455" w:rsidRDefault="008319BE" w:rsidP="003E713B">
      <w:pPr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5E4455">
        <w:rPr>
          <w:rFonts w:ascii="Times New Roman" w:hAnsi="Times New Roman"/>
          <w:b/>
          <w:color w:val="000000"/>
          <w:sz w:val="28"/>
          <w:szCs w:val="28"/>
          <w:u w:val="single"/>
        </w:rPr>
        <w:t>2.Ergänzt</w:t>
      </w:r>
    </w:p>
    <w:p w:rsidR="008319BE" w:rsidRPr="005E4455" w:rsidRDefault="008319BE" w:rsidP="003E713B">
      <w:pPr>
        <w:rPr>
          <w:rFonts w:ascii="Arial Black" w:hAnsi="Arial Black"/>
          <w:color w:val="000000"/>
          <w:sz w:val="28"/>
          <w:szCs w:val="28"/>
        </w:rPr>
      </w:pPr>
      <w:r w:rsidRPr="005E4455">
        <w:rPr>
          <w:rFonts w:ascii="Arial Black" w:hAnsi="Arial Black"/>
          <w:color w:val="000000"/>
          <w:sz w:val="28"/>
          <w:szCs w:val="28"/>
        </w:rPr>
        <w:t>setzt  -  zieht  -  hat  -  ziehe  -  tragen  -  bindet</w:t>
      </w:r>
    </w:p>
    <w:p w:rsidR="008319BE" w:rsidRDefault="008319BE" w:rsidP="003E713B">
      <w:pPr>
        <w:rPr>
          <w:rFonts w:ascii="Times New Roman" w:hAnsi="Times New Roman"/>
          <w:sz w:val="24"/>
          <w:szCs w:val="24"/>
        </w:rPr>
      </w:pP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Es ist kalt</w:t>
      </w:r>
      <w:r w:rsidRPr="005E445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E4455">
        <w:rPr>
          <w:rFonts w:ascii="Times New Roman" w:hAnsi="Times New Roman"/>
          <w:sz w:val="28"/>
          <w:szCs w:val="28"/>
        </w:rPr>
        <w:t xml:space="preserve">Ich </w:t>
      </w:r>
      <w:r w:rsidRPr="005E4455">
        <w:rPr>
          <w:rFonts w:ascii="Times New Roman" w:hAnsi="Times New Roman"/>
          <w:color w:val="FF0000"/>
          <w:sz w:val="28"/>
          <w:szCs w:val="28"/>
        </w:rPr>
        <w:t>ziehe</w:t>
      </w:r>
      <w:r w:rsidRPr="005E4455">
        <w:rPr>
          <w:rFonts w:ascii="Times New Roman" w:hAnsi="Times New Roman"/>
          <w:sz w:val="28"/>
          <w:szCs w:val="28"/>
        </w:rPr>
        <w:t xml:space="preserve"> ein Sweatshirt an. </w:t>
      </w: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Wir gehen ins Theater. Mein Vater </w:t>
      </w:r>
      <w:r w:rsidRPr="005E4455">
        <w:rPr>
          <w:rFonts w:ascii="Times New Roman" w:hAnsi="Times New Roman"/>
          <w:color w:val="FF0000"/>
          <w:sz w:val="28"/>
          <w:szCs w:val="28"/>
        </w:rPr>
        <w:t>hat</w:t>
      </w:r>
      <w:r>
        <w:rPr>
          <w:rFonts w:ascii="Times New Roman" w:hAnsi="Times New Roman"/>
          <w:sz w:val="28"/>
          <w:szCs w:val="28"/>
        </w:rPr>
        <w:t xml:space="preserve"> einen Anzug an.</w:t>
      </w: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Es ist warm. Monika </w:t>
      </w:r>
      <w:r w:rsidRPr="005E4455">
        <w:rPr>
          <w:rFonts w:ascii="Times New Roman" w:hAnsi="Times New Roman"/>
          <w:color w:val="FF0000"/>
          <w:sz w:val="28"/>
          <w:szCs w:val="28"/>
        </w:rPr>
        <w:t>zieht</w:t>
      </w:r>
      <w:r>
        <w:rPr>
          <w:rFonts w:ascii="Times New Roman" w:hAnsi="Times New Roman"/>
          <w:sz w:val="28"/>
          <w:szCs w:val="28"/>
        </w:rPr>
        <w:t xml:space="preserve"> einen Anorak aus.</w:t>
      </w: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Herr Kühn geht in die Stadt. Er </w:t>
      </w:r>
      <w:r w:rsidRPr="005E4455">
        <w:rPr>
          <w:rFonts w:ascii="Times New Roman" w:hAnsi="Times New Roman"/>
          <w:color w:val="FF0000"/>
          <w:sz w:val="28"/>
          <w:szCs w:val="28"/>
        </w:rPr>
        <w:t xml:space="preserve">setzt </w:t>
      </w:r>
      <w:r>
        <w:rPr>
          <w:rFonts w:ascii="Times New Roman" w:hAnsi="Times New Roman"/>
          <w:sz w:val="28"/>
          <w:szCs w:val="28"/>
        </w:rPr>
        <w:t>einen Hut auf.</w:t>
      </w: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Jörg und Hans gehen baden. Sie </w:t>
      </w:r>
      <w:r w:rsidRPr="005E4455">
        <w:rPr>
          <w:rFonts w:ascii="Times New Roman" w:hAnsi="Times New Roman"/>
          <w:color w:val="FF0000"/>
          <w:sz w:val="28"/>
          <w:szCs w:val="28"/>
        </w:rPr>
        <w:t>tragen</w:t>
      </w:r>
      <w:r>
        <w:rPr>
          <w:rFonts w:ascii="Times New Roman" w:hAnsi="Times New Roman"/>
          <w:sz w:val="28"/>
          <w:szCs w:val="28"/>
        </w:rPr>
        <w:t xml:space="preserve"> immer eine Badehose.</w:t>
      </w:r>
    </w:p>
    <w:p w:rsidR="008319BE" w:rsidRDefault="008319BE" w:rsidP="003E713B">
      <w:pPr>
        <w:pStyle w:val="ListParagraph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Peter geht tanzen. Er </w:t>
      </w:r>
      <w:r w:rsidRPr="005E4455">
        <w:rPr>
          <w:rFonts w:ascii="Times New Roman" w:hAnsi="Times New Roman"/>
          <w:color w:val="FF0000"/>
          <w:sz w:val="28"/>
          <w:szCs w:val="28"/>
        </w:rPr>
        <w:t>bindet</w:t>
      </w:r>
      <w:r>
        <w:rPr>
          <w:rFonts w:ascii="Times New Roman" w:hAnsi="Times New Roman"/>
          <w:sz w:val="28"/>
          <w:szCs w:val="28"/>
        </w:rPr>
        <w:t xml:space="preserve"> eine Krawatte um.</w:t>
      </w:r>
    </w:p>
    <w:p w:rsidR="008319BE" w:rsidRDefault="008319BE" w:rsidP="003E713B">
      <w:pPr>
        <w:rPr>
          <w:rFonts w:ascii="Times New Roman" w:hAnsi="Times New Roman"/>
          <w:sz w:val="28"/>
          <w:szCs w:val="28"/>
        </w:rPr>
      </w:pPr>
    </w:p>
    <w:p w:rsidR="008319BE" w:rsidRPr="004067B3" w:rsidRDefault="008319BE" w:rsidP="003E713B">
      <w:pPr>
        <w:rPr>
          <w:rFonts w:ascii="Times New Roman" w:hAnsi="Times New Roman"/>
          <w:b/>
          <w:sz w:val="28"/>
          <w:szCs w:val="28"/>
          <w:u w:val="single"/>
        </w:rPr>
      </w:pPr>
      <w:r w:rsidRPr="004067B3">
        <w:rPr>
          <w:rFonts w:ascii="Times New Roman" w:hAnsi="Times New Roman"/>
          <w:b/>
          <w:sz w:val="28"/>
          <w:szCs w:val="28"/>
          <w:u w:val="single"/>
        </w:rPr>
        <w:t>3. Suche Wörter!</w:t>
      </w:r>
    </w:p>
    <w:p w:rsidR="008319BE" w:rsidRDefault="008319BE" w:rsidP="003E713B">
      <w:pPr>
        <w:rPr>
          <w:rFonts w:ascii="Times New Roman" w:hAnsi="Times New Roman"/>
          <w:sz w:val="28"/>
          <w:szCs w:val="28"/>
        </w:rPr>
      </w:pPr>
      <w:r w:rsidRPr="00BE710B">
        <w:rPr>
          <w:rFonts w:ascii="Times New Roman" w:hAnsi="Times New Roman"/>
          <w:color w:val="FF0000"/>
          <w:sz w:val="28"/>
          <w:szCs w:val="28"/>
        </w:rPr>
        <w:t>ANORAK</w:t>
      </w:r>
      <w:r>
        <w:rPr>
          <w:rFonts w:ascii="Times New Roman" w:hAnsi="Times New Roman"/>
          <w:sz w:val="28"/>
          <w:szCs w:val="28"/>
        </w:rPr>
        <w:t>OP</w:t>
      </w:r>
      <w:r w:rsidRPr="00BE710B">
        <w:rPr>
          <w:rFonts w:ascii="Times New Roman" w:hAnsi="Times New Roman"/>
          <w:color w:val="FF0000"/>
          <w:sz w:val="28"/>
          <w:szCs w:val="28"/>
        </w:rPr>
        <w:t>MANTEL</w:t>
      </w:r>
      <w:r>
        <w:rPr>
          <w:rFonts w:ascii="Times New Roman" w:hAnsi="Times New Roman"/>
          <w:sz w:val="28"/>
          <w:szCs w:val="28"/>
        </w:rPr>
        <w:t>WE</w:t>
      </w:r>
      <w:r w:rsidRPr="00BE710B">
        <w:rPr>
          <w:rFonts w:ascii="Times New Roman" w:hAnsi="Times New Roman"/>
          <w:color w:val="FF0000"/>
          <w:sz w:val="28"/>
          <w:szCs w:val="28"/>
        </w:rPr>
        <w:t>SWEATSHIRT</w:t>
      </w:r>
      <w:r>
        <w:rPr>
          <w:rFonts w:ascii="Times New Roman" w:hAnsi="Times New Roman"/>
          <w:sz w:val="28"/>
          <w:szCs w:val="28"/>
        </w:rPr>
        <w:t>RT</w:t>
      </w:r>
      <w:r w:rsidRPr="00BE710B">
        <w:rPr>
          <w:rFonts w:ascii="Times New Roman" w:hAnsi="Times New Roman"/>
          <w:color w:val="FF0000"/>
          <w:sz w:val="28"/>
          <w:szCs w:val="28"/>
        </w:rPr>
        <w:t>SCHLAFANZUG</w:t>
      </w:r>
      <w:r>
        <w:rPr>
          <w:rFonts w:ascii="Times New Roman" w:hAnsi="Times New Roman"/>
          <w:sz w:val="28"/>
          <w:szCs w:val="28"/>
        </w:rPr>
        <w:t>P</w:t>
      </w:r>
      <w:r w:rsidRPr="00BE710B">
        <w:rPr>
          <w:rFonts w:ascii="Times New Roman" w:hAnsi="Times New Roman"/>
          <w:color w:val="FF0000"/>
          <w:sz w:val="28"/>
          <w:szCs w:val="28"/>
        </w:rPr>
        <w:t>HEMD</w:t>
      </w:r>
    </w:p>
    <w:p w:rsidR="008319BE" w:rsidRDefault="008319BE" w:rsidP="003E713B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KR</w:t>
      </w:r>
      <w:r w:rsidRPr="00BE710B">
        <w:rPr>
          <w:rFonts w:ascii="Times New Roman" w:hAnsi="Times New Roman"/>
          <w:color w:val="FF0000"/>
          <w:sz w:val="28"/>
          <w:szCs w:val="28"/>
        </w:rPr>
        <w:t>BASEBALLKAPPE</w:t>
      </w:r>
      <w:r w:rsidRPr="00BE710B">
        <w:rPr>
          <w:rFonts w:ascii="Times New Roman" w:hAnsi="Times New Roman"/>
          <w:sz w:val="28"/>
          <w:szCs w:val="28"/>
        </w:rPr>
        <w:t>BD</w:t>
      </w:r>
      <w:r>
        <w:rPr>
          <w:rFonts w:ascii="Times New Roman" w:hAnsi="Times New Roman"/>
          <w:color w:val="FF0000"/>
          <w:sz w:val="28"/>
          <w:szCs w:val="28"/>
        </w:rPr>
        <w:t>WINTERSCHUHE</w:t>
      </w:r>
      <w:r>
        <w:rPr>
          <w:rFonts w:ascii="Times New Roman" w:hAnsi="Times New Roman"/>
          <w:sz w:val="28"/>
          <w:szCs w:val="28"/>
        </w:rPr>
        <w:t>KLI</w:t>
      </w:r>
      <w:r>
        <w:rPr>
          <w:rFonts w:ascii="Times New Roman" w:hAnsi="Times New Roman"/>
          <w:color w:val="FF0000"/>
          <w:sz w:val="28"/>
          <w:szCs w:val="28"/>
        </w:rPr>
        <w:t>SOCKEN</w:t>
      </w:r>
      <w:r>
        <w:rPr>
          <w:rFonts w:ascii="Times New Roman" w:hAnsi="Times New Roman"/>
          <w:sz w:val="28"/>
          <w:szCs w:val="28"/>
        </w:rPr>
        <w:t>PER</w:t>
      </w:r>
      <w:r>
        <w:rPr>
          <w:rFonts w:ascii="Times New Roman" w:hAnsi="Times New Roman"/>
          <w:color w:val="FF0000"/>
          <w:sz w:val="28"/>
          <w:szCs w:val="28"/>
        </w:rPr>
        <w:t>JACKE</w:t>
      </w:r>
    </w:p>
    <w:p w:rsidR="008319BE" w:rsidRDefault="008319BE" w:rsidP="003E713B">
      <w:pPr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>HANDSCHUHE</w:t>
      </w:r>
      <w:r>
        <w:rPr>
          <w:rFonts w:ascii="Times New Roman" w:hAnsi="Times New Roman"/>
          <w:sz w:val="28"/>
          <w:szCs w:val="28"/>
        </w:rPr>
        <w:t>FR</w:t>
      </w:r>
      <w:r>
        <w:rPr>
          <w:rFonts w:ascii="Times New Roman" w:hAnsi="Times New Roman"/>
          <w:color w:val="FF0000"/>
          <w:sz w:val="28"/>
          <w:szCs w:val="28"/>
        </w:rPr>
        <w:t>JEANS</w:t>
      </w:r>
      <w:r w:rsidRPr="00BE710B">
        <w:rPr>
          <w:rFonts w:ascii="Times New Roman" w:hAnsi="Times New Roman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A</w:t>
      </w:r>
      <w:r>
        <w:rPr>
          <w:rFonts w:ascii="Times New Roman" w:hAnsi="Times New Roman"/>
          <w:color w:val="FF0000"/>
          <w:sz w:val="28"/>
          <w:szCs w:val="28"/>
        </w:rPr>
        <w:t>UNTERWÄSCHE</w:t>
      </w:r>
      <w:r w:rsidRPr="00BE710B">
        <w:rPr>
          <w:rFonts w:ascii="Times New Roman" w:hAnsi="Times New Roman"/>
          <w:sz w:val="28"/>
          <w:szCs w:val="28"/>
        </w:rPr>
        <w:t>IP</w:t>
      </w:r>
      <w:r>
        <w:rPr>
          <w:rFonts w:ascii="Times New Roman" w:hAnsi="Times New Roman"/>
          <w:color w:val="FF0000"/>
          <w:sz w:val="28"/>
          <w:szCs w:val="28"/>
        </w:rPr>
        <w:t>HOSE</w:t>
      </w:r>
      <w:r w:rsidRPr="00BE710B">
        <w:rPr>
          <w:rFonts w:ascii="Times New Roman" w:hAnsi="Times New Roman"/>
          <w:sz w:val="28"/>
          <w:szCs w:val="28"/>
        </w:rPr>
        <w:t>K</w:t>
      </w:r>
      <w:r>
        <w:rPr>
          <w:rFonts w:ascii="Times New Roman" w:hAnsi="Times New Roman"/>
          <w:sz w:val="28"/>
          <w:szCs w:val="28"/>
        </w:rPr>
        <w:t>L</w:t>
      </w:r>
      <w:r>
        <w:rPr>
          <w:rFonts w:ascii="Times New Roman" w:hAnsi="Times New Roman"/>
          <w:color w:val="FF0000"/>
          <w:sz w:val="28"/>
          <w:szCs w:val="28"/>
        </w:rPr>
        <w:t>BLUSE</w:t>
      </w:r>
      <w:r>
        <w:rPr>
          <w:rFonts w:ascii="Times New Roman" w:hAnsi="Times New Roman"/>
          <w:sz w:val="28"/>
          <w:szCs w:val="28"/>
        </w:rPr>
        <w:t>GR</w:t>
      </w:r>
      <w:r>
        <w:rPr>
          <w:rFonts w:ascii="Times New Roman" w:hAnsi="Times New Roman"/>
          <w:color w:val="FF0000"/>
          <w:sz w:val="28"/>
          <w:szCs w:val="28"/>
        </w:rPr>
        <w:t xml:space="preserve">  </w:t>
      </w:r>
    </w:p>
    <w:p w:rsidR="008319BE" w:rsidRDefault="008319BE" w:rsidP="003E713B">
      <w:pPr>
        <w:rPr>
          <w:rFonts w:ascii="Times New Roman" w:hAnsi="Times New Roman"/>
          <w:color w:val="FF0000"/>
          <w:sz w:val="28"/>
          <w:szCs w:val="28"/>
        </w:rPr>
      </w:pPr>
    </w:p>
    <w:p w:rsidR="008319BE" w:rsidRDefault="008319BE" w:rsidP="00B416A4">
      <w:r>
        <w:t>Autorem materiálu a všech jeho částí, není-li uvedeno jinak, je Šárka Mášková.</w:t>
      </w:r>
    </w:p>
    <w:sectPr w:rsidR="008319BE" w:rsidSect="00B71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10A3"/>
    <w:multiLevelType w:val="hybridMultilevel"/>
    <w:tmpl w:val="AF9A3B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42109CD"/>
    <w:multiLevelType w:val="hybridMultilevel"/>
    <w:tmpl w:val="D534B6D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713B"/>
    <w:rsid w:val="000A4CFA"/>
    <w:rsid w:val="000A5BB7"/>
    <w:rsid w:val="001337E8"/>
    <w:rsid w:val="00140D03"/>
    <w:rsid w:val="00176E99"/>
    <w:rsid w:val="001F77E5"/>
    <w:rsid w:val="00322BA5"/>
    <w:rsid w:val="003E713B"/>
    <w:rsid w:val="004067B3"/>
    <w:rsid w:val="00501041"/>
    <w:rsid w:val="005C1744"/>
    <w:rsid w:val="005E4455"/>
    <w:rsid w:val="005F7158"/>
    <w:rsid w:val="0061338F"/>
    <w:rsid w:val="00771E88"/>
    <w:rsid w:val="008319BE"/>
    <w:rsid w:val="008A100D"/>
    <w:rsid w:val="008C6C98"/>
    <w:rsid w:val="008D4791"/>
    <w:rsid w:val="00B416A4"/>
    <w:rsid w:val="00B71C42"/>
    <w:rsid w:val="00BE710B"/>
    <w:rsid w:val="00D146C4"/>
    <w:rsid w:val="00ED2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13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E7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713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E713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E71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92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3</Pages>
  <Words>423</Words>
  <Characters>2501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4</cp:revision>
  <dcterms:created xsi:type="dcterms:W3CDTF">2012-05-27T15:47:00Z</dcterms:created>
  <dcterms:modified xsi:type="dcterms:W3CDTF">2012-05-28T08:37:00Z</dcterms:modified>
</cp:coreProperties>
</file>