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569" w:rsidRDefault="00B92569" w:rsidP="00587B96">
      <w:pPr>
        <w:rPr>
          <w:sz w:val="28"/>
          <w:szCs w:val="28"/>
          <w:u w:val="single"/>
        </w:rPr>
      </w:pPr>
      <w:r w:rsidRPr="00660DFC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5" o:title=""/>
          </v:shape>
        </w:pict>
      </w:r>
    </w:p>
    <w:p w:rsidR="00B92569" w:rsidRDefault="00B92569" w:rsidP="00587B96">
      <w:pPr>
        <w:rPr>
          <w:sz w:val="28"/>
          <w:szCs w:val="28"/>
          <w:u w:val="single"/>
        </w:rPr>
      </w:pPr>
    </w:p>
    <w:p w:rsidR="00B92569" w:rsidRPr="005C1744" w:rsidRDefault="00B92569" w:rsidP="00587B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B92569" w:rsidRPr="005C1744" w:rsidRDefault="00B92569" w:rsidP="00587B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B92569" w:rsidRDefault="00B92569" w:rsidP="00587B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B92569" w:rsidRPr="005C1744" w:rsidRDefault="00B92569" w:rsidP="00587B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B92569" w:rsidRDefault="00B92569" w:rsidP="00587B9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NJŠM1/17</w:t>
      </w:r>
      <w:r w:rsidRPr="00176E99">
        <w:rPr>
          <w:color w:val="FF0000"/>
          <w:sz w:val="28"/>
          <w:szCs w:val="28"/>
        </w:rPr>
        <w:t xml:space="preserve"> </w:t>
      </w:r>
    </w:p>
    <w:p w:rsidR="00B92569" w:rsidRPr="005C1744" w:rsidRDefault="00B92569" w:rsidP="00587B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B92569" w:rsidRPr="005C1744" w:rsidRDefault="00B92569" w:rsidP="00587B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B92569" w:rsidRDefault="00B92569" w:rsidP="00587B9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B92569" w:rsidRPr="00176E99" w:rsidRDefault="00B92569" w:rsidP="00587B9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B92569" w:rsidRPr="005C1744" w:rsidRDefault="00B92569" w:rsidP="00587B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B92569" w:rsidRDefault="00B92569" w:rsidP="00587B9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používání významových sloves tématu oblékání ve spojení se 4.pádem podstatných jmen.</w:t>
      </w:r>
    </w:p>
    <w:p w:rsidR="00B92569" w:rsidRPr="00176E99" w:rsidRDefault="00B92569" w:rsidP="00587B9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oblékání, slovesa s odlučit.předponou, 4.pád podst.jmen</w:t>
      </w:r>
    </w:p>
    <w:p w:rsidR="00B92569" w:rsidRDefault="00B92569" w:rsidP="00587B9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B92569" w:rsidRPr="005C1744" w:rsidRDefault="00B92569" w:rsidP="00587B96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color w:val="FF0000"/>
          <w:sz w:val="28"/>
          <w:szCs w:val="28"/>
        </w:rPr>
        <w:t xml:space="preserve"> : říjen 2011</w:t>
      </w:r>
    </w:p>
    <w:p w:rsidR="00B92569" w:rsidRPr="005C1744" w:rsidRDefault="00B92569" w:rsidP="00587B9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B92569" w:rsidRPr="005C1744" w:rsidRDefault="00B92569" w:rsidP="00587B96">
      <w:pPr>
        <w:rPr>
          <w:sz w:val="28"/>
          <w:szCs w:val="28"/>
        </w:rPr>
      </w:pPr>
    </w:p>
    <w:p w:rsidR="00B92569" w:rsidRDefault="00B92569" w:rsidP="00587B96"/>
    <w:p w:rsidR="00B92569" w:rsidRDefault="00B92569"/>
    <w:p w:rsidR="00B92569" w:rsidRPr="00D41D66" w:rsidRDefault="00B92569" w:rsidP="00D41D6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41D66">
        <w:rPr>
          <w:rFonts w:ascii="Times New Roman" w:hAnsi="Times New Roman"/>
          <w:b/>
          <w:sz w:val="28"/>
          <w:szCs w:val="28"/>
          <w:u w:val="single"/>
        </w:rPr>
        <w:t>WAS TRAGEN WIR?</w:t>
      </w:r>
    </w:p>
    <w:p w:rsidR="00B92569" w:rsidRPr="00DD3AFF" w:rsidRDefault="00B92569" w:rsidP="00587B96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u w:val="single"/>
        </w:rPr>
      </w:pPr>
      <w:r w:rsidRPr="00DD3AFF">
        <w:rPr>
          <w:rFonts w:ascii="Times New Roman" w:hAnsi="Times New Roman"/>
          <w:b/>
          <w:sz w:val="28"/>
          <w:szCs w:val="28"/>
          <w:u w:val="single"/>
        </w:rPr>
        <w:t xml:space="preserve"> Was passt? Ergänzt!</w:t>
      </w: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noProof/>
          <w:lang w:eastAsia="cs-CZ"/>
        </w:rPr>
        <w:pict>
          <v:oval id="_x0000_s1026" style="position:absolute;left:0;text-align:left;margin-left:17.05pt;margin-top:22.15pt;width:426.7pt;height:275.9pt;z-index:251658240" fillcolor="#ffc000">
            <v:textbox>
              <w:txbxContent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e</w:t>
                  </w:r>
                  <w:r w:rsidRPr="00BF02E7">
                    <w:rPr>
                      <w:rFonts w:ascii="Arial Black" w:hAnsi="Arial Black"/>
                    </w:rPr>
                    <w:t xml:space="preserve">inen  Mantel       </w:t>
                  </w:r>
                  <w:r>
                    <w:rPr>
                      <w:rFonts w:ascii="Arial Black" w:hAnsi="Arial Black"/>
                    </w:rPr>
                    <w:t>einen Hut      ein Kleid</w:t>
                  </w:r>
                  <w:r w:rsidRPr="00BF02E7">
                    <w:rPr>
                      <w:rFonts w:ascii="Arial Black" w:hAnsi="Arial Black"/>
                    </w:rPr>
                    <w:t xml:space="preserve">     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eine Brille              eine Jacke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einen Rock        eine Hose        ein T-Shirt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die Socken          eine Baseballkappe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einen Trainingsanzug               einen Schal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die Sportschuhe      ein Tuch   eine Krawatte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eine Mütze         die Handschuhe   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</w:p>
                <w:p w:rsidR="00B92569" w:rsidRPr="00BF02E7" w:rsidRDefault="00B92569" w:rsidP="00587B96">
                  <w:pPr>
                    <w:rPr>
                      <w:rFonts w:ascii="Arial Black" w:hAnsi="Arial Black"/>
                    </w:rPr>
                  </w:pPr>
                  <w:r w:rsidRPr="00BF02E7">
                    <w:rPr>
                      <w:rFonts w:ascii="Arial Black" w:hAnsi="Arial Black"/>
                    </w:rPr>
                    <w:t xml:space="preserve">      </w:t>
                  </w:r>
                </w:p>
              </w:txbxContent>
            </v:textbox>
          </v:oval>
        </w:pict>
      </w: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2531ED">
        <w:rPr>
          <w:rFonts w:ascii="Times New Roman" w:hAnsi="Times New Roman"/>
          <w:b/>
          <w:sz w:val="28"/>
          <w:szCs w:val="28"/>
          <w:u w:val="single"/>
        </w:rPr>
        <w:t>Was ziehen wir an?</w:t>
      </w: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2531ED">
        <w:rPr>
          <w:rFonts w:ascii="Times New Roman" w:hAnsi="Times New Roman"/>
          <w:b/>
          <w:sz w:val="28"/>
          <w:szCs w:val="28"/>
        </w:rPr>
        <w:t>………</w:t>
      </w: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</w:t>
      </w: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</w:t>
      </w: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</w:t>
      </w: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</w:t>
      </w:r>
    </w:p>
    <w:p w:rsidR="00B92569" w:rsidRPr="002531ED" w:rsidRDefault="00B92569" w:rsidP="00587B96">
      <w:pPr>
        <w:pStyle w:val="ListParagraph"/>
        <w:ind w:left="644"/>
        <w:rPr>
          <w:rFonts w:ascii="Times New Roman" w:hAnsi="Times New Roman"/>
          <w:b/>
          <w:sz w:val="28"/>
          <w:szCs w:val="28"/>
        </w:rPr>
      </w:pP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2531ED">
        <w:rPr>
          <w:rFonts w:ascii="Times New Roman" w:hAnsi="Times New Roman"/>
          <w:b/>
          <w:sz w:val="28"/>
          <w:szCs w:val="28"/>
          <w:u w:val="single"/>
        </w:rPr>
        <w:t>Was setzen wir auf?</w:t>
      </w: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2531ED">
        <w:rPr>
          <w:rFonts w:ascii="Times New Roman" w:hAnsi="Times New Roman"/>
          <w:b/>
          <w:sz w:val="28"/>
          <w:szCs w:val="28"/>
        </w:rPr>
        <w:t>………</w:t>
      </w: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</w:t>
      </w: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</w:t>
      </w:r>
    </w:p>
    <w:p w:rsidR="00B92569" w:rsidRPr="002531ED" w:rsidRDefault="00B92569" w:rsidP="00587B96">
      <w:pPr>
        <w:pStyle w:val="ListParagraph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2531ED">
        <w:rPr>
          <w:rFonts w:ascii="Times New Roman" w:hAnsi="Times New Roman"/>
          <w:b/>
          <w:sz w:val="28"/>
          <w:szCs w:val="28"/>
          <w:u w:val="single"/>
        </w:rPr>
        <w:t>Was binden wir um?</w:t>
      </w: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2531ED">
        <w:rPr>
          <w:rFonts w:ascii="Times New Roman" w:hAnsi="Times New Roman"/>
          <w:b/>
          <w:sz w:val="28"/>
          <w:szCs w:val="28"/>
        </w:rPr>
        <w:t>………</w:t>
      </w: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</w:t>
      </w: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</w:t>
      </w:r>
    </w:p>
    <w:p w:rsidR="00B92569" w:rsidRDefault="00B92569" w:rsidP="00587B96">
      <w:pPr>
        <w:pStyle w:val="ListParagraph"/>
        <w:ind w:left="644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B92569" w:rsidRPr="00DD3AFF" w:rsidRDefault="00B92569" w:rsidP="00587B96">
      <w:pPr>
        <w:jc w:val="center"/>
        <w:rPr>
          <w:rFonts w:ascii="Times New Roman" w:hAnsi="Times New Roman"/>
          <w:color w:val="FF0000"/>
          <w:sz w:val="28"/>
          <w:szCs w:val="28"/>
          <w:u w:val="single"/>
        </w:rPr>
      </w:pPr>
      <w:r w:rsidRPr="00DD3AFF">
        <w:rPr>
          <w:rFonts w:ascii="Times New Roman" w:hAnsi="Times New Roman"/>
          <w:color w:val="FF0000"/>
          <w:sz w:val="28"/>
          <w:szCs w:val="28"/>
          <w:u w:val="single"/>
        </w:rPr>
        <w:t>ŘEŠENÍ</w:t>
      </w:r>
    </w:p>
    <w:p w:rsidR="00B92569" w:rsidRPr="00DD3AFF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DD3AFF">
        <w:rPr>
          <w:rFonts w:ascii="Times New Roman" w:hAnsi="Times New Roman"/>
          <w:b/>
          <w:sz w:val="28"/>
          <w:szCs w:val="28"/>
          <w:u w:val="single"/>
        </w:rPr>
        <w:t xml:space="preserve"> Was passt? Ergänzt!</w:t>
      </w: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noProof/>
          <w:lang w:eastAsia="cs-CZ"/>
        </w:rPr>
        <w:pict>
          <v:oval id="_x0000_s1027" style="position:absolute;left:0;text-align:left;margin-left:17.05pt;margin-top:22.15pt;width:426.7pt;height:275.9pt;z-index:251659264" fillcolor="#ffc000">
            <v:textbox>
              <w:txbxContent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e</w:t>
                  </w:r>
                  <w:r w:rsidRPr="00BF02E7">
                    <w:rPr>
                      <w:rFonts w:ascii="Arial Black" w:hAnsi="Arial Black"/>
                    </w:rPr>
                    <w:t xml:space="preserve">inen  Mantel       </w:t>
                  </w:r>
                  <w:r>
                    <w:rPr>
                      <w:rFonts w:ascii="Arial Black" w:hAnsi="Arial Black"/>
                    </w:rPr>
                    <w:t>einen Hut      ein Kleid</w:t>
                  </w:r>
                  <w:r w:rsidRPr="00BF02E7">
                    <w:rPr>
                      <w:rFonts w:ascii="Arial Black" w:hAnsi="Arial Black"/>
                    </w:rPr>
                    <w:t xml:space="preserve">     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 eine Brille              eine Jacke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einen Rock        eine Hose        ein T-Shirt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  die Socken          eine Baseballkappe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 einen Trainingsanzug               einen Schal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die Sportschuhe      ein Tuch   eine Krawatte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 xml:space="preserve">      eine Mütze         die Handschuhe   </w:t>
                  </w: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</w:p>
                <w:p w:rsidR="00B92569" w:rsidRDefault="00B92569" w:rsidP="00587B96">
                  <w:pPr>
                    <w:rPr>
                      <w:rFonts w:ascii="Arial Black" w:hAnsi="Arial Black"/>
                    </w:rPr>
                  </w:pPr>
                </w:p>
                <w:p w:rsidR="00B92569" w:rsidRPr="00BF02E7" w:rsidRDefault="00B92569" w:rsidP="00587B96">
                  <w:pPr>
                    <w:rPr>
                      <w:rFonts w:ascii="Arial Black" w:hAnsi="Arial Black"/>
                    </w:rPr>
                  </w:pPr>
                  <w:r w:rsidRPr="00BF02E7">
                    <w:rPr>
                      <w:rFonts w:ascii="Arial Black" w:hAnsi="Arial Black"/>
                    </w:rPr>
                    <w:t xml:space="preserve">      </w:t>
                  </w:r>
                </w:p>
              </w:txbxContent>
            </v:textbox>
          </v:oval>
        </w:pict>
      </w: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Pr="002531ED" w:rsidRDefault="00B92569" w:rsidP="00587B96">
      <w:pPr>
        <w:rPr>
          <w:rFonts w:ascii="Times New Roman" w:hAnsi="Times New Roman"/>
          <w:sz w:val="28"/>
          <w:szCs w:val="28"/>
        </w:rPr>
      </w:pP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2531ED">
        <w:rPr>
          <w:rFonts w:ascii="Times New Roman" w:hAnsi="Times New Roman"/>
          <w:b/>
          <w:sz w:val="28"/>
          <w:szCs w:val="28"/>
          <w:u w:val="single"/>
        </w:rPr>
        <w:t>Was ziehen wir an?</w:t>
      </w:r>
    </w:p>
    <w:p w:rsidR="00B92569" w:rsidRDefault="00B92569" w:rsidP="00587B96">
      <w:pPr>
        <w:pStyle w:val="ListParagraph"/>
        <w:ind w:left="644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Pr="004067B3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einen Mantel , ein Kleid, eine Jacke, einen Rock, eine Hose, </w:t>
      </w:r>
    </w:p>
    <w:p w:rsidR="00B92569" w:rsidRPr="004067B3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ein T-Shirt, die Socken, einen Trainingsanzug, die Sportschuhe, </w:t>
      </w:r>
    </w:p>
    <w:p w:rsidR="00B92569" w:rsidRPr="006146A5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die Handschuhe </w:t>
      </w:r>
    </w:p>
    <w:p w:rsidR="00B92569" w:rsidRPr="002531ED" w:rsidRDefault="00B92569" w:rsidP="00587B96">
      <w:pPr>
        <w:pStyle w:val="ListParagraph"/>
        <w:ind w:left="644"/>
        <w:rPr>
          <w:rFonts w:ascii="Times New Roman" w:hAnsi="Times New Roman"/>
          <w:b/>
          <w:sz w:val="28"/>
          <w:szCs w:val="28"/>
        </w:rPr>
      </w:pP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2531ED">
        <w:rPr>
          <w:rFonts w:ascii="Times New Roman" w:hAnsi="Times New Roman"/>
          <w:b/>
          <w:sz w:val="28"/>
          <w:szCs w:val="28"/>
          <w:u w:val="single"/>
        </w:rPr>
        <w:t>Was setzen wir auf?</w:t>
      </w:r>
    </w:p>
    <w:p w:rsidR="00B92569" w:rsidRPr="004067B3" w:rsidRDefault="00B92569" w:rsidP="00587B96">
      <w:pPr>
        <w:pStyle w:val="ListParagraph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Pr="006146A5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e</w:t>
      </w:r>
      <w:r w:rsidRPr="006146A5">
        <w:rPr>
          <w:rFonts w:ascii="Times New Roman" w:hAnsi="Times New Roman"/>
          <w:b/>
          <w:color w:val="FF0000"/>
          <w:sz w:val="28"/>
          <w:szCs w:val="28"/>
        </w:rPr>
        <w:t>inen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146A5">
        <w:rPr>
          <w:rFonts w:ascii="Times New Roman" w:hAnsi="Times New Roman"/>
          <w:b/>
          <w:color w:val="FF0000"/>
          <w:sz w:val="28"/>
          <w:szCs w:val="28"/>
        </w:rPr>
        <w:t>Hut, eine Brille, eine Mütze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92569" w:rsidRPr="002531ED" w:rsidRDefault="00B92569" w:rsidP="00587B96">
      <w:pPr>
        <w:pStyle w:val="ListParagraph"/>
        <w:ind w:left="644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2531ED">
        <w:rPr>
          <w:rFonts w:ascii="Times New Roman" w:hAnsi="Times New Roman"/>
          <w:b/>
          <w:sz w:val="28"/>
          <w:szCs w:val="28"/>
          <w:u w:val="single"/>
        </w:rPr>
        <w:t>Was binden wir um?</w:t>
      </w:r>
    </w:p>
    <w:p w:rsidR="00B92569" w:rsidRPr="004067B3" w:rsidRDefault="00B92569" w:rsidP="00587B96">
      <w:pPr>
        <w:pStyle w:val="ListParagraph"/>
        <w:rPr>
          <w:rFonts w:ascii="Times New Roman" w:hAnsi="Times New Roman"/>
          <w:b/>
          <w:sz w:val="28"/>
          <w:szCs w:val="28"/>
          <w:u w:val="single"/>
        </w:rPr>
      </w:pPr>
    </w:p>
    <w:p w:rsidR="00B92569" w:rsidRPr="00D41D66" w:rsidRDefault="00B92569" w:rsidP="00587B96">
      <w:pPr>
        <w:pStyle w:val="ListParagraph"/>
        <w:numPr>
          <w:ilvl w:val="0"/>
          <w:numId w:val="1"/>
        </w:numPr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e</w:t>
      </w:r>
      <w:r w:rsidRPr="006146A5">
        <w:rPr>
          <w:rFonts w:ascii="Times New Roman" w:hAnsi="Times New Roman"/>
          <w:b/>
          <w:color w:val="FF0000"/>
          <w:sz w:val="28"/>
          <w:szCs w:val="28"/>
        </w:rPr>
        <w:t xml:space="preserve">ine Krawatte, einen Schal, ein Tuch </w:t>
      </w:r>
    </w:p>
    <w:p w:rsidR="00B92569" w:rsidRDefault="00B92569" w:rsidP="00D41D66">
      <w:pPr>
        <w:pStyle w:val="ListParagraph"/>
        <w:ind w:left="0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B92569" w:rsidRDefault="00B92569">
      <w:r>
        <w:t>Autorem materiálu a všech jeho částí, není-li uvedeno jinak, je Šárka Mášková.</w:t>
      </w:r>
    </w:p>
    <w:sectPr w:rsidR="00B92569" w:rsidSect="00B71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45BF"/>
    <w:multiLevelType w:val="hybridMultilevel"/>
    <w:tmpl w:val="CC32451C"/>
    <w:lvl w:ilvl="0" w:tplc="0338F05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F6A46"/>
    <w:multiLevelType w:val="hybridMultilevel"/>
    <w:tmpl w:val="E676C3B0"/>
    <w:lvl w:ilvl="0" w:tplc="A9F482BA">
      <w:start w:val="3"/>
      <w:numFmt w:val="bullet"/>
      <w:lvlText w:val=""/>
      <w:lvlJc w:val="left"/>
      <w:pPr>
        <w:ind w:left="644" w:hanging="360"/>
      </w:pPr>
      <w:rPr>
        <w:rFonts w:ascii="Symbol" w:eastAsia="Times New Roman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7B96"/>
    <w:rsid w:val="000925AB"/>
    <w:rsid w:val="000A4CFA"/>
    <w:rsid w:val="000A5BB7"/>
    <w:rsid w:val="00176E99"/>
    <w:rsid w:val="002531ED"/>
    <w:rsid w:val="004067B3"/>
    <w:rsid w:val="00501041"/>
    <w:rsid w:val="00587B96"/>
    <w:rsid w:val="005C1744"/>
    <w:rsid w:val="005C6F43"/>
    <w:rsid w:val="005F7158"/>
    <w:rsid w:val="0061338F"/>
    <w:rsid w:val="006146A5"/>
    <w:rsid w:val="00660DFC"/>
    <w:rsid w:val="00771E88"/>
    <w:rsid w:val="008B2357"/>
    <w:rsid w:val="00983AAA"/>
    <w:rsid w:val="00AC0F04"/>
    <w:rsid w:val="00AC13AB"/>
    <w:rsid w:val="00B71C42"/>
    <w:rsid w:val="00B92569"/>
    <w:rsid w:val="00BF02E7"/>
    <w:rsid w:val="00C97481"/>
    <w:rsid w:val="00CC155C"/>
    <w:rsid w:val="00D41D66"/>
    <w:rsid w:val="00DC3BAD"/>
    <w:rsid w:val="00DD3AFF"/>
    <w:rsid w:val="00F23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B9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87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7B9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587B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77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204</Words>
  <Characters>1210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5</cp:revision>
  <dcterms:created xsi:type="dcterms:W3CDTF">2012-05-27T15:45:00Z</dcterms:created>
  <dcterms:modified xsi:type="dcterms:W3CDTF">2012-05-28T08:39:00Z</dcterms:modified>
</cp:coreProperties>
</file>