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BA" w:rsidRDefault="009607BA" w:rsidP="00986DAE">
      <w:pPr>
        <w:rPr>
          <w:sz w:val="28"/>
          <w:szCs w:val="28"/>
          <w:u w:val="single"/>
        </w:rPr>
      </w:pPr>
      <w:r w:rsidRPr="00C31F51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1" o:spid="_x0000_i1025" type="#_x0000_t75" style="width:441.75pt;height:100.5pt;visibility:visible">
            <v:imagedata r:id="rId5" o:title=""/>
          </v:shape>
        </w:pict>
      </w:r>
    </w:p>
    <w:p w:rsidR="009607BA" w:rsidRDefault="009607BA" w:rsidP="00986DAE">
      <w:pPr>
        <w:rPr>
          <w:sz w:val="28"/>
          <w:szCs w:val="28"/>
          <w:u w:val="single"/>
        </w:rPr>
      </w:pPr>
    </w:p>
    <w:p w:rsidR="009607BA" w:rsidRPr="005C1744" w:rsidRDefault="009607BA" w:rsidP="00986DA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9607BA" w:rsidRPr="005C1744" w:rsidRDefault="009607BA" w:rsidP="00986DA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9607BA" w:rsidRDefault="009607BA" w:rsidP="00986DA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9607BA" w:rsidRPr="005C1744" w:rsidRDefault="009607BA" w:rsidP="00986DA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9607BA" w:rsidRDefault="009607BA" w:rsidP="00986DA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NJŠM1/19</w:t>
      </w:r>
      <w:r w:rsidRPr="00176E99">
        <w:rPr>
          <w:color w:val="FF0000"/>
          <w:sz w:val="28"/>
          <w:szCs w:val="28"/>
        </w:rPr>
        <w:t xml:space="preserve"> </w:t>
      </w:r>
    </w:p>
    <w:p w:rsidR="009607BA" w:rsidRPr="005C1744" w:rsidRDefault="009607BA" w:rsidP="00986DA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9607BA" w:rsidRPr="005C1744" w:rsidRDefault="009607BA" w:rsidP="00986DA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9607BA" w:rsidRDefault="009607BA" w:rsidP="00986DA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9607BA" w:rsidRPr="00176E99" w:rsidRDefault="009607BA" w:rsidP="00986DA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9607BA" w:rsidRPr="005C1744" w:rsidRDefault="009607BA" w:rsidP="00986DA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9607BA" w:rsidRDefault="009607BA" w:rsidP="00986DA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procvičení a upevnění větné stavby po spojce weil. Žáci tvoří věty samostatně.</w:t>
      </w:r>
    </w:p>
    <w:p w:rsidR="009607BA" w:rsidRPr="00176E99" w:rsidRDefault="009607BA" w:rsidP="00986DA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větná stavba, vedlejší věty, spojka weil</w:t>
      </w:r>
    </w:p>
    <w:p w:rsidR="009607BA" w:rsidRDefault="009607BA" w:rsidP="00986DA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9607BA" w:rsidRPr="00D63437" w:rsidRDefault="009607BA" w:rsidP="00986DAE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 w:rsidRPr="00D63437">
        <w:rPr>
          <w:sz w:val="28"/>
          <w:szCs w:val="28"/>
        </w:rPr>
        <w:t>: prosinec 2011</w:t>
      </w:r>
    </w:p>
    <w:p w:rsidR="009607BA" w:rsidRPr="005C1744" w:rsidRDefault="009607BA" w:rsidP="00986DAE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9607BA" w:rsidRPr="005C1744" w:rsidRDefault="009607BA" w:rsidP="00986DAE">
      <w:pPr>
        <w:rPr>
          <w:sz w:val="28"/>
          <w:szCs w:val="28"/>
        </w:rPr>
      </w:pPr>
    </w:p>
    <w:p w:rsidR="009607BA" w:rsidRDefault="009607BA" w:rsidP="00986DAE"/>
    <w:p w:rsidR="009607BA" w:rsidRDefault="009607BA"/>
    <w:p w:rsidR="009607BA" w:rsidRPr="00816113" w:rsidRDefault="009607BA" w:rsidP="00986DA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N</w:t>
      </w:r>
      <w:r w:rsidRPr="00816113">
        <w:rPr>
          <w:rFonts w:ascii="Arial" w:hAnsi="Arial" w:cs="Arial"/>
          <w:b/>
          <w:sz w:val="28"/>
          <w:szCs w:val="28"/>
          <w:u w:val="single"/>
        </w:rPr>
        <w:t>ebensätze mit weil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816113" w:rsidRDefault="009607BA" w:rsidP="00986DAE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816113">
        <w:rPr>
          <w:rFonts w:ascii="Arial Black" w:hAnsi="Arial Black"/>
          <w:sz w:val="28"/>
          <w:szCs w:val="28"/>
        </w:rPr>
        <w:t>Klara zieht ein Top an. Es ist warm.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Klara zieht ein Top an,  </w:t>
      </w:r>
      <w:r w:rsidRPr="00816113">
        <w:rPr>
          <w:rFonts w:ascii="Times New Roman" w:hAnsi="Times New Roman"/>
          <w:color w:val="FF0000"/>
          <w:sz w:val="28"/>
          <w:szCs w:val="28"/>
        </w:rPr>
        <w:t>weil</w:t>
      </w:r>
      <w:r>
        <w:rPr>
          <w:rFonts w:ascii="Times New Roman" w:hAnsi="Times New Roman"/>
          <w:sz w:val="28"/>
          <w:szCs w:val="28"/>
        </w:rPr>
        <w:t xml:space="preserve"> es warm </w:t>
      </w:r>
      <w:r w:rsidRPr="00816113">
        <w:rPr>
          <w:rFonts w:ascii="Times New Roman" w:hAnsi="Times New Roman"/>
          <w:color w:val="00B0F0"/>
          <w:sz w:val="28"/>
          <w:szCs w:val="28"/>
        </w:rPr>
        <w:t>ist</w:t>
      </w:r>
      <w:r>
        <w:rPr>
          <w:rFonts w:ascii="Times New Roman" w:hAnsi="Times New Roman"/>
          <w:sz w:val="28"/>
          <w:szCs w:val="28"/>
        </w:rPr>
        <w:t>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816113" w:rsidRDefault="009607BA" w:rsidP="00986DAE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816113">
        <w:rPr>
          <w:rFonts w:ascii="Arial Black" w:hAnsi="Arial Black"/>
          <w:sz w:val="28"/>
          <w:szCs w:val="28"/>
        </w:rPr>
        <w:t>Thomas zieht einen Pulli aus. Es ist kalt.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Thomas zieht einen Pulli aus, weil es………..   ist.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816113" w:rsidRDefault="009607BA" w:rsidP="00986DAE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816113">
        <w:rPr>
          <w:rFonts w:ascii="Arial Black" w:hAnsi="Arial Black"/>
          <w:sz w:val="28"/>
          <w:szCs w:val="28"/>
        </w:rPr>
        <w:t>Opa bindet eine Krawatte um. Er geht ins Theater.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Opa …………….. eine Krawatte um, weil er ………………………. geht.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816113" w:rsidRDefault="009607BA" w:rsidP="00986DAE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816113">
        <w:rPr>
          <w:rFonts w:ascii="Arial Black" w:hAnsi="Arial Black"/>
          <w:sz w:val="28"/>
          <w:szCs w:val="28"/>
        </w:rPr>
        <w:t>Tante Klara setzt einen Hut auf. Sie geht in die Stadt.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Tante Klara ………… einen Hut …….. , weil …………………………geht.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B0210A" w:rsidRDefault="009607BA" w:rsidP="00986DAE">
      <w:pPr>
        <w:rPr>
          <w:rFonts w:ascii="Comic Sans MS" w:hAnsi="Comic Sans MS"/>
          <w:b/>
          <w:sz w:val="28"/>
          <w:szCs w:val="28"/>
        </w:rPr>
      </w:pPr>
      <w:r w:rsidRPr="00B0210A">
        <w:rPr>
          <w:rFonts w:ascii="Comic Sans MS" w:hAnsi="Comic Sans MS"/>
          <w:b/>
          <w:sz w:val="28"/>
          <w:szCs w:val="28"/>
        </w:rPr>
        <w:t>*** Ich habe ei</w:t>
      </w:r>
      <w:r>
        <w:rPr>
          <w:rFonts w:ascii="Comic Sans MS" w:hAnsi="Comic Sans MS"/>
          <w:b/>
          <w:sz w:val="28"/>
          <w:szCs w:val="28"/>
        </w:rPr>
        <w:t>n T-Shirt angezogen. Es war kalt</w:t>
      </w:r>
      <w:r w:rsidRPr="00B0210A">
        <w:rPr>
          <w:rFonts w:ascii="Comic Sans MS" w:hAnsi="Comic Sans MS"/>
          <w:b/>
          <w:sz w:val="28"/>
          <w:szCs w:val="28"/>
        </w:rPr>
        <w:t>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Ich habe ………………………angezogen, weil …………………war.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B0210A" w:rsidRDefault="009607BA" w:rsidP="00986DAE">
      <w:pPr>
        <w:rPr>
          <w:rFonts w:ascii="Comic Sans MS" w:hAnsi="Comic Sans MS"/>
          <w:b/>
          <w:sz w:val="28"/>
          <w:szCs w:val="28"/>
        </w:rPr>
      </w:pPr>
      <w:r w:rsidRPr="00B0210A">
        <w:rPr>
          <w:rFonts w:ascii="Comic Sans MS" w:hAnsi="Comic Sans MS"/>
          <w:b/>
          <w:sz w:val="28"/>
          <w:szCs w:val="28"/>
        </w:rPr>
        <w:t>*** Kinder haben ihre Anoraks ausgezogen. Es war warm.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Kinder …………………………….ausgezogen, weil………………………. 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B0210A" w:rsidRDefault="009607BA" w:rsidP="00986DAE">
      <w:pPr>
        <w:rPr>
          <w:rFonts w:ascii="Comic Sans MS" w:hAnsi="Comic Sans MS"/>
          <w:b/>
          <w:sz w:val="28"/>
          <w:szCs w:val="28"/>
        </w:rPr>
      </w:pPr>
      <w:r w:rsidRPr="00B0210A">
        <w:rPr>
          <w:rFonts w:ascii="Comic Sans MS" w:hAnsi="Comic Sans MS"/>
          <w:b/>
          <w:sz w:val="28"/>
          <w:szCs w:val="28"/>
        </w:rPr>
        <w:t>*** Hans hat eine Brille aufgesetzt. Er hat gelesen.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Hans ……………………………….. aufgesetzt, weil …………………………. 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Default="009607BA">
      <w:pPr>
        <w:rPr>
          <w:rFonts w:ascii="Times New Roman" w:hAnsi="Times New Roman"/>
          <w:sz w:val="24"/>
          <w:szCs w:val="24"/>
        </w:rPr>
      </w:pPr>
    </w:p>
    <w:p w:rsidR="009607BA" w:rsidRPr="00864BDC" w:rsidRDefault="009607BA" w:rsidP="00986DAE">
      <w:pPr>
        <w:rPr>
          <w:b/>
          <w:sz w:val="28"/>
          <w:szCs w:val="28"/>
          <w:u w:val="single"/>
        </w:rPr>
      </w:pPr>
      <w:r w:rsidRPr="00864BDC">
        <w:rPr>
          <w:b/>
          <w:sz w:val="28"/>
          <w:szCs w:val="28"/>
          <w:u w:val="single"/>
        </w:rPr>
        <w:t>Bildet Sätze mit weil!</w:t>
      </w:r>
    </w:p>
    <w:p w:rsidR="009607BA" w:rsidRDefault="009607BA" w:rsidP="00986DAE">
      <w:r>
        <w:rPr>
          <w:noProof/>
          <w:lang w:eastAsia="cs-CZ"/>
        </w:rPr>
        <w:pict>
          <v:oval id="_x0000_s1026" style="position:absolute;margin-left:16.15pt;margin-top:1.05pt;width:389.25pt;height:241.95pt;z-index:251658240" fillcolor="#5deff6">
            <v:textbox>
              <w:txbxContent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Kat</w:t>
                  </w:r>
                  <w:r w:rsidRPr="008F4A42">
                    <w:rPr>
                      <w:rFonts w:ascii="Arial Black" w:hAnsi="Arial Black"/>
                    </w:rPr>
                    <w:t xml:space="preserve">rin </w:t>
                  </w:r>
                  <w:r>
                    <w:rPr>
                      <w:rFonts w:ascii="Arial Black" w:hAnsi="Arial Black"/>
                    </w:rPr>
                    <w:t xml:space="preserve">hat </w:t>
                  </w:r>
                  <w:r w:rsidRPr="008F4A42">
                    <w:rPr>
                      <w:rFonts w:ascii="Arial Black" w:hAnsi="Arial Black"/>
                    </w:rPr>
                    <w:t xml:space="preserve">eine </w:t>
                  </w:r>
                  <w:r>
                    <w:rPr>
                      <w:rFonts w:ascii="Arial Black" w:hAnsi="Arial Black"/>
                    </w:rPr>
                    <w:t>Brille aufges</w:t>
                  </w:r>
                  <w:r w:rsidRPr="008F4A42">
                    <w:rPr>
                      <w:rFonts w:ascii="Arial Black" w:hAnsi="Arial Black"/>
                    </w:rPr>
                    <w:t>etzt.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Hans hat einen Pulli ausgezogen.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Wir haben einen Koffer mitgenommen.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        Ich trage einen Schulranzen.</w:t>
                  </w:r>
                </w:p>
                <w:p w:rsidR="009607BA" w:rsidRPr="008F4A42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Jens zieht eine Kurzhose an.</w:t>
                  </w:r>
                </w:p>
              </w:txbxContent>
            </v:textbox>
          </v:oval>
        </w:pict>
      </w:r>
    </w:p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>
      <w:r>
        <w:rPr>
          <w:noProof/>
          <w:lang w:eastAsia="cs-CZ"/>
        </w:rPr>
        <w:pict>
          <v:roundrect id="_x0000_s1027" style="position:absolute;margin-left:41.65pt;margin-top:8.15pt;width:363.75pt;height:171.75pt;z-index:251659264" arcsize="10923f" fillcolor="#ffc000">
            <v:textbox>
              <w:txbxContent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 w:rsidRPr="008F4A42">
                    <w:rPr>
                      <w:rFonts w:ascii="Arial Black" w:hAnsi="Arial Black"/>
                    </w:rPr>
                    <w:t>Sie hat lange gelesen.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                           Es war warm.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Wir sind nach Deutschland gefahren.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Ich gehe in die Schule.</w:t>
                  </w:r>
                </w:p>
                <w:p w:rsidR="009607BA" w:rsidRPr="008F4A42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                            Es ist Sommer.</w:t>
                  </w:r>
                </w:p>
              </w:txbxContent>
            </v:textbox>
          </v:roundrect>
        </w:pict>
      </w:r>
    </w:p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Pr="00F23B06" w:rsidRDefault="009607BA" w:rsidP="00986DAE"/>
    <w:p w:rsidR="009607BA" w:rsidRPr="00F23B06" w:rsidRDefault="009607BA" w:rsidP="00986DAE">
      <w:pPr>
        <w:rPr>
          <w:rFonts w:ascii="Times New Roman" w:hAnsi="Times New Roman"/>
          <w:sz w:val="24"/>
          <w:szCs w:val="24"/>
        </w:rPr>
      </w:pPr>
      <w:r w:rsidRPr="00F23B06">
        <w:rPr>
          <w:rFonts w:ascii="Times New Roman" w:hAnsi="Times New Roman"/>
          <w:sz w:val="24"/>
          <w:szCs w:val="24"/>
        </w:rPr>
        <w:t xml:space="preserve">a) Katrin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9607BA" w:rsidRDefault="009607BA" w:rsidP="00986DAE">
      <w:pPr>
        <w:rPr>
          <w:rFonts w:ascii="Times New Roman" w:hAnsi="Times New Roman"/>
          <w:sz w:val="24"/>
          <w:szCs w:val="24"/>
        </w:rPr>
      </w:pPr>
      <w:r w:rsidRPr="00F23B06">
        <w:rPr>
          <w:rFonts w:ascii="Times New Roman" w:hAnsi="Times New Roman"/>
          <w:sz w:val="24"/>
          <w:szCs w:val="24"/>
        </w:rPr>
        <w:t xml:space="preserve">b) Hans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………………………………………………………………………………….</w:t>
      </w:r>
    </w:p>
    <w:p w:rsidR="009607BA" w:rsidRDefault="009607BA" w:rsidP="00986DAE">
      <w:pPr>
        <w:rPr>
          <w:rFonts w:ascii="Times New Roman" w:hAnsi="Times New Roman"/>
          <w:sz w:val="24"/>
          <w:szCs w:val="24"/>
        </w:rPr>
      </w:pPr>
      <w:r w:rsidRPr="00F23B06">
        <w:rPr>
          <w:rFonts w:ascii="Times New Roman" w:hAnsi="Times New Roman"/>
          <w:sz w:val="24"/>
          <w:szCs w:val="24"/>
        </w:rPr>
        <w:t xml:space="preserve">c) Wir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9607BA" w:rsidRDefault="009607BA" w:rsidP="00986DAE">
      <w:pPr>
        <w:rPr>
          <w:rFonts w:ascii="Times New Roman" w:hAnsi="Times New Roman"/>
          <w:sz w:val="24"/>
          <w:szCs w:val="24"/>
        </w:rPr>
      </w:pPr>
      <w:r w:rsidRPr="00F23B06">
        <w:rPr>
          <w:rFonts w:ascii="Times New Roman" w:hAnsi="Times New Roman"/>
          <w:sz w:val="24"/>
          <w:szCs w:val="24"/>
        </w:rPr>
        <w:t xml:space="preserve">d) Ich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9607BA" w:rsidRDefault="009607BA" w:rsidP="00986DAE">
      <w:pPr>
        <w:rPr>
          <w:rFonts w:ascii="Times New Roman" w:hAnsi="Times New Roman"/>
          <w:sz w:val="24"/>
          <w:szCs w:val="24"/>
        </w:rPr>
      </w:pPr>
      <w:r w:rsidRPr="00F23B06">
        <w:rPr>
          <w:rFonts w:ascii="Times New Roman" w:hAnsi="Times New Roman"/>
          <w:sz w:val="24"/>
          <w:szCs w:val="24"/>
        </w:rPr>
        <w:t xml:space="preserve">e) Jens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…………………………………………………………………………………..</w:t>
      </w:r>
    </w:p>
    <w:p w:rsidR="009607BA" w:rsidRDefault="009607BA" w:rsidP="00986DAE">
      <w:pPr>
        <w:jc w:val="center"/>
        <w:rPr>
          <w:rFonts w:ascii="Arial" w:hAnsi="Arial" w:cs="Arial"/>
          <w:b/>
          <w:color w:val="FF0000"/>
          <w:u w:val="single"/>
        </w:rPr>
      </w:pPr>
    </w:p>
    <w:p w:rsidR="009607BA" w:rsidRPr="002948F9" w:rsidRDefault="009607BA" w:rsidP="00986DAE">
      <w:pPr>
        <w:jc w:val="center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b/>
          <w:color w:val="FF0000"/>
          <w:u w:val="single"/>
        </w:rPr>
        <w:t>Ř</w:t>
      </w:r>
      <w:r w:rsidRPr="002948F9">
        <w:rPr>
          <w:rFonts w:ascii="Arial" w:hAnsi="Arial" w:cs="Arial"/>
          <w:b/>
          <w:color w:val="FF0000"/>
          <w:u w:val="single"/>
        </w:rPr>
        <w:t>EŠENÍ</w:t>
      </w:r>
    </w:p>
    <w:p w:rsidR="009607BA" w:rsidRPr="00816113" w:rsidRDefault="009607BA" w:rsidP="00986DA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16113">
        <w:rPr>
          <w:rFonts w:ascii="Arial" w:hAnsi="Arial" w:cs="Arial"/>
          <w:b/>
          <w:sz w:val="28"/>
          <w:szCs w:val="28"/>
          <w:u w:val="single"/>
        </w:rPr>
        <w:t>Nebensätze mit weil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816113" w:rsidRDefault="009607BA" w:rsidP="00986DAE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816113">
        <w:rPr>
          <w:rFonts w:ascii="Arial Black" w:hAnsi="Arial Black"/>
          <w:sz w:val="28"/>
          <w:szCs w:val="28"/>
        </w:rPr>
        <w:t>Klara zieht ein Top an. Es ist warm.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Klara zieht ein Top an,  </w:t>
      </w:r>
      <w:r w:rsidRPr="00816113">
        <w:rPr>
          <w:rFonts w:ascii="Times New Roman" w:hAnsi="Times New Roman"/>
          <w:color w:val="FF0000"/>
          <w:sz w:val="28"/>
          <w:szCs w:val="28"/>
        </w:rPr>
        <w:t>weil</w:t>
      </w:r>
      <w:r>
        <w:rPr>
          <w:rFonts w:ascii="Times New Roman" w:hAnsi="Times New Roman"/>
          <w:sz w:val="28"/>
          <w:szCs w:val="28"/>
        </w:rPr>
        <w:t xml:space="preserve"> es warm </w:t>
      </w:r>
      <w:r w:rsidRPr="00816113">
        <w:rPr>
          <w:rFonts w:ascii="Times New Roman" w:hAnsi="Times New Roman"/>
          <w:color w:val="00B0F0"/>
          <w:sz w:val="28"/>
          <w:szCs w:val="28"/>
        </w:rPr>
        <w:t>ist</w:t>
      </w:r>
      <w:r>
        <w:rPr>
          <w:rFonts w:ascii="Times New Roman" w:hAnsi="Times New Roman"/>
          <w:sz w:val="28"/>
          <w:szCs w:val="28"/>
        </w:rPr>
        <w:t>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816113" w:rsidRDefault="009607BA" w:rsidP="00986DAE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816113">
        <w:rPr>
          <w:rFonts w:ascii="Arial Black" w:hAnsi="Arial Black"/>
          <w:sz w:val="28"/>
          <w:szCs w:val="28"/>
        </w:rPr>
        <w:t>Thomas zieht einen Pulli aus. Es ist kalt.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Thomas zieht einen Pulli aus, weil es </w:t>
      </w:r>
      <w:r w:rsidRPr="008C5A79">
        <w:rPr>
          <w:rFonts w:ascii="Times New Roman" w:hAnsi="Times New Roman"/>
          <w:color w:val="FF0000"/>
          <w:sz w:val="28"/>
          <w:szCs w:val="28"/>
        </w:rPr>
        <w:t xml:space="preserve">kalt </w:t>
      </w:r>
      <w:r>
        <w:rPr>
          <w:rFonts w:ascii="Times New Roman" w:hAnsi="Times New Roman"/>
          <w:sz w:val="28"/>
          <w:szCs w:val="28"/>
        </w:rPr>
        <w:t>ist.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816113" w:rsidRDefault="009607BA" w:rsidP="00986DAE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816113">
        <w:rPr>
          <w:rFonts w:ascii="Arial Black" w:hAnsi="Arial Black"/>
          <w:sz w:val="28"/>
          <w:szCs w:val="28"/>
        </w:rPr>
        <w:t>Opa bindet eine Krawatte um. Er geht ins Theater.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Opa </w:t>
      </w:r>
      <w:r w:rsidRPr="008C5A79">
        <w:rPr>
          <w:rFonts w:ascii="Times New Roman" w:hAnsi="Times New Roman"/>
          <w:color w:val="FF0000"/>
          <w:sz w:val="28"/>
          <w:szCs w:val="28"/>
        </w:rPr>
        <w:t>bindet</w:t>
      </w:r>
      <w:r>
        <w:rPr>
          <w:rFonts w:ascii="Times New Roman" w:hAnsi="Times New Roman"/>
          <w:sz w:val="28"/>
          <w:szCs w:val="28"/>
        </w:rPr>
        <w:t xml:space="preserve"> eine Krawatte um, weil er </w:t>
      </w:r>
      <w:r w:rsidRPr="008C5A79">
        <w:rPr>
          <w:rFonts w:ascii="Times New Roman" w:hAnsi="Times New Roman"/>
          <w:color w:val="FF0000"/>
          <w:sz w:val="28"/>
          <w:szCs w:val="28"/>
        </w:rPr>
        <w:t>ins Theater</w:t>
      </w:r>
      <w:r>
        <w:rPr>
          <w:rFonts w:ascii="Times New Roman" w:hAnsi="Times New Roman"/>
          <w:sz w:val="28"/>
          <w:szCs w:val="28"/>
        </w:rPr>
        <w:t xml:space="preserve"> geht.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816113" w:rsidRDefault="009607BA" w:rsidP="00986DAE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816113">
        <w:rPr>
          <w:rFonts w:ascii="Arial Black" w:hAnsi="Arial Black"/>
          <w:sz w:val="28"/>
          <w:szCs w:val="28"/>
        </w:rPr>
        <w:t>Tante Klara setzt einen Hut auf. Sie geht in die Stadt.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Tante Klara </w:t>
      </w:r>
      <w:r w:rsidRPr="008C5A79">
        <w:rPr>
          <w:rFonts w:ascii="Times New Roman" w:hAnsi="Times New Roman"/>
          <w:color w:val="FF0000"/>
          <w:sz w:val="28"/>
          <w:szCs w:val="28"/>
        </w:rPr>
        <w:t>setzt</w:t>
      </w:r>
      <w:r>
        <w:rPr>
          <w:rFonts w:ascii="Times New Roman" w:hAnsi="Times New Roman"/>
          <w:sz w:val="28"/>
          <w:szCs w:val="28"/>
        </w:rPr>
        <w:t xml:space="preserve"> einen Hut</w:t>
      </w:r>
      <w:r w:rsidRPr="008C5A79">
        <w:rPr>
          <w:rFonts w:ascii="Times New Roman" w:hAnsi="Times New Roman"/>
          <w:color w:val="FF0000"/>
          <w:sz w:val="28"/>
          <w:szCs w:val="28"/>
        </w:rPr>
        <w:t xml:space="preserve"> auf</w:t>
      </w:r>
      <w:r>
        <w:rPr>
          <w:rFonts w:ascii="Times New Roman" w:hAnsi="Times New Roman"/>
          <w:sz w:val="28"/>
          <w:szCs w:val="28"/>
        </w:rPr>
        <w:t xml:space="preserve">, weil </w:t>
      </w:r>
      <w:r w:rsidRPr="008C5A79">
        <w:rPr>
          <w:rFonts w:ascii="Times New Roman" w:hAnsi="Times New Roman"/>
          <w:color w:val="FF0000"/>
          <w:sz w:val="28"/>
          <w:szCs w:val="28"/>
        </w:rPr>
        <w:t>sie in die Stadt</w:t>
      </w:r>
      <w:r>
        <w:rPr>
          <w:rFonts w:ascii="Times New Roman" w:hAnsi="Times New Roman"/>
          <w:sz w:val="28"/>
          <w:szCs w:val="28"/>
        </w:rPr>
        <w:t xml:space="preserve"> geht.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B0210A" w:rsidRDefault="009607BA" w:rsidP="00986DAE">
      <w:pPr>
        <w:rPr>
          <w:rFonts w:ascii="Comic Sans MS" w:hAnsi="Comic Sans MS"/>
          <w:b/>
          <w:sz w:val="28"/>
          <w:szCs w:val="28"/>
        </w:rPr>
      </w:pPr>
      <w:r w:rsidRPr="00B0210A">
        <w:rPr>
          <w:rFonts w:ascii="Comic Sans MS" w:hAnsi="Comic Sans MS"/>
          <w:b/>
          <w:sz w:val="28"/>
          <w:szCs w:val="28"/>
        </w:rPr>
        <w:t>*** Ich habe ei</w:t>
      </w:r>
      <w:r>
        <w:rPr>
          <w:rFonts w:ascii="Comic Sans MS" w:hAnsi="Comic Sans MS"/>
          <w:b/>
          <w:sz w:val="28"/>
          <w:szCs w:val="28"/>
        </w:rPr>
        <w:t>n T-Shirt angezogen. Es war kalt</w:t>
      </w:r>
      <w:r w:rsidRPr="00B0210A">
        <w:rPr>
          <w:rFonts w:ascii="Comic Sans MS" w:hAnsi="Comic Sans MS"/>
          <w:b/>
          <w:sz w:val="28"/>
          <w:szCs w:val="28"/>
        </w:rPr>
        <w:t>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Ich habe </w:t>
      </w:r>
      <w:r w:rsidRPr="008C5A79">
        <w:rPr>
          <w:rFonts w:ascii="Times New Roman" w:hAnsi="Times New Roman"/>
          <w:color w:val="FF0000"/>
          <w:sz w:val="28"/>
          <w:szCs w:val="28"/>
        </w:rPr>
        <w:t>ein T-Shirt</w:t>
      </w:r>
      <w:r>
        <w:rPr>
          <w:rFonts w:ascii="Times New Roman" w:hAnsi="Times New Roman"/>
          <w:sz w:val="28"/>
          <w:szCs w:val="28"/>
        </w:rPr>
        <w:t xml:space="preserve"> angezogen, weil </w:t>
      </w:r>
      <w:r w:rsidRPr="008C5A79">
        <w:rPr>
          <w:rFonts w:ascii="Times New Roman" w:hAnsi="Times New Roman"/>
          <w:color w:val="FF0000"/>
          <w:sz w:val="28"/>
          <w:szCs w:val="28"/>
        </w:rPr>
        <w:t>es kalt</w:t>
      </w:r>
      <w:r>
        <w:rPr>
          <w:rFonts w:ascii="Times New Roman" w:hAnsi="Times New Roman"/>
          <w:sz w:val="28"/>
          <w:szCs w:val="28"/>
        </w:rPr>
        <w:t xml:space="preserve"> war.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B0210A" w:rsidRDefault="009607BA" w:rsidP="00986DAE">
      <w:pPr>
        <w:rPr>
          <w:rFonts w:ascii="Comic Sans MS" w:hAnsi="Comic Sans MS"/>
          <w:b/>
          <w:sz w:val="28"/>
          <w:szCs w:val="28"/>
        </w:rPr>
      </w:pPr>
      <w:r w:rsidRPr="00B0210A">
        <w:rPr>
          <w:rFonts w:ascii="Comic Sans MS" w:hAnsi="Comic Sans MS"/>
          <w:b/>
          <w:sz w:val="28"/>
          <w:szCs w:val="28"/>
        </w:rPr>
        <w:t>*** Kinder haben ihre Anoraks ausgezogen. Es war warm.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Kinder </w:t>
      </w:r>
      <w:r w:rsidRPr="008C5A79">
        <w:rPr>
          <w:rFonts w:ascii="Times New Roman" w:hAnsi="Times New Roman"/>
          <w:color w:val="FF0000"/>
          <w:sz w:val="28"/>
          <w:szCs w:val="28"/>
        </w:rPr>
        <w:t>haben ihre Anoraks</w:t>
      </w:r>
      <w:r>
        <w:rPr>
          <w:rFonts w:ascii="Times New Roman" w:hAnsi="Times New Roman"/>
          <w:sz w:val="28"/>
          <w:szCs w:val="28"/>
        </w:rPr>
        <w:t xml:space="preserve"> ausgezogen, weil </w:t>
      </w:r>
      <w:r w:rsidRPr="008C5A79">
        <w:rPr>
          <w:rFonts w:ascii="Times New Roman" w:hAnsi="Times New Roman"/>
          <w:color w:val="FF0000"/>
          <w:sz w:val="28"/>
          <w:szCs w:val="28"/>
        </w:rPr>
        <w:t>es warm war</w:t>
      </w:r>
      <w:r>
        <w:rPr>
          <w:rFonts w:ascii="Times New Roman" w:hAnsi="Times New Roman"/>
          <w:sz w:val="28"/>
          <w:szCs w:val="28"/>
        </w:rPr>
        <w:t>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</w:p>
    <w:p w:rsidR="009607BA" w:rsidRPr="00B0210A" w:rsidRDefault="009607BA" w:rsidP="00986DAE">
      <w:pPr>
        <w:rPr>
          <w:rFonts w:ascii="Comic Sans MS" w:hAnsi="Comic Sans MS"/>
          <w:b/>
          <w:sz w:val="28"/>
          <w:szCs w:val="28"/>
        </w:rPr>
      </w:pPr>
      <w:r w:rsidRPr="00B0210A">
        <w:rPr>
          <w:rFonts w:ascii="Comic Sans MS" w:hAnsi="Comic Sans MS"/>
          <w:b/>
          <w:sz w:val="28"/>
          <w:szCs w:val="28"/>
        </w:rPr>
        <w:t>*** Hans hat eine Brille aufgesetzt. Er hat gelesen.</w:t>
      </w:r>
    </w:p>
    <w:p w:rsidR="009607BA" w:rsidRDefault="009607BA" w:rsidP="00986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Hans </w:t>
      </w:r>
      <w:r w:rsidRPr="008C5A79">
        <w:rPr>
          <w:rFonts w:ascii="Times New Roman" w:hAnsi="Times New Roman"/>
          <w:color w:val="FF0000"/>
          <w:sz w:val="28"/>
          <w:szCs w:val="28"/>
        </w:rPr>
        <w:t>hat eine Brille</w:t>
      </w:r>
      <w:r>
        <w:rPr>
          <w:rFonts w:ascii="Times New Roman" w:hAnsi="Times New Roman"/>
          <w:sz w:val="28"/>
          <w:szCs w:val="28"/>
        </w:rPr>
        <w:t xml:space="preserve"> aufgesetzt, weil </w:t>
      </w:r>
      <w:r w:rsidRPr="008C5A79">
        <w:rPr>
          <w:rFonts w:ascii="Times New Roman" w:hAnsi="Times New Roman"/>
          <w:color w:val="FF0000"/>
          <w:sz w:val="28"/>
          <w:szCs w:val="28"/>
        </w:rPr>
        <w:t>er gelesen hat</w:t>
      </w:r>
      <w:r>
        <w:rPr>
          <w:rFonts w:ascii="Times New Roman" w:hAnsi="Times New Roman"/>
          <w:sz w:val="28"/>
          <w:szCs w:val="28"/>
        </w:rPr>
        <w:t>.</w:t>
      </w:r>
    </w:p>
    <w:p w:rsidR="009607BA" w:rsidRDefault="009607BA"/>
    <w:p w:rsidR="009607BA" w:rsidRPr="00864BDC" w:rsidRDefault="009607BA" w:rsidP="00986DAE">
      <w:pPr>
        <w:rPr>
          <w:b/>
          <w:sz w:val="28"/>
          <w:szCs w:val="28"/>
          <w:u w:val="single"/>
        </w:rPr>
      </w:pPr>
      <w:r w:rsidRPr="00864BDC">
        <w:rPr>
          <w:b/>
          <w:sz w:val="28"/>
          <w:szCs w:val="28"/>
          <w:u w:val="single"/>
        </w:rPr>
        <w:t>Bildet Sätze mit weil!</w:t>
      </w:r>
    </w:p>
    <w:p w:rsidR="009607BA" w:rsidRDefault="009607BA" w:rsidP="00986DAE">
      <w:r>
        <w:rPr>
          <w:noProof/>
          <w:lang w:eastAsia="cs-CZ"/>
        </w:rPr>
        <w:pict>
          <v:oval id="_x0000_s1028" style="position:absolute;margin-left:16.15pt;margin-top:1.05pt;width:389.25pt;height:241.95pt;z-index:251656192" fillcolor="#5deff6">
            <v:textbox>
              <w:txbxContent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Kat</w:t>
                  </w:r>
                  <w:r w:rsidRPr="008F4A42">
                    <w:rPr>
                      <w:rFonts w:ascii="Arial Black" w:hAnsi="Arial Black"/>
                    </w:rPr>
                    <w:t xml:space="preserve">rin </w:t>
                  </w:r>
                  <w:r>
                    <w:rPr>
                      <w:rFonts w:ascii="Arial Black" w:hAnsi="Arial Black"/>
                    </w:rPr>
                    <w:t xml:space="preserve">hat </w:t>
                  </w:r>
                  <w:r w:rsidRPr="008F4A42">
                    <w:rPr>
                      <w:rFonts w:ascii="Arial Black" w:hAnsi="Arial Black"/>
                    </w:rPr>
                    <w:t xml:space="preserve">eine </w:t>
                  </w:r>
                  <w:r>
                    <w:rPr>
                      <w:rFonts w:ascii="Arial Black" w:hAnsi="Arial Black"/>
                    </w:rPr>
                    <w:t>Brille aufges</w:t>
                  </w:r>
                  <w:r w:rsidRPr="008F4A42">
                    <w:rPr>
                      <w:rFonts w:ascii="Arial Black" w:hAnsi="Arial Black"/>
                    </w:rPr>
                    <w:t>etzt.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Hans hat einen Pulli ausgezogen.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Wir haben einen Koffer mitgenommen.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        Ich trage einen Schulranzen.</w:t>
                  </w:r>
                </w:p>
                <w:p w:rsidR="009607BA" w:rsidRPr="008F4A42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Jens zieht eine Kurzhose an.</w:t>
                  </w:r>
                </w:p>
              </w:txbxContent>
            </v:textbox>
          </v:oval>
        </w:pict>
      </w:r>
    </w:p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>
      <w:r>
        <w:rPr>
          <w:noProof/>
          <w:lang w:eastAsia="cs-CZ"/>
        </w:rPr>
        <w:pict>
          <v:roundrect id="_x0000_s1029" style="position:absolute;margin-left:41.65pt;margin-top:8.15pt;width:363.75pt;height:171.75pt;z-index:251657216" arcsize="10923f" fillcolor="#ffc000">
            <v:textbox>
              <w:txbxContent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 w:rsidRPr="008F4A42">
                    <w:rPr>
                      <w:rFonts w:ascii="Arial Black" w:hAnsi="Arial Black"/>
                    </w:rPr>
                    <w:t>Sie hat lange gelesen.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                           Es war warm.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Wir sind nach Deutschland gefahren.</w:t>
                  </w:r>
                </w:p>
                <w:p w:rsidR="009607BA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Ich gehe in die Schule.</w:t>
                  </w:r>
                </w:p>
                <w:p w:rsidR="009607BA" w:rsidRPr="008F4A42" w:rsidRDefault="009607BA" w:rsidP="00986DAE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                            Es ist Sommer.</w:t>
                  </w:r>
                </w:p>
              </w:txbxContent>
            </v:textbox>
          </v:roundrect>
        </w:pict>
      </w:r>
    </w:p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Default="009607BA" w:rsidP="00986DAE"/>
    <w:p w:rsidR="009607BA" w:rsidRPr="00F23B06" w:rsidRDefault="009607BA" w:rsidP="00986DAE">
      <w:pPr>
        <w:rPr>
          <w:rFonts w:ascii="Times New Roman" w:hAnsi="Times New Roman"/>
          <w:color w:val="FF0000"/>
          <w:sz w:val="24"/>
          <w:szCs w:val="24"/>
        </w:rPr>
      </w:pPr>
      <w:r w:rsidRPr="00F23B06">
        <w:rPr>
          <w:rFonts w:ascii="Times New Roman" w:hAnsi="Times New Roman"/>
          <w:color w:val="FF0000"/>
          <w:sz w:val="24"/>
          <w:szCs w:val="24"/>
        </w:rPr>
        <w:t xml:space="preserve">a) Katrin hat eine Brille aufgesetzt, weil sie </w:t>
      </w:r>
      <w:r>
        <w:rPr>
          <w:rFonts w:ascii="Times New Roman" w:hAnsi="Times New Roman"/>
          <w:color w:val="FF0000"/>
          <w:sz w:val="24"/>
          <w:szCs w:val="24"/>
        </w:rPr>
        <w:t xml:space="preserve">lange </w:t>
      </w:r>
      <w:r w:rsidRPr="00F23B06">
        <w:rPr>
          <w:rFonts w:ascii="Times New Roman" w:hAnsi="Times New Roman"/>
          <w:color w:val="FF0000"/>
          <w:sz w:val="24"/>
          <w:szCs w:val="24"/>
        </w:rPr>
        <w:t>gelesen hat.</w:t>
      </w:r>
    </w:p>
    <w:p w:rsidR="009607BA" w:rsidRPr="00F23B06" w:rsidRDefault="009607BA" w:rsidP="00986DAE">
      <w:pPr>
        <w:rPr>
          <w:rFonts w:ascii="Times New Roman" w:hAnsi="Times New Roman"/>
          <w:color w:val="FF0000"/>
          <w:sz w:val="24"/>
          <w:szCs w:val="24"/>
        </w:rPr>
      </w:pPr>
      <w:r w:rsidRPr="00F23B06">
        <w:rPr>
          <w:rFonts w:ascii="Times New Roman" w:hAnsi="Times New Roman"/>
          <w:color w:val="FF0000"/>
          <w:sz w:val="24"/>
          <w:szCs w:val="24"/>
        </w:rPr>
        <w:t>b) Hans hat einen Pulli ausgezogen, weil es warm war.</w:t>
      </w:r>
    </w:p>
    <w:p w:rsidR="009607BA" w:rsidRPr="00F23B06" w:rsidRDefault="009607BA" w:rsidP="00986DAE">
      <w:pPr>
        <w:rPr>
          <w:rFonts w:ascii="Times New Roman" w:hAnsi="Times New Roman"/>
          <w:color w:val="FF0000"/>
          <w:sz w:val="24"/>
          <w:szCs w:val="24"/>
        </w:rPr>
      </w:pPr>
      <w:r w:rsidRPr="00F23B06">
        <w:rPr>
          <w:rFonts w:ascii="Times New Roman" w:hAnsi="Times New Roman"/>
          <w:color w:val="FF0000"/>
          <w:sz w:val="24"/>
          <w:szCs w:val="24"/>
        </w:rPr>
        <w:t xml:space="preserve">c) </w:t>
      </w:r>
      <w:r>
        <w:rPr>
          <w:rFonts w:ascii="Times New Roman" w:hAnsi="Times New Roman"/>
          <w:color w:val="FF0000"/>
          <w:sz w:val="24"/>
          <w:szCs w:val="24"/>
        </w:rPr>
        <w:t>Wir haben einen K</w:t>
      </w:r>
      <w:r w:rsidRPr="00F23B06">
        <w:rPr>
          <w:rFonts w:ascii="Times New Roman" w:hAnsi="Times New Roman"/>
          <w:color w:val="FF0000"/>
          <w:sz w:val="24"/>
          <w:szCs w:val="24"/>
        </w:rPr>
        <w:t>offer mitgenommen, weil wir nach Deutschland gefahren sind.</w:t>
      </w:r>
    </w:p>
    <w:p w:rsidR="009607BA" w:rsidRPr="00F23B06" w:rsidRDefault="009607BA" w:rsidP="00986DAE">
      <w:pPr>
        <w:rPr>
          <w:rFonts w:ascii="Times New Roman" w:hAnsi="Times New Roman"/>
          <w:color w:val="FF0000"/>
          <w:sz w:val="24"/>
          <w:szCs w:val="24"/>
        </w:rPr>
      </w:pPr>
      <w:r w:rsidRPr="00F23B06">
        <w:rPr>
          <w:rFonts w:ascii="Times New Roman" w:hAnsi="Times New Roman"/>
          <w:color w:val="FF0000"/>
          <w:sz w:val="24"/>
          <w:szCs w:val="24"/>
        </w:rPr>
        <w:t>d) Ich trage einen Schulranzen, weil ich in die Schule gehe.</w:t>
      </w:r>
    </w:p>
    <w:p w:rsidR="009607BA" w:rsidRDefault="009607BA" w:rsidP="00986DAE">
      <w:pPr>
        <w:rPr>
          <w:rFonts w:ascii="Times New Roman" w:hAnsi="Times New Roman"/>
          <w:color w:val="FF0000"/>
          <w:sz w:val="24"/>
          <w:szCs w:val="24"/>
        </w:rPr>
      </w:pPr>
      <w:r w:rsidRPr="00F23B06">
        <w:rPr>
          <w:rFonts w:ascii="Times New Roman" w:hAnsi="Times New Roman"/>
          <w:color w:val="FF0000"/>
          <w:sz w:val="24"/>
          <w:szCs w:val="24"/>
        </w:rPr>
        <w:t>e) Jens zieht eine Kurzhose an, weil es Sommer ist.</w:t>
      </w:r>
    </w:p>
    <w:p w:rsidR="009607BA" w:rsidRDefault="009607BA" w:rsidP="00D63437">
      <w:r>
        <w:t>Autorem materiálu a všech jeho částí, není-li uvedeno jinak, je Šárka Mášková.</w:t>
      </w:r>
    </w:p>
    <w:sectPr w:rsidR="009607BA" w:rsidSect="00FB6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B45D6"/>
    <w:multiLevelType w:val="hybridMultilevel"/>
    <w:tmpl w:val="854E6C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6E4E7A"/>
    <w:multiLevelType w:val="hybridMultilevel"/>
    <w:tmpl w:val="C1AC8AB4"/>
    <w:lvl w:ilvl="0" w:tplc="E93EAC2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8F9"/>
    <w:rsid w:val="000A4CFA"/>
    <w:rsid w:val="000A5BB7"/>
    <w:rsid w:val="001007F6"/>
    <w:rsid w:val="00176E99"/>
    <w:rsid w:val="00247053"/>
    <w:rsid w:val="002948F9"/>
    <w:rsid w:val="002E2AB8"/>
    <w:rsid w:val="003C77CD"/>
    <w:rsid w:val="004102EB"/>
    <w:rsid w:val="00501041"/>
    <w:rsid w:val="005C1744"/>
    <w:rsid w:val="0061338F"/>
    <w:rsid w:val="006272A1"/>
    <w:rsid w:val="006471CC"/>
    <w:rsid w:val="006479D5"/>
    <w:rsid w:val="006E334A"/>
    <w:rsid w:val="00771E88"/>
    <w:rsid w:val="00816113"/>
    <w:rsid w:val="00864BDC"/>
    <w:rsid w:val="008C5A79"/>
    <w:rsid w:val="008F4A42"/>
    <w:rsid w:val="00935B7D"/>
    <w:rsid w:val="009607BA"/>
    <w:rsid w:val="00986DAE"/>
    <w:rsid w:val="00987648"/>
    <w:rsid w:val="009D598D"/>
    <w:rsid w:val="00A5079F"/>
    <w:rsid w:val="00B0210A"/>
    <w:rsid w:val="00B62654"/>
    <w:rsid w:val="00BD3776"/>
    <w:rsid w:val="00C31F51"/>
    <w:rsid w:val="00D46D3F"/>
    <w:rsid w:val="00D63437"/>
    <w:rsid w:val="00DA2269"/>
    <w:rsid w:val="00E70B95"/>
    <w:rsid w:val="00F23B06"/>
    <w:rsid w:val="00FA6EF0"/>
    <w:rsid w:val="00FB6D1A"/>
    <w:rsid w:val="00FE2F7A"/>
    <w:rsid w:val="00FE6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8F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48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86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6D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15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5</Pages>
  <Words>403</Words>
  <Characters>2382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14</cp:revision>
  <dcterms:created xsi:type="dcterms:W3CDTF">2012-05-27T11:20:00Z</dcterms:created>
  <dcterms:modified xsi:type="dcterms:W3CDTF">2012-05-28T08:43:00Z</dcterms:modified>
</cp:coreProperties>
</file>