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675" w:rsidRDefault="00CA3675" w:rsidP="0042154C">
      <w:pPr>
        <w:rPr>
          <w:sz w:val="28"/>
          <w:szCs w:val="28"/>
          <w:u w:val="single"/>
        </w:rPr>
      </w:pPr>
      <w:r w:rsidRPr="001376ED">
        <w:rPr>
          <w:noProof/>
          <w:sz w:val="28"/>
          <w:szCs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41.75pt;height:100.5pt;visibility:visible">
            <v:imagedata r:id="rId6" o:title=""/>
          </v:shape>
        </w:pict>
      </w:r>
    </w:p>
    <w:p w:rsidR="00CA3675" w:rsidRDefault="00CA3675" w:rsidP="0042154C">
      <w:pPr>
        <w:rPr>
          <w:sz w:val="28"/>
          <w:szCs w:val="28"/>
          <w:u w:val="single"/>
        </w:rPr>
      </w:pPr>
    </w:p>
    <w:p w:rsidR="00CA3675" w:rsidRPr="005C1744" w:rsidRDefault="00CA3675" w:rsidP="0042154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CA3675" w:rsidRPr="005C1744" w:rsidRDefault="00CA3675" w:rsidP="0042154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CA3675" w:rsidRDefault="00CA3675" w:rsidP="0042154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CA3675" w:rsidRPr="005C1744" w:rsidRDefault="00CA3675" w:rsidP="0042154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CA3675" w:rsidRDefault="00CA3675" w:rsidP="0042154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 w:rsidRPr="0061338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NJŠM1/20</w:t>
      </w:r>
      <w:r w:rsidRPr="00176E99">
        <w:rPr>
          <w:color w:val="FF0000"/>
          <w:sz w:val="28"/>
          <w:szCs w:val="28"/>
        </w:rPr>
        <w:t xml:space="preserve"> </w:t>
      </w:r>
    </w:p>
    <w:p w:rsidR="00CA3675" w:rsidRPr="005C1744" w:rsidRDefault="00CA3675" w:rsidP="0042154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 - šifra</w:t>
      </w:r>
    </w:p>
    <w:p w:rsidR="00CA3675" w:rsidRPr="005C1744" w:rsidRDefault="00CA3675" w:rsidP="0042154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CA3675" w:rsidRDefault="00CA3675" w:rsidP="0042154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10 až 15</w:t>
      </w:r>
    </w:p>
    <w:p w:rsidR="00CA3675" w:rsidRPr="00176E99" w:rsidRDefault="00CA3675" w:rsidP="0042154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německý  jazyk</w:t>
      </w:r>
    </w:p>
    <w:p w:rsidR="00CA3675" w:rsidRPr="005C1744" w:rsidRDefault="00CA3675" w:rsidP="0042154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 xml:space="preserve">6. – 9. </w:t>
      </w:r>
    </w:p>
    <w:p w:rsidR="00CA3675" w:rsidRPr="00DF639A" w:rsidRDefault="00CA3675" w:rsidP="0042154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DF639A">
        <w:rPr>
          <w:color w:val="FF0000"/>
          <w:sz w:val="28"/>
          <w:szCs w:val="28"/>
        </w:rPr>
        <w:t>Šifrovaná tajenka umožní žákům upevnění psané formy slov</w:t>
      </w:r>
      <w:r>
        <w:rPr>
          <w:color w:val="FF0000"/>
          <w:sz w:val="28"/>
          <w:szCs w:val="28"/>
        </w:rPr>
        <w:t>, zábavnou formu procvičí postřeh a slovní zásobu.</w:t>
      </w:r>
    </w:p>
    <w:p w:rsidR="00CA3675" w:rsidRPr="00176E99" w:rsidRDefault="00CA3675" w:rsidP="0042154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>oblékání, tajenka</w:t>
      </w:r>
    </w:p>
    <w:p w:rsidR="00CA3675" w:rsidRDefault="00CA3675" w:rsidP="0042154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CA3675" w:rsidRPr="005C1744" w:rsidRDefault="00CA3675" w:rsidP="0042154C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 prosinec 2011</w:t>
      </w:r>
    </w:p>
    <w:p w:rsidR="00CA3675" w:rsidRPr="005C1744" w:rsidRDefault="00CA3675" w:rsidP="0042154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Šárka Mášková</w:t>
      </w:r>
    </w:p>
    <w:p w:rsidR="00CA3675" w:rsidRDefault="00CA3675" w:rsidP="00FF378C">
      <w:pPr>
        <w:jc w:val="both"/>
        <w:rPr>
          <w:rFonts w:ascii="Times New Roman" w:hAnsi="Times New Roman"/>
          <w:sz w:val="28"/>
          <w:szCs w:val="28"/>
        </w:rPr>
        <w:sectPr w:rsidR="00CA3675" w:rsidSect="002A490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A3675" w:rsidRPr="00F9529E" w:rsidRDefault="00CA3675" w:rsidP="00D263D3">
      <w:pPr>
        <w:spacing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  <w:r w:rsidRPr="00F9529E"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  <w:t>Kleidung</w:t>
      </w:r>
    </w:p>
    <w:p w:rsidR="00CA3675" w:rsidRPr="00F9529E" w:rsidRDefault="00CA3675" w:rsidP="00D263D3">
      <w:pPr>
        <w:spacing w:after="100" w:line="240" w:lineRule="auto"/>
        <w:rPr>
          <w:rFonts w:ascii="Times New Roman" w:hAnsi="Times New Roman"/>
          <w:sz w:val="24"/>
          <w:szCs w:val="24"/>
          <w:lang w:eastAsia="cs-CZ"/>
        </w:rPr>
      </w:pPr>
      <w: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9"/>
        <w:gridCol w:w="368"/>
        <w:gridCol w:w="509"/>
        <w:gridCol w:w="390"/>
        <w:gridCol w:w="366"/>
        <w:gridCol w:w="509"/>
        <w:gridCol w:w="509"/>
        <w:gridCol w:w="401"/>
        <w:gridCol w:w="509"/>
        <w:gridCol w:w="509"/>
        <w:gridCol w:w="509"/>
        <w:gridCol w:w="509"/>
        <w:gridCol w:w="428"/>
        <w:gridCol w:w="509"/>
        <w:gridCol w:w="408"/>
        <w:gridCol w:w="509"/>
        <w:gridCol w:w="427"/>
        <w:gridCol w:w="509"/>
        <w:gridCol w:w="509"/>
        <w:gridCol w:w="509"/>
        <w:gridCol w:w="393"/>
        <w:gridCol w:w="509"/>
        <w:gridCol w:w="509"/>
        <w:gridCol w:w="509"/>
        <w:gridCol w:w="369"/>
        <w:gridCol w:w="383"/>
      </w:tblGrid>
      <w:tr w:rsidR="00CA3675" w:rsidRPr="007D5530" w:rsidTr="007D5530">
        <w:trPr>
          <w:jc w:val="center"/>
        </w:trPr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Q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W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Z</w:t>
            </w:r>
          </w:p>
        </w:tc>
      </w:tr>
      <w:tr w:rsidR="00CA3675" w:rsidRPr="007D5530" w:rsidTr="007D5530">
        <w:trPr>
          <w:trHeight w:val="574"/>
          <w:jc w:val="center"/>
        </w:trPr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12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13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8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14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23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11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24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15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19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17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26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22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18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20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25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27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360" w:type="dxa"/>
          </w:tcPr>
          <w:p w:rsidR="00CA3675" w:rsidRPr="007D5530" w:rsidRDefault="00CA3675" w:rsidP="007D5530">
            <w:pPr>
              <w:spacing w:after="100" w:line="240" w:lineRule="auto"/>
              <w:ind w:right="-1418"/>
              <w:rPr>
                <w:rFonts w:ascii="Comic Sans MS" w:hAnsi="Comic Sans MS"/>
                <w:b/>
                <w:sz w:val="24"/>
                <w:szCs w:val="24"/>
                <w:lang w:eastAsia="cs-CZ"/>
              </w:rPr>
            </w:pPr>
            <w:r w:rsidRPr="007D5530">
              <w:rPr>
                <w:rFonts w:ascii="Comic Sans MS" w:hAnsi="Comic Sans MS"/>
                <w:b/>
                <w:sz w:val="24"/>
                <w:szCs w:val="24"/>
                <w:lang w:eastAsia="cs-CZ"/>
              </w:rPr>
              <w:t>1010</w:t>
            </w:r>
          </w:p>
        </w:tc>
      </w:tr>
    </w:tbl>
    <w:p w:rsidR="00CA3675" w:rsidRPr="00D632C8" w:rsidRDefault="00CA3675" w:rsidP="00D263D3">
      <w:pPr>
        <w:spacing w:after="100" w:line="240" w:lineRule="auto"/>
        <w:rPr>
          <w:rFonts w:ascii="Times New Roman" w:hAnsi="Times New Roman"/>
          <w:b/>
          <w:sz w:val="24"/>
          <w:szCs w:val="24"/>
          <w:lang w:eastAsia="cs-CZ"/>
        </w:rPr>
      </w:pPr>
    </w:p>
    <w:p w:rsidR="00CA3675" w:rsidRDefault="00CA3675" w:rsidP="00D263D3">
      <w:pPr>
        <w:spacing w:after="100" w:line="240" w:lineRule="auto"/>
        <w:jc w:val="center"/>
        <w:rPr>
          <w:rFonts w:ascii="Times New Roman" w:hAnsi="Times New Roman"/>
          <w:sz w:val="24"/>
          <w:szCs w:val="24"/>
          <w:lang w:eastAsia="cs-CZ"/>
        </w:rPr>
      </w:pPr>
      <w:r w:rsidRPr="001376ED">
        <w:rPr>
          <w:rFonts w:ascii="Times New Roman" w:hAnsi="Times New Roman"/>
          <w:noProof/>
          <w:sz w:val="24"/>
          <w:szCs w:val="24"/>
          <w:lang w:eastAsia="cs-CZ"/>
        </w:rPr>
        <w:pict>
          <v:shape id="obrázek 1" o:spid="_x0000_i1026" type="#_x0000_t75" alt="Winking Boy Clip Art" style="width:99.75pt;height:220.5pt;visibility:visible">
            <v:imagedata r:id="rId7" o:title=""/>
          </v:shape>
        </w:pict>
      </w:r>
      <w:r w:rsidRPr="001376ED">
        <w:rPr>
          <w:rFonts w:ascii="Times New Roman" w:hAnsi="Times New Roman"/>
          <w:noProof/>
          <w:sz w:val="24"/>
          <w:szCs w:val="24"/>
          <w:lang w:eastAsia="cs-CZ"/>
        </w:rPr>
        <w:pict>
          <v:shape id="obrázek 3" o:spid="_x0000_i1027" type="#_x0000_t75" style="width:518.25pt;height:138.75pt;visibility:visible">
            <v:imagedata r:id="rId8" o:title=""/>
          </v:shape>
        </w:pict>
      </w:r>
    </w:p>
    <w:p w:rsidR="00CA3675" w:rsidRDefault="00CA3675" w:rsidP="00FF378C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A3675" w:rsidRDefault="00CA3675" w:rsidP="00FF378C">
      <w:pPr>
        <w:jc w:val="both"/>
        <w:rPr>
          <w:rFonts w:ascii="Times New Roman" w:hAnsi="Times New Roman"/>
          <w:sz w:val="28"/>
          <w:szCs w:val="28"/>
        </w:rPr>
      </w:pPr>
    </w:p>
    <w:p w:rsidR="00CA3675" w:rsidRDefault="00CA3675" w:rsidP="00FF378C">
      <w:pPr>
        <w:jc w:val="both"/>
        <w:rPr>
          <w:rFonts w:ascii="Times New Roman" w:hAnsi="Times New Roman"/>
          <w:sz w:val="28"/>
          <w:szCs w:val="28"/>
        </w:rPr>
      </w:pPr>
    </w:p>
    <w:p w:rsidR="00CA3675" w:rsidRDefault="00CA3675" w:rsidP="00715D33">
      <w:pPr>
        <w:jc w:val="center"/>
        <w:rPr>
          <w:rFonts w:ascii="Times New Roman" w:hAnsi="Times New Roman"/>
          <w:color w:val="FF0000"/>
          <w:sz w:val="28"/>
          <w:szCs w:val="28"/>
          <w:u w:val="single"/>
        </w:rPr>
      </w:pPr>
      <w:r w:rsidRPr="00715D33">
        <w:rPr>
          <w:rFonts w:ascii="Times New Roman" w:hAnsi="Times New Roman"/>
          <w:color w:val="FF0000"/>
          <w:sz w:val="28"/>
          <w:szCs w:val="28"/>
          <w:u w:val="single"/>
        </w:rPr>
        <w:t>ŘEŠENÍ</w:t>
      </w:r>
    </w:p>
    <w:p w:rsidR="00CA3675" w:rsidRPr="00715D33" w:rsidRDefault="00CA3675" w:rsidP="00715D33">
      <w:pPr>
        <w:jc w:val="center"/>
        <w:rPr>
          <w:rFonts w:ascii="Times New Roman" w:hAnsi="Times New Roman"/>
          <w:color w:val="FF0000"/>
          <w:sz w:val="28"/>
          <w:szCs w:val="28"/>
          <w:u w:val="single"/>
        </w:rPr>
      </w:pPr>
    </w:p>
    <w:p w:rsidR="00CA3675" w:rsidRDefault="00CA3675" w:rsidP="00FF378C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715D33">
        <w:rPr>
          <w:rFonts w:ascii="Times New Roman" w:hAnsi="Times New Roman"/>
          <w:color w:val="FF0000"/>
          <w:sz w:val="28"/>
          <w:szCs w:val="28"/>
        </w:rPr>
        <w:t xml:space="preserve">Wir ziehen am liebsten </w:t>
      </w:r>
      <w:r>
        <w:rPr>
          <w:rFonts w:ascii="Times New Roman" w:hAnsi="Times New Roman"/>
          <w:color w:val="FF0000"/>
          <w:sz w:val="28"/>
          <w:szCs w:val="28"/>
        </w:rPr>
        <w:t xml:space="preserve">Jeans </w:t>
      </w:r>
      <w:r w:rsidRPr="00715D33">
        <w:rPr>
          <w:rFonts w:ascii="Times New Roman" w:hAnsi="Times New Roman"/>
          <w:color w:val="FF0000"/>
          <w:sz w:val="28"/>
          <w:szCs w:val="28"/>
        </w:rPr>
        <w:t>und T-Shirts an.</w:t>
      </w:r>
    </w:p>
    <w:p w:rsidR="00CA3675" w:rsidRDefault="00CA3675" w:rsidP="005B4A5C">
      <w:r>
        <w:t>Autorem materiálu a všech jeho částí, není-li uvedeno jinak, je Šárka Mášková.</w:t>
      </w:r>
    </w:p>
    <w:p w:rsidR="00CA3675" w:rsidRPr="005305DA" w:rsidRDefault="00CA3675" w:rsidP="005B4A5C">
      <w:pPr>
        <w:rPr>
          <w:sz w:val="28"/>
          <w:szCs w:val="28"/>
        </w:rPr>
      </w:pPr>
      <w:r w:rsidRPr="005305DA">
        <w:rPr>
          <w:sz w:val="28"/>
          <w:szCs w:val="28"/>
        </w:rPr>
        <w:t xml:space="preserve">obrázek čerpán: </w:t>
      </w:r>
      <w:hyperlink r:id="rId9" w:history="1">
        <w:r w:rsidRPr="005305DA">
          <w:rPr>
            <w:rStyle w:val="Hyperlink"/>
            <w:sz w:val="28"/>
            <w:szCs w:val="28"/>
          </w:rPr>
          <w:t>www.clker.com</w:t>
        </w:r>
      </w:hyperlink>
    </w:p>
    <w:p w:rsidR="00CA3675" w:rsidRDefault="00CA3675" w:rsidP="005B4A5C"/>
    <w:p w:rsidR="00CA3675" w:rsidRPr="00715D33" w:rsidRDefault="00CA3675" w:rsidP="00FF378C">
      <w:pPr>
        <w:jc w:val="both"/>
        <w:rPr>
          <w:rFonts w:ascii="Times New Roman" w:hAnsi="Times New Roman"/>
          <w:color w:val="FF0000"/>
          <w:sz w:val="28"/>
          <w:szCs w:val="28"/>
        </w:rPr>
      </w:pPr>
    </w:p>
    <w:sectPr w:rsidR="00CA3675" w:rsidRPr="00715D33" w:rsidSect="00DA48DF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675" w:rsidRDefault="00CA3675" w:rsidP="003543BC">
      <w:pPr>
        <w:spacing w:after="0" w:line="240" w:lineRule="auto"/>
      </w:pPr>
      <w:r>
        <w:separator/>
      </w:r>
    </w:p>
  </w:endnote>
  <w:endnote w:type="continuationSeparator" w:id="1">
    <w:p w:rsidR="00CA3675" w:rsidRDefault="00CA3675" w:rsidP="00354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675" w:rsidRDefault="00CA3675" w:rsidP="003543BC">
      <w:pPr>
        <w:spacing w:after="0" w:line="240" w:lineRule="auto"/>
      </w:pPr>
      <w:r>
        <w:separator/>
      </w:r>
    </w:p>
  </w:footnote>
  <w:footnote w:type="continuationSeparator" w:id="1">
    <w:p w:rsidR="00CA3675" w:rsidRDefault="00CA3675" w:rsidP="003543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1232"/>
    <w:rsid w:val="000A4CFA"/>
    <w:rsid w:val="000A5BB7"/>
    <w:rsid w:val="000B1938"/>
    <w:rsid w:val="001376ED"/>
    <w:rsid w:val="00176E99"/>
    <w:rsid w:val="00190544"/>
    <w:rsid w:val="00195D18"/>
    <w:rsid w:val="001A7077"/>
    <w:rsid w:val="002A4902"/>
    <w:rsid w:val="002C03BB"/>
    <w:rsid w:val="002F558A"/>
    <w:rsid w:val="00337718"/>
    <w:rsid w:val="003543BC"/>
    <w:rsid w:val="0042154C"/>
    <w:rsid w:val="00486D5C"/>
    <w:rsid w:val="00501041"/>
    <w:rsid w:val="005305DA"/>
    <w:rsid w:val="005637CD"/>
    <w:rsid w:val="00563E34"/>
    <w:rsid w:val="005B4A5C"/>
    <w:rsid w:val="005C1744"/>
    <w:rsid w:val="005E75FA"/>
    <w:rsid w:val="0061338F"/>
    <w:rsid w:val="00643454"/>
    <w:rsid w:val="006B766B"/>
    <w:rsid w:val="00715D33"/>
    <w:rsid w:val="00771E88"/>
    <w:rsid w:val="007B4BA5"/>
    <w:rsid w:val="007C66CE"/>
    <w:rsid w:val="007D5530"/>
    <w:rsid w:val="007F2930"/>
    <w:rsid w:val="008D70A3"/>
    <w:rsid w:val="009E0B2D"/>
    <w:rsid w:val="00AB25A7"/>
    <w:rsid w:val="00B0504A"/>
    <w:rsid w:val="00BC7B7F"/>
    <w:rsid w:val="00C23F19"/>
    <w:rsid w:val="00C7702F"/>
    <w:rsid w:val="00CA3675"/>
    <w:rsid w:val="00D018AE"/>
    <w:rsid w:val="00D263D3"/>
    <w:rsid w:val="00D632C8"/>
    <w:rsid w:val="00DA48DF"/>
    <w:rsid w:val="00DF639A"/>
    <w:rsid w:val="00E30340"/>
    <w:rsid w:val="00E81232"/>
    <w:rsid w:val="00F9529E"/>
    <w:rsid w:val="00FF3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90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81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8123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3543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543B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543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543BC"/>
    <w:rPr>
      <w:rFonts w:cs="Times New Roman"/>
    </w:rPr>
  </w:style>
  <w:style w:type="table" w:styleId="TableGrid">
    <w:name w:val="Table Grid"/>
    <w:basedOn w:val="TableNormal"/>
    <w:uiPriority w:val="99"/>
    <w:rsid w:val="00D263D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5B4A5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33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clke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3</Pages>
  <Words>138</Words>
  <Characters>820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Máška</dc:creator>
  <cp:keywords/>
  <dc:description/>
  <cp:lastModifiedBy>Učitel</cp:lastModifiedBy>
  <cp:revision>7</cp:revision>
  <dcterms:created xsi:type="dcterms:W3CDTF">2012-05-27T16:24:00Z</dcterms:created>
  <dcterms:modified xsi:type="dcterms:W3CDTF">2012-05-28T08:44:00Z</dcterms:modified>
</cp:coreProperties>
</file>