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FF7" w:rsidRDefault="00076FF7" w:rsidP="0081760C">
      <w:pPr>
        <w:pStyle w:val="ListParagraph"/>
        <w:tabs>
          <w:tab w:val="left" w:pos="4536"/>
        </w:tabs>
      </w:pPr>
    </w:p>
    <w:p w:rsidR="00076FF7" w:rsidRPr="0081760C" w:rsidRDefault="00076FF7" w:rsidP="0081760C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6" type="#_x0000_t75" alt="logo" href="http://www.1zsklasterec.cz/" style="position:absolute;left:0;text-align:left;margin-left:401.6pt;margin-top:.9pt;width:40.5pt;height:53.25pt;z-index:251664384;visibility:visible;mso-wrap-distance-left:0;mso-wrap-distance-right:0;mso-position-vertical-relative:line" o:allowoverlap="f" o:button="t">
            <v:fill o:detectmouseclick="t"/>
            <v:imagedata r:id="rId7" o:title=""/>
            <w10:wrap type="square"/>
          </v:shape>
        </w:pict>
      </w:r>
      <w:r w:rsidRPr="0081760C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81760C">
        <w:rPr>
          <w:rFonts w:ascii="Arial" w:hAnsi="Arial" w:cs="Arial"/>
          <w:color w:val="000000"/>
          <w:sz w:val="32"/>
          <w:szCs w:val="32"/>
        </w:rPr>
        <w:br/>
      </w:r>
      <w:r w:rsidRPr="0081760C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076FF7" w:rsidRPr="0081760C" w:rsidRDefault="00076FF7" w:rsidP="0081760C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pict>
          <v:shape id="obrázek 5" o:spid="_x0000_s1027" type="#_x0000_t75" style="position:absolute;margin-left:395.6pt;margin-top:20.9pt;width:72.75pt;height:286.5pt;z-index:251665408;visibility:visible;mso-wrap-distance-left:0;mso-wrap-distance-right:0" filled="t">
            <v:imagedata r:id="rId8" o:title=""/>
            <w10:wrap type="square" side="largest"/>
          </v:shape>
        </w:pict>
      </w:r>
      <w:r w:rsidRPr="0081760C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81760C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81760C">
        <w:rPr>
          <w:rFonts w:ascii="Times New Roman" w:hAnsi="Times New Roman"/>
          <w:bCs/>
          <w:i/>
          <w:sz w:val="32"/>
          <w:szCs w:val="32"/>
        </w:rPr>
        <w:br/>
      </w:r>
      <w:r w:rsidRPr="0081760C">
        <w:rPr>
          <w:rFonts w:ascii="Times New Roman" w:hAnsi="Times New Roman"/>
          <w:b/>
          <w:bCs/>
          <w:sz w:val="32"/>
          <w:szCs w:val="32"/>
        </w:rPr>
        <w:t xml:space="preserve">Autor: </w:t>
      </w:r>
      <w:r w:rsidRPr="0081760C">
        <w:rPr>
          <w:rFonts w:ascii="Times New Roman" w:hAnsi="Times New Roman"/>
          <w:bCs/>
          <w:i/>
          <w:sz w:val="32"/>
          <w:szCs w:val="32"/>
        </w:rPr>
        <w:t>Mgr. Zdeňka Horská</w:t>
      </w:r>
      <w:r w:rsidRPr="0081760C">
        <w:rPr>
          <w:rFonts w:ascii="Times New Roman" w:hAnsi="Times New Roman"/>
          <w:bCs/>
          <w:i/>
          <w:sz w:val="32"/>
          <w:szCs w:val="32"/>
        </w:rPr>
        <w:br/>
      </w:r>
      <w:r w:rsidRPr="0081760C">
        <w:rPr>
          <w:rFonts w:ascii="Times New Roman" w:hAnsi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81760C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4_03</w:t>
      </w:r>
      <w:r w:rsidRPr="0081760C">
        <w:rPr>
          <w:rFonts w:ascii="Times New Roman" w:hAnsi="Times New Roman"/>
          <w:bCs/>
          <w:i/>
          <w:sz w:val="32"/>
          <w:szCs w:val="32"/>
        </w:rPr>
        <w:t xml:space="preserve">_ </w:t>
      </w:r>
      <w:r>
        <w:rPr>
          <w:rFonts w:ascii="Times New Roman" w:hAnsi="Times New Roman"/>
          <w:bCs/>
          <w:i/>
          <w:sz w:val="32"/>
          <w:szCs w:val="32"/>
        </w:rPr>
        <w:t>PL2 Výkon</w:t>
      </w:r>
      <w:r w:rsidRPr="0081760C">
        <w:rPr>
          <w:rFonts w:ascii="Times New Roman" w:hAnsi="Times New Roman"/>
          <w:bCs/>
          <w:i/>
          <w:sz w:val="32"/>
          <w:szCs w:val="32"/>
        </w:rPr>
        <w:t xml:space="preserve"> </w:t>
      </w:r>
      <w:bookmarkEnd w:id="0"/>
    </w:p>
    <w:p w:rsidR="00076FF7" w:rsidRPr="0081760C" w:rsidRDefault="00076FF7" w:rsidP="0081760C">
      <w:pPr>
        <w:rPr>
          <w:rFonts w:ascii="Times New Roman" w:hAnsi="Times New Roman"/>
          <w:bCs/>
          <w:i/>
          <w:sz w:val="32"/>
          <w:szCs w:val="32"/>
        </w:rPr>
      </w:pPr>
      <w:r w:rsidRPr="0081760C">
        <w:rPr>
          <w:rFonts w:ascii="Times New Roman" w:hAnsi="Times New Roman"/>
          <w:b/>
          <w:bCs/>
          <w:sz w:val="32"/>
          <w:szCs w:val="32"/>
        </w:rPr>
        <w:t xml:space="preserve">Číslo projektu: </w:t>
      </w:r>
      <w:r w:rsidRPr="0081760C">
        <w:rPr>
          <w:rFonts w:ascii="Times New Roman" w:hAnsi="Times New Roman"/>
          <w:bCs/>
          <w:sz w:val="32"/>
          <w:szCs w:val="32"/>
        </w:rPr>
        <w:t>CZ.1.07/1.4.00/21.1115</w:t>
      </w:r>
      <w:r w:rsidRPr="0081760C">
        <w:rPr>
          <w:b/>
          <w:bCs/>
        </w:rPr>
        <w:t xml:space="preserve"> </w:t>
      </w:r>
    </w:p>
    <w:p w:rsidR="00076FF7" w:rsidRPr="0081760C" w:rsidRDefault="00076FF7" w:rsidP="0081760C">
      <w:pPr>
        <w:rPr>
          <w:b/>
          <w:bCs/>
        </w:rPr>
      </w:pPr>
    </w:p>
    <w:p w:rsidR="00076FF7" w:rsidRPr="0081760C" w:rsidRDefault="00076FF7" w:rsidP="0081760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81760C">
        <w:rPr>
          <w:rFonts w:ascii="Times New Roman" w:hAnsi="Times New Roman"/>
          <w:b/>
          <w:bCs/>
          <w:sz w:val="28"/>
          <w:szCs w:val="28"/>
          <w:lang w:eastAsia="cs-CZ"/>
        </w:rPr>
        <w:t xml:space="preserve">Anotace: </w:t>
      </w:r>
      <w:r w:rsidRPr="0081760C">
        <w:rPr>
          <w:rFonts w:ascii="Times New Roman" w:hAnsi="Times New Roman"/>
          <w:sz w:val="28"/>
          <w:szCs w:val="28"/>
          <w:lang w:eastAsia="cs-CZ"/>
        </w:rPr>
        <w:t>Protokol k pracovnímu listu z fyziky pro 8. ročník, kde si žáci ověří</w:t>
      </w:r>
      <w:r>
        <w:rPr>
          <w:rFonts w:ascii="Times New Roman" w:hAnsi="Times New Roman"/>
          <w:sz w:val="28"/>
          <w:szCs w:val="28"/>
          <w:lang w:eastAsia="cs-CZ"/>
        </w:rPr>
        <w:t xml:space="preserve"> získané </w:t>
      </w:r>
      <w:r w:rsidRPr="0081760C">
        <w:rPr>
          <w:rFonts w:ascii="Times New Roman" w:hAnsi="Times New Roman"/>
          <w:sz w:val="28"/>
          <w:szCs w:val="28"/>
          <w:lang w:eastAsia="cs-CZ"/>
        </w:rPr>
        <w:t>znalosti z</w:t>
      </w:r>
      <w:r>
        <w:rPr>
          <w:rFonts w:ascii="Times New Roman" w:hAnsi="Times New Roman"/>
          <w:sz w:val="28"/>
          <w:szCs w:val="28"/>
          <w:lang w:eastAsia="cs-CZ"/>
        </w:rPr>
        <w:t xml:space="preserve"> výkonu</w:t>
      </w:r>
      <w:r w:rsidRPr="0081760C">
        <w:rPr>
          <w:rFonts w:ascii="Times New Roman" w:hAnsi="Times New Roman"/>
          <w:sz w:val="28"/>
          <w:szCs w:val="28"/>
          <w:lang w:eastAsia="cs-CZ"/>
        </w:rPr>
        <w:t>.</w:t>
      </w:r>
    </w:p>
    <w:p w:rsidR="00076FF7" w:rsidRPr="0081760C" w:rsidRDefault="00076FF7" w:rsidP="0081760C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:rsidR="00076FF7" w:rsidRDefault="00076FF7">
      <w:r>
        <w:br w:type="page"/>
      </w:r>
    </w:p>
    <w:p w:rsidR="00076FF7" w:rsidRDefault="00076FF7" w:rsidP="00811F08">
      <w:pPr>
        <w:pStyle w:val="ListParagraph"/>
        <w:numPr>
          <w:ilvl w:val="0"/>
          <w:numId w:val="4"/>
        </w:numPr>
        <w:tabs>
          <w:tab w:val="left" w:pos="720"/>
        </w:tabs>
      </w:pPr>
      <w:r>
        <w:t>Napiš vzorec pro výpočet výkonu: ………………………</w:t>
      </w:r>
    </w:p>
    <w:p w:rsidR="00076FF7" w:rsidRDefault="00076FF7" w:rsidP="00CB0C78">
      <w:pPr>
        <w:pStyle w:val="ListParagraph"/>
        <w:tabs>
          <w:tab w:val="left" w:pos="4536"/>
        </w:tabs>
      </w:pPr>
    </w:p>
    <w:p w:rsidR="00076FF7" w:rsidRDefault="00076FF7" w:rsidP="00811F08">
      <w:pPr>
        <w:pStyle w:val="ListParagraph"/>
        <w:numPr>
          <w:ilvl w:val="0"/>
          <w:numId w:val="4"/>
        </w:numPr>
        <w:tabs>
          <w:tab w:val="left" w:pos="720"/>
        </w:tabs>
        <w:spacing w:after="120"/>
        <w:ind w:left="714" w:hanging="357"/>
        <w:contextualSpacing w:val="0"/>
      </w:pPr>
      <w:r>
        <w:t>Na čem závisí výkon:  ………………………………………………………………………</w:t>
      </w:r>
    </w:p>
    <w:p w:rsidR="00076FF7" w:rsidRDefault="00076FF7" w:rsidP="00811F08">
      <w:pPr>
        <w:pStyle w:val="ListParagraph"/>
        <w:numPr>
          <w:ilvl w:val="0"/>
          <w:numId w:val="4"/>
        </w:numPr>
        <w:tabs>
          <w:tab w:val="left" w:pos="720"/>
        </w:tabs>
      </w:pPr>
      <w:r>
        <w:t>Převeď:</w:t>
      </w:r>
    </w:p>
    <w:p w:rsidR="00076FF7" w:rsidRDefault="00076FF7" w:rsidP="00CB0C78">
      <w:pPr>
        <w:pStyle w:val="ListParagraph"/>
        <w:tabs>
          <w:tab w:val="left" w:pos="4536"/>
        </w:tabs>
      </w:pPr>
      <w:r>
        <w:t>120 W (kW) =</w:t>
      </w:r>
      <w:r>
        <w:tab/>
        <w:t>4 700 kW (W)=</w:t>
      </w:r>
    </w:p>
    <w:p w:rsidR="00076FF7" w:rsidRDefault="00076FF7" w:rsidP="00CB0C78">
      <w:pPr>
        <w:pStyle w:val="ListParagraph"/>
        <w:tabs>
          <w:tab w:val="left" w:pos="4536"/>
        </w:tabs>
      </w:pPr>
      <w:r>
        <w:t>6 020 000 W (MW)=</w:t>
      </w:r>
      <w:r>
        <w:tab/>
        <w:t>0,08 MW (kW)=</w:t>
      </w:r>
    </w:p>
    <w:p w:rsidR="00076FF7" w:rsidRDefault="00076FF7" w:rsidP="00CB0C78">
      <w:pPr>
        <w:pStyle w:val="ListParagraph"/>
        <w:numPr>
          <w:ilvl w:val="0"/>
          <w:numId w:val="4"/>
        </w:numPr>
        <w:tabs>
          <w:tab w:val="left" w:pos="4536"/>
        </w:tabs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64.15pt;margin-top:77.65pt;width:45pt;height:26.25pt;z-index:251651072" stroked="f">
            <v:textbox style="mso-next-textbox:#_x0000_s1028">
              <w:txbxContent>
                <w:p w:rsidR="00076FF7" w:rsidRDefault="00076FF7">
                  <w:smartTag w:uri="urn:schemas-microsoft-com:office:smarttags" w:element="metricconverter">
                    <w:smartTagPr>
                      <w:attr w:name="ProductID" w:val="1,9 m"/>
                    </w:smartTagPr>
                    <w:r>
                      <w:t>1,9 m</w:t>
                    </w:r>
                  </w:smartTag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363.4pt;margin-top:60.7pt;width:.75pt;height:99pt;z-index:251653120" o:connectortype="straight">
            <v:stroke startarrow="block" endarrow="block"/>
          </v:shape>
        </w:pict>
      </w:r>
      <w:r>
        <w:rPr>
          <w:noProof/>
          <w:lang w:eastAsia="cs-CZ"/>
        </w:rPr>
        <w:pict>
          <v:shape id="obrázek 1" o:spid="_x0000_s1030" type="#_x0000_t75" style="position:absolute;left:0;text-align:left;margin-left:263.65pt;margin-top:25.15pt;width:122.25pt;height:141.75pt;z-index:251652096;visibility:visible">
            <v:imagedata r:id="rId9" o:title="" grayscale="t"/>
            <w10:wrap type="square"/>
          </v:shape>
        </w:pict>
      </w:r>
      <w:r>
        <w:rPr>
          <w:noProof/>
          <w:lang w:eastAsia="cs-CZ"/>
        </w:rPr>
        <w:pict>
          <v:shape id="_x0000_s1031" type="#_x0000_t202" style="position:absolute;left:0;text-align:left;margin-left:37.15pt;margin-top:4.9pt;width:189.75pt;height:213pt;z-index:251654144" stroked="f">
            <v:textbox>
              <w:txbxContent>
                <w:p w:rsidR="00076FF7" w:rsidRDefault="00076FF7">
                  <w:r>
                    <w:t xml:space="preserve">a)   Urči práci vzpěrače při zvedání činky o hmotnosti </w:t>
                  </w:r>
                  <w:smartTag w:uri="urn:schemas-microsoft-com:office:smarttags" w:element="metricconverter">
                    <w:smartTagPr>
                      <w:attr w:name="ProductID" w:val="120 kg"/>
                    </w:smartTagPr>
                    <w:r>
                      <w:t>120 kg</w:t>
                    </w:r>
                  </w:smartTag>
                  <w:r>
                    <w:t>.</w:t>
                  </w:r>
                </w:p>
                <w:p w:rsidR="00076FF7" w:rsidRDefault="00076FF7">
                  <w:r>
                    <w:t>……………………………………………………</w:t>
                  </w:r>
                </w:p>
                <w:p w:rsidR="00076FF7" w:rsidRDefault="00076FF7">
                  <w:r>
                    <w:t>……………………………………………………</w:t>
                  </w:r>
                </w:p>
                <w:p w:rsidR="00076FF7" w:rsidRDefault="00076FF7">
                  <w:r>
                    <w:t>……………………………………………………</w:t>
                  </w:r>
                </w:p>
                <w:p w:rsidR="00076FF7" w:rsidRDefault="00076FF7">
                  <w:r>
                    <w:t>b)  Činku zvedl za 5 s. Urči jeho výkon.</w:t>
                  </w:r>
                </w:p>
                <w:p w:rsidR="00076FF7" w:rsidRDefault="00076FF7">
                  <w:r>
                    <w:t>………………………………………………………</w:t>
                  </w:r>
                </w:p>
                <w:p w:rsidR="00076FF7" w:rsidRDefault="00076FF7">
                  <w:r>
                    <w:t>………………………………………………………</w:t>
                  </w:r>
                </w:p>
                <w:p w:rsidR="00076FF7" w:rsidRDefault="00076FF7">
                  <w:r>
                    <w:t>………………………………………………………</w:t>
                  </w:r>
                </w:p>
                <w:p w:rsidR="00076FF7" w:rsidRDefault="00076FF7"/>
              </w:txbxContent>
            </v:textbox>
          </v:shape>
        </w:pict>
      </w:r>
    </w:p>
    <w:p w:rsidR="00076FF7" w:rsidRPr="002F5BE6" w:rsidRDefault="00076FF7" w:rsidP="002F5BE6"/>
    <w:p w:rsidR="00076FF7" w:rsidRPr="002F5BE6" w:rsidRDefault="00076FF7" w:rsidP="002F5BE6"/>
    <w:p w:rsidR="00076FF7" w:rsidRPr="002F5BE6" w:rsidRDefault="00076FF7" w:rsidP="002F5BE6"/>
    <w:p w:rsidR="00076FF7" w:rsidRPr="002F5BE6" w:rsidRDefault="00076FF7" w:rsidP="002F5BE6"/>
    <w:p w:rsidR="00076FF7" w:rsidRPr="002F5BE6" w:rsidRDefault="00076FF7" w:rsidP="002F5BE6"/>
    <w:p w:rsidR="00076FF7" w:rsidRPr="002F5BE6" w:rsidRDefault="00076FF7" w:rsidP="002F5BE6"/>
    <w:p w:rsidR="00076FF7" w:rsidRPr="002F5BE6" w:rsidRDefault="00076FF7" w:rsidP="002F5BE6"/>
    <w:p w:rsidR="00076FF7" w:rsidRDefault="00076FF7" w:rsidP="002F5BE6"/>
    <w:p w:rsidR="00076FF7" w:rsidRDefault="00076FF7" w:rsidP="00CB0C78">
      <w:pPr>
        <w:pStyle w:val="ListParagraph"/>
        <w:numPr>
          <w:ilvl w:val="0"/>
          <w:numId w:val="4"/>
        </w:numPr>
      </w:pPr>
      <w:r>
        <w:rPr>
          <w:noProof/>
          <w:lang w:eastAsia="cs-CZ"/>
        </w:rPr>
        <w:pict>
          <v:shape id="_x0000_s1032" type="#_x0000_t202" style="position:absolute;left:0;text-align:left;margin-left:37.15pt;margin-top:4.65pt;width:418.5pt;height:83.25pt;z-index:251655168" stroked="f">
            <v:textbox>
              <w:txbxContent>
                <w:p w:rsidR="00076FF7" w:rsidRDefault="00076FF7">
                  <w:r>
                    <w:t>a) Jakou práci vykonal motor auta?  ……………………………………………………………………………</w:t>
                  </w:r>
                </w:p>
                <w:p w:rsidR="00076FF7" w:rsidRDefault="00076FF7">
                  <w:r>
                    <w:t>b) Rychlost auta je 8 m/s. Jaký je jeho výkon?   ……………………………………………………………</w:t>
                  </w:r>
                </w:p>
                <w:p w:rsidR="00076FF7" w:rsidRDefault="00076FF7">
                  <w:r>
                    <w:t>……………………………………………………………………………………………………………………………………</w:t>
                  </w:r>
                </w:p>
              </w:txbxContent>
            </v:textbox>
          </v:shape>
        </w:pict>
      </w:r>
    </w:p>
    <w:p w:rsidR="00076FF7" w:rsidRPr="002F5BE6" w:rsidRDefault="00076FF7" w:rsidP="002F5BE6"/>
    <w:p w:rsidR="00076FF7" w:rsidRPr="002F5BE6" w:rsidRDefault="00076FF7" w:rsidP="002F5BE6"/>
    <w:p w:rsidR="00076FF7" w:rsidRDefault="00076FF7" w:rsidP="002F5BE6"/>
    <w:p w:rsidR="00076FF7" w:rsidRDefault="00076FF7" w:rsidP="002F5BE6">
      <w:pPr>
        <w:tabs>
          <w:tab w:val="left" w:pos="1455"/>
        </w:tabs>
      </w:pPr>
      <w:r>
        <w:rPr>
          <w:noProof/>
          <w:lang w:eastAsia="cs-CZ"/>
        </w:rPr>
        <w:pict>
          <v:shape id="obrázek 2" o:spid="_x0000_s1033" type="#_x0000_t75" style="position:absolute;margin-left:137.65pt;margin-top:-.35pt;width:2in;height:93pt;z-index:251656192;visibility:visible">
            <v:imagedata r:id="rId10" o:title="" grayscale="t"/>
            <w10:wrap type="square"/>
          </v:shape>
        </w:pict>
      </w:r>
      <w:r>
        <w:tab/>
      </w:r>
    </w:p>
    <w:p w:rsidR="00076FF7" w:rsidRPr="00CB0C78" w:rsidRDefault="00076FF7" w:rsidP="00CB0C78">
      <w:r>
        <w:rPr>
          <w:noProof/>
          <w:lang w:eastAsia="cs-CZ"/>
        </w:rPr>
        <w:pict>
          <v:group id="_x0000_s1034" style="position:absolute;margin-left:79.15pt;margin-top:22.95pt;width:293.25pt;height:42pt;z-index:251650048" coordorigin="3000,9015" coordsize="5865,840">
            <v:shape id="_x0000_s1035" type="#_x0000_t32" style="position:absolute;left:3000;top:9840;width:5865;height:15;flip:y" o:connectortype="straight"/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036" type="#_x0000_t13" style="position:absolute;left:3465;top:9480;width:930;height:143" fillcolor="black" stroked="f" strokecolor="#f2f2f2" strokeweight="3pt">
              <v:shadow on="t" type="perspective" color="#7f7f7f" opacity=".5" offset="1pt" offset2="-1pt"/>
            </v:shape>
            <v:shape id="_x0000_s1037" type="#_x0000_t32" style="position:absolute;left:6960;top:9480;width:1905;height:0" o:connectortype="straight">
              <v:stroke startarrow="block" endarrow="block"/>
            </v:shape>
            <v:shape id="_x0000_s1038" type="#_x0000_t202" style="position:absolute;left:7785;top:9015;width:765;height:465" stroked="f">
              <v:textbox>
                <w:txbxContent>
                  <w:p w:rsidR="00076FF7" w:rsidRDefault="00076FF7">
                    <w:smartTag w:uri="urn:schemas-microsoft-com:office:smarttags" w:element="metricconverter">
                      <w:smartTagPr>
                        <w:attr w:name="ProductID" w:val="40 m"/>
                      </w:smartTagPr>
                      <w:r>
                        <w:t>40 m</w:t>
                      </w:r>
                    </w:smartTag>
                  </w:p>
                </w:txbxContent>
              </v:textbox>
            </v:shape>
            <v:shape id="_x0000_s1039" type="#_x0000_t202" style="position:absolute;left:3315;top:9015;width:1080;height:390" stroked="f">
              <v:textbox>
                <w:txbxContent>
                  <w:p w:rsidR="00076FF7" w:rsidRDefault="00076FF7">
                    <w:r>
                      <w:t>150 N</w:t>
                    </w:r>
                  </w:p>
                </w:txbxContent>
              </v:textbox>
            </v:shape>
          </v:group>
        </w:pict>
      </w:r>
    </w:p>
    <w:p w:rsidR="00076FF7" w:rsidRPr="00CB0C78" w:rsidRDefault="00076FF7" w:rsidP="00CB0C78"/>
    <w:p w:rsidR="00076FF7" w:rsidRPr="00CB0C78" w:rsidRDefault="00076FF7" w:rsidP="00CB0C78"/>
    <w:p w:rsidR="00076FF7" w:rsidRDefault="00076FF7" w:rsidP="00CB0C78"/>
    <w:p w:rsidR="00076FF7" w:rsidRPr="00CB0C78" w:rsidRDefault="00076FF7" w:rsidP="00811F08">
      <w:pPr>
        <w:pStyle w:val="ListParagraph"/>
        <w:numPr>
          <w:ilvl w:val="0"/>
          <w:numId w:val="4"/>
        </w:numPr>
        <w:tabs>
          <w:tab w:val="left" w:pos="720"/>
        </w:tabs>
      </w:pPr>
      <w:r w:rsidRPr="00CB0C78">
        <w:rPr>
          <w:bCs/>
        </w:rPr>
        <w:t xml:space="preserve">Motor vytahuje kabinu výtahu s pasažéry o celkové hmotnosti </w:t>
      </w:r>
      <w:smartTag w:uri="urn:schemas-microsoft-com:office:smarttags" w:element="metricconverter">
        <w:smartTagPr>
          <w:attr w:name="ProductID" w:val="300 kg"/>
        </w:smartTagPr>
        <w:r w:rsidRPr="00CB0C78">
          <w:rPr>
            <w:bCs/>
          </w:rPr>
          <w:t>300 kg</w:t>
        </w:r>
      </w:smartTag>
      <w:r w:rsidRPr="00CB0C78">
        <w:rPr>
          <w:bCs/>
        </w:rPr>
        <w:t xml:space="preserve"> po dobu 30 s do třetího patra, což je </w:t>
      </w:r>
      <w:smartTag w:uri="urn:schemas-microsoft-com:office:smarttags" w:element="metricconverter">
        <w:smartTagPr>
          <w:attr w:name="ProductID" w:val="7 m"/>
        </w:smartTagPr>
        <w:r w:rsidRPr="00CB0C78">
          <w:rPr>
            <w:bCs/>
          </w:rPr>
          <w:t>7 m</w:t>
        </w:r>
      </w:smartTag>
      <w:r w:rsidRPr="00CB0C78">
        <w:rPr>
          <w:bCs/>
        </w:rPr>
        <w:t xml:space="preserve">. Jaký je výkon motoru? </w:t>
      </w:r>
    </w:p>
    <w:p w:rsidR="00076FF7" w:rsidRDefault="00076FF7" w:rsidP="00CB0C78">
      <w:pPr>
        <w:pStyle w:val="ListParagraph"/>
        <w:tabs>
          <w:tab w:val="left" w:pos="1050"/>
        </w:tabs>
      </w:pPr>
      <w:r>
        <w:t>………………………………………………………………………………………………………………………………………</w:t>
      </w:r>
    </w:p>
    <w:p w:rsidR="00076FF7" w:rsidRDefault="00076FF7" w:rsidP="00CB0C78">
      <w:pPr>
        <w:pStyle w:val="ListParagraph"/>
        <w:tabs>
          <w:tab w:val="left" w:pos="1050"/>
        </w:tabs>
      </w:pPr>
      <w:r>
        <w:t>………………………………………………………………………………………………………………………………………</w:t>
      </w:r>
    </w:p>
    <w:p w:rsidR="00076FF7" w:rsidRDefault="00076FF7" w:rsidP="00CB0C78">
      <w:pPr>
        <w:pStyle w:val="ListParagraph"/>
        <w:tabs>
          <w:tab w:val="left" w:pos="1050"/>
        </w:tabs>
      </w:pPr>
      <w:r>
        <w:t>………………………………………………………………………………………………………………………………………</w:t>
      </w:r>
    </w:p>
    <w:p w:rsidR="00076FF7" w:rsidRDefault="00076FF7" w:rsidP="00CB0C78">
      <w:pPr>
        <w:pStyle w:val="ListParagraph"/>
        <w:tabs>
          <w:tab w:val="left" w:pos="1050"/>
        </w:tabs>
      </w:pPr>
    </w:p>
    <w:p w:rsidR="00076FF7" w:rsidRDefault="00076FF7">
      <w:r>
        <w:br w:type="page"/>
      </w:r>
    </w:p>
    <w:p w:rsidR="00076FF7" w:rsidRDefault="00076FF7" w:rsidP="00811F08">
      <w:pPr>
        <w:pStyle w:val="ListParagraph"/>
        <w:numPr>
          <w:ilvl w:val="0"/>
          <w:numId w:val="7"/>
        </w:numPr>
        <w:tabs>
          <w:tab w:val="left" w:pos="720"/>
        </w:tabs>
      </w:pPr>
      <w:r>
        <w:t>Napiš vzorec pro výpočet výkonu: ……</w:t>
      </w:r>
      <w:r>
        <w:rPr>
          <w:color w:val="FF0000"/>
        </w:rPr>
        <w:t>P = W/t</w:t>
      </w:r>
      <w:r>
        <w:t>…………………</w:t>
      </w:r>
    </w:p>
    <w:p w:rsidR="00076FF7" w:rsidRDefault="00076FF7" w:rsidP="0081760C">
      <w:pPr>
        <w:pStyle w:val="ListParagraph"/>
        <w:tabs>
          <w:tab w:val="left" w:pos="4536"/>
        </w:tabs>
      </w:pPr>
    </w:p>
    <w:p w:rsidR="00076FF7" w:rsidRDefault="00076FF7" w:rsidP="00811F08">
      <w:pPr>
        <w:pStyle w:val="ListParagraph"/>
        <w:numPr>
          <w:ilvl w:val="0"/>
          <w:numId w:val="7"/>
        </w:numPr>
        <w:tabs>
          <w:tab w:val="left" w:pos="720"/>
        </w:tabs>
        <w:spacing w:after="120"/>
        <w:ind w:left="714" w:hanging="357"/>
        <w:contextualSpacing w:val="0"/>
      </w:pPr>
      <w:r>
        <w:t>Na čem závisí výkon:  …</w:t>
      </w:r>
      <w:r>
        <w:rPr>
          <w:color w:val="FF0000"/>
        </w:rPr>
        <w:t xml:space="preserve">na čase, vykonané práci </w:t>
      </w:r>
      <w:r>
        <w:t>……………………………………………</w:t>
      </w:r>
    </w:p>
    <w:p w:rsidR="00076FF7" w:rsidRDefault="00076FF7" w:rsidP="00811F08">
      <w:pPr>
        <w:pStyle w:val="ListParagraph"/>
        <w:numPr>
          <w:ilvl w:val="0"/>
          <w:numId w:val="7"/>
        </w:numPr>
        <w:tabs>
          <w:tab w:val="left" w:pos="720"/>
        </w:tabs>
      </w:pPr>
      <w:r>
        <w:t>Převeď:</w:t>
      </w:r>
    </w:p>
    <w:p w:rsidR="00076FF7" w:rsidRPr="0081760C" w:rsidRDefault="00076FF7" w:rsidP="0081760C">
      <w:pPr>
        <w:pStyle w:val="ListParagraph"/>
        <w:tabs>
          <w:tab w:val="left" w:pos="4536"/>
        </w:tabs>
        <w:rPr>
          <w:color w:val="FF0000"/>
        </w:rPr>
      </w:pPr>
      <w:r>
        <w:t>120 W (kW) =</w:t>
      </w:r>
      <w:r>
        <w:rPr>
          <w:color w:val="FF0000"/>
        </w:rPr>
        <w:t xml:space="preserve"> 0,12 kW</w:t>
      </w:r>
      <w:r>
        <w:tab/>
        <w:t>4 700 kW (W)=</w:t>
      </w:r>
      <w:r>
        <w:rPr>
          <w:color w:val="FF0000"/>
        </w:rPr>
        <w:t xml:space="preserve"> 4 700 000 W</w:t>
      </w:r>
    </w:p>
    <w:p w:rsidR="00076FF7" w:rsidRPr="0081760C" w:rsidRDefault="00076FF7" w:rsidP="0081760C">
      <w:pPr>
        <w:pStyle w:val="ListParagraph"/>
        <w:tabs>
          <w:tab w:val="left" w:pos="4536"/>
        </w:tabs>
        <w:rPr>
          <w:color w:val="FF0000"/>
        </w:rPr>
      </w:pPr>
      <w:r>
        <w:t xml:space="preserve">6 020 000 W (MW)= </w:t>
      </w:r>
      <w:r w:rsidRPr="0081760C">
        <w:rPr>
          <w:color w:val="FF0000"/>
        </w:rPr>
        <w:t>6,02 MW</w:t>
      </w:r>
      <w:r>
        <w:tab/>
        <w:t xml:space="preserve">0,08 MW (kW)= </w:t>
      </w:r>
      <w:r>
        <w:rPr>
          <w:color w:val="FF0000"/>
        </w:rPr>
        <w:t>800 kW</w:t>
      </w:r>
    </w:p>
    <w:p w:rsidR="00076FF7" w:rsidRDefault="00076FF7" w:rsidP="0081760C">
      <w:pPr>
        <w:pStyle w:val="ListParagraph"/>
        <w:numPr>
          <w:ilvl w:val="0"/>
          <w:numId w:val="7"/>
        </w:numPr>
        <w:tabs>
          <w:tab w:val="left" w:pos="4536"/>
        </w:tabs>
      </w:pPr>
      <w:r>
        <w:rPr>
          <w:noProof/>
          <w:lang w:eastAsia="cs-CZ"/>
        </w:rPr>
        <w:pict>
          <v:shape id="_x0000_s1040" type="#_x0000_t202" style="position:absolute;left:0;text-align:left;margin-left:364.15pt;margin-top:77.65pt;width:45pt;height:26.25pt;z-index:251658240" stroked="f">
            <v:textbox style="mso-next-textbox:#_x0000_s1040">
              <w:txbxContent>
                <w:p w:rsidR="00076FF7" w:rsidRDefault="00076FF7" w:rsidP="0081760C">
                  <w:smartTag w:uri="urn:schemas-microsoft-com:office:smarttags" w:element="metricconverter">
                    <w:smartTagPr>
                      <w:attr w:name="ProductID" w:val="1,9 m"/>
                    </w:smartTagPr>
                    <w:r>
                      <w:t>1,9 m</w:t>
                    </w:r>
                  </w:smartTag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1" type="#_x0000_t32" style="position:absolute;left:0;text-align:left;margin-left:363.4pt;margin-top:60.7pt;width:.75pt;height:99pt;z-index:251660288" o:connectortype="straight">
            <v:stroke startarrow="block" endarrow="block"/>
          </v:shape>
        </w:pict>
      </w:r>
      <w:r>
        <w:rPr>
          <w:noProof/>
          <w:lang w:eastAsia="cs-CZ"/>
        </w:rPr>
        <w:pict>
          <v:shape id="_x0000_s1042" type="#_x0000_t75" style="position:absolute;left:0;text-align:left;margin-left:263.65pt;margin-top:25.15pt;width:122.25pt;height:141.75pt;z-index:251659264;visibility:visible">
            <v:imagedata r:id="rId9" o:title="" grayscale="t"/>
            <w10:wrap type="square"/>
          </v:shape>
        </w:pict>
      </w:r>
      <w:r>
        <w:rPr>
          <w:noProof/>
          <w:lang w:eastAsia="cs-CZ"/>
        </w:rPr>
        <w:pict>
          <v:shape id="_x0000_s1043" type="#_x0000_t202" style="position:absolute;left:0;text-align:left;margin-left:37.15pt;margin-top:4.9pt;width:189.75pt;height:213pt;z-index:251661312" stroked="f">
            <v:textbox>
              <w:txbxContent>
                <w:p w:rsidR="00076FF7" w:rsidRDefault="00076FF7" w:rsidP="0081760C">
                  <w:r>
                    <w:t xml:space="preserve">a)   Urči práci vzpěrače při zvedání činky o hmotnosti </w:t>
                  </w:r>
                  <w:smartTag w:uri="urn:schemas-microsoft-com:office:smarttags" w:element="metricconverter">
                    <w:smartTagPr>
                      <w:attr w:name="ProductID" w:val="120 kg"/>
                    </w:smartTagPr>
                    <w:r>
                      <w:t>120 kg</w:t>
                    </w:r>
                  </w:smartTag>
                  <w:r>
                    <w:t>.</w:t>
                  </w:r>
                </w:p>
                <w:p w:rsidR="00076FF7" w:rsidRDefault="00076FF7" w:rsidP="0081760C">
                  <w:r>
                    <w:t>………</w:t>
                  </w:r>
                  <w:r>
                    <w:rPr>
                      <w:color w:val="FF0000"/>
                    </w:rPr>
                    <w:t xml:space="preserve">W = F . s </w:t>
                  </w:r>
                  <w:r>
                    <w:t>………………………………</w:t>
                  </w:r>
                </w:p>
                <w:p w:rsidR="00076FF7" w:rsidRDefault="00076FF7" w:rsidP="0081760C">
                  <w:r>
                    <w:t>………</w:t>
                  </w:r>
                  <w:r w:rsidRPr="0081760C">
                    <w:rPr>
                      <w:color w:val="FF0000"/>
                    </w:rPr>
                    <w:t>W = 120 . 1,9</w:t>
                  </w:r>
                  <w:r>
                    <w:t xml:space="preserve"> ………………………</w:t>
                  </w:r>
                </w:p>
                <w:p w:rsidR="00076FF7" w:rsidRDefault="00076FF7" w:rsidP="0081760C">
                  <w:r>
                    <w:t>………</w:t>
                  </w:r>
                  <w:r w:rsidRPr="0081760C">
                    <w:rPr>
                      <w:color w:val="FF0000"/>
                    </w:rPr>
                    <w:t>W = 2 280 J</w:t>
                  </w:r>
                  <w:r>
                    <w:t xml:space="preserve"> …………………………</w:t>
                  </w:r>
                </w:p>
                <w:p w:rsidR="00076FF7" w:rsidRDefault="00076FF7" w:rsidP="0081760C">
                  <w:r>
                    <w:t>b)  Činku zvedl za 5 s. Urči jeho výkon.</w:t>
                  </w:r>
                </w:p>
                <w:p w:rsidR="00076FF7" w:rsidRDefault="00076FF7" w:rsidP="0081760C">
                  <w:r>
                    <w:t>………</w:t>
                  </w:r>
                  <w:r>
                    <w:rPr>
                      <w:color w:val="FF0000"/>
                    </w:rPr>
                    <w:t xml:space="preserve">P = W/t </w:t>
                  </w:r>
                  <w:r>
                    <w:t>………………………………</w:t>
                  </w:r>
                </w:p>
                <w:p w:rsidR="00076FF7" w:rsidRDefault="00076FF7" w:rsidP="0081760C">
                  <w:r>
                    <w:t>………</w:t>
                  </w:r>
                  <w:r>
                    <w:rPr>
                      <w:color w:val="FF0000"/>
                    </w:rPr>
                    <w:t xml:space="preserve">P = 2 280 : 5 </w:t>
                  </w:r>
                  <w:r w:rsidRPr="001D1225">
                    <w:rPr>
                      <w:color w:val="000000"/>
                    </w:rPr>
                    <w:t>………………………</w:t>
                  </w:r>
                  <w:r>
                    <w:rPr>
                      <w:color w:val="FF0000"/>
                    </w:rPr>
                    <w:t xml:space="preserve"> </w:t>
                  </w:r>
                  <w:r>
                    <w:t>………</w:t>
                  </w:r>
                  <w:r>
                    <w:rPr>
                      <w:color w:val="FF0000"/>
                    </w:rPr>
                    <w:t xml:space="preserve">P = 456 W </w:t>
                  </w:r>
                  <w:r>
                    <w:t>…………………………</w:t>
                  </w:r>
                </w:p>
                <w:p w:rsidR="00076FF7" w:rsidRDefault="00076FF7" w:rsidP="0081760C">
                  <w:r>
                    <w:t>………………………………………………………</w:t>
                  </w:r>
                </w:p>
                <w:p w:rsidR="00076FF7" w:rsidRDefault="00076FF7" w:rsidP="0081760C"/>
              </w:txbxContent>
            </v:textbox>
          </v:shape>
        </w:pict>
      </w:r>
    </w:p>
    <w:p w:rsidR="00076FF7" w:rsidRPr="002F5BE6" w:rsidRDefault="00076FF7" w:rsidP="0081760C"/>
    <w:p w:rsidR="00076FF7" w:rsidRPr="002F5BE6" w:rsidRDefault="00076FF7" w:rsidP="0081760C"/>
    <w:p w:rsidR="00076FF7" w:rsidRPr="002F5BE6" w:rsidRDefault="00076FF7" w:rsidP="0081760C"/>
    <w:p w:rsidR="00076FF7" w:rsidRPr="002F5BE6" w:rsidRDefault="00076FF7" w:rsidP="0081760C"/>
    <w:p w:rsidR="00076FF7" w:rsidRPr="002F5BE6" w:rsidRDefault="00076FF7" w:rsidP="0081760C"/>
    <w:p w:rsidR="00076FF7" w:rsidRPr="002F5BE6" w:rsidRDefault="00076FF7" w:rsidP="0081760C"/>
    <w:p w:rsidR="00076FF7" w:rsidRPr="002F5BE6" w:rsidRDefault="00076FF7" w:rsidP="0081760C"/>
    <w:p w:rsidR="00076FF7" w:rsidRDefault="00076FF7" w:rsidP="0081760C"/>
    <w:p w:rsidR="00076FF7" w:rsidRDefault="00076FF7" w:rsidP="0081760C">
      <w:pPr>
        <w:pStyle w:val="ListParagraph"/>
        <w:numPr>
          <w:ilvl w:val="0"/>
          <w:numId w:val="7"/>
        </w:numPr>
      </w:pPr>
      <w:r>
        <w:rPr>
          <w:noProof/>
          <w:lang w:eastAsia="cs-CZ"/>
        </w:rPr>
        <w:pict>
          <v:shape id="_x0000_s1044" type="#_x0000_t202" style="position:absolute;left:0;text-align:left;margin-left:37.15pt;margin-top:4.65pt;width:418.5pt;height:83.25pt;z-index:251662336" stroked="f">
            <v:textbox>
              <w:txbxContent>
                <w:p w:rsidR="00076FF7" w:rsidRDefault="00076FF7" w:rsidP="0081760C">
                  <w:r>
                    <w:t>a) Jakou práci vykonal motor auta?  ……</w:t>
                  </w:r>
                  <w:r>
                    <w:rPr>
                      <w:color w:val="FF0000"/>
                    </w:rPr>
                    <w:t xml:space="preserve">W = 6 000 J </w:t>
                  </w:r>
                  <w:r>
                    <w:t>…………………………………………………</w:t>
                  </w:r>
                </w:p>
                <w:p w:rsidR="00076FF7" w:rsidRDefault="00076FF7" w:rsidP="0081760C">
                  <w:r>
                    <w:t>b) Rychlost auta je 8 m/s. Jaký je jeho výkon?   …</w:t>
                  </w:r>
                  <w:r w:rsidRPr="00A262EE">
                    <w:rPr>
                      <w:color w:val="FF0000"/>
                    </w:rPr>
                    <w:t>P = F . v</w:t>
                  </w:r>
                  <w:r>
                    <w:t xml:space="preserve"> …………………………………………</w:t>
                  </w:r>
                </w:p>
                <w:p w:rsidR="00076FF7" w:rsidRDefault="00076FF7" w:rsidP="0081760C">
                  <w:r>
                    <w:t>……………………………………………………………………………</w:t>
                  </w:r>
                  <w:r w:rsidRPr="00A262EE">
                    <w:rPr>
                      <w:color w:val="FF0000"/>
                    </w:rPr>
                    <w:t>P = 150 . 8 = 1 200 W</w:t>
                  </w:r>
                  <w:r>
                    <w:t xml:space="preserve"> ……………………</w:t>
                  </w:r>
                </w:p>
              </w:txbxContent>
            </v:textbox>
          </v:shape>
        </w:pict>
      </w:r>
    </w:p>
    <w:p w:rsidR="00076FF7" w:rsidRPr="002F5BE6" w:rsidRDefault="00076FF7" w:rsidP="0081760C"/>
    <w:p w:rsidR="00076FF7" w:rsidRPr="002F5BE6" w:rsidRDefault="00076FF7" w:rsidP="0081760C"/>
    <w:p w:rsidR="00076FF7" w:rsidRDefault="00076FF7" w:rsidP="0081760C"/>
    <w:p w:rsidR="00076FF7" w:rsidRDefault="00076FF7" w:rsidP="0081760C">
      <w:pPr>
        <w:tabs>
          <w:tab w:val="left" w:pos="1455"/>
        </w:tabs>
      </w:pPr>
      <w:r>
        <w:rPr>
          <w:noProof/>
          <w:lang w:eastAsia="cs-CZ"/>
        </w:rPr>
        <w:pict>
          <v:shape id="_x0000_s1045" type="#_x0000_t75" style="position:absolute;margin-left:137.65pt;margin-top:-.35pt;width:2in;height:93pt;z-index:251663360;visibility:visible">
            <v:imagedata r:id="rId10" o:title="" grayscale="t"/>
            <w10:wrap type="square"/>
          </v:shape>
        </w:pict>
      </w:r>
      <w:r>
        <w:tab/>
      </w:r>
    </w:p>
    <w:p w:rsidR="00076FF7" w:rsidRPr="00CB0C78" w:rsidRDefault="00076FF7" w:rsidP="0081760C">
      <w:r>
        <w:rPr>
          <w:noProof/>
          <w:lang w:eastAsia="cs-CZ"/>
        </w:rPr>
        <w:pict>
          <v:group id="_x0000_s1046" style="position:absolute;margin-left:79.15pt;margin-top:22.95pt;width:293.25pt;height:42pt;z-index:251657216" coordorigin="3000,9015" coordsize="5865,840">
            <v:shape id="_x0000_s1047" type="#_x0000_t32" style="position:absolute;left:3000;top:9840;width:5865;height:15;flip:y" o:connectortype="straight"/>
            <v:shape id="_x0000_s1048" type="#_x0000_t13" style="position:absolute;left:3465;top:9480;width:930;height:143" fillcolor="black" stroked="f" strokecolor="#f2f2f2" strokeweight="3pt">
              <v:shadow on="t" type="perspective" color="#7f7f7f" opacity=".5" offset="1pt" offset2="-1pt"/>
            </v:shape>
            <v:shape id="_x0000_s1049" type="#_x0000_t32" style="position:absolute;left:6960;top:9480;width:1905;height:0" o:connectortype="straight">
              <v:stroke startarrow="block" endarrow="block"/>
            </v:shape>
            <v:shape id="_x0000_s1050" type="#_x0000_t202" style="position:absolute;left:7785;top:9015;width:765;height:465" stroked="f">
              <v:textbox>
                <w:txbxContent>
                  <w:p w:rsidR="00076FF7" w:rsidRDefault="00076FF7" w:rsidP="0081760C">
                    <w:smartTag w:uri="urn:schemas-microsoft-com:office:smarttags" w:element="metricconverter">
                      <w:smartTagPr>
                        <w:attr w:name="ProductID" w:val="40 m"/>
                      </w:smartTagPr>
                      <w:r>
                        <w:t>40 m</w:t>
                      </w:r>
                    </w:smartTag>
                  </w:p>
                </w:txbxContent>
              </v:textbox>
            </v:shape>
            <v:shape id="_x0000_s1051" type="#_x0000_t202" style="position:absolute;left:3315;top:9015;width:1080;height:390" stroked="f">
              <v:textbox>
                <w:txbxContent>
                  <w:p w:rsidR="00076FF7" w:rsidRDefault="00076FF7" w:rsidP="0081760C">
                    <w:r>
                      <w:t>150 N</w:t>
                    </w:r>
                  </w:p>
                </w:txbxContent>
              </v:textbox>
            </v:shape>
          </v:group>
        </w:pict>
      </w:r>
    </w:p>
    <w:p w:rsidR="00076FF7" w:rsidRPr="00CB0C78" w:rsidRDefault="00076FF7" w:rsidP="0081760C"/>
    <w:p w:rsidR="00076FF7" w:rsidRPr="00CB0C78" w:rsidRDefault="00076FF7" w:rsidP="0081760C"/>
    <w:p w:rsidR="00076FF7" w:rsidRDefault="00076FF7" w:rsidP="0081760C"/>
    <w:p w:rsidR="00076FF7" w:rsidRPr="00CB0C78" w:rsidRDefault="00076FF7" w:rsidP="00811F08">
      <w:pPr>
        <w:pStyle w:val="ListParagraph"/>
        <w:numPr>
          <w:ilvl w:val="0"/>
          <w:numId w:val="7"/>
        </w:numPr>
        <w:tabs>
          <w:tab w:val="left" w:pos="720"/>
        </w:tabs>
      </w:pPr>
      <w:r w:rsidRPr="00CB0C78">
        <w:rPr>
          <w:bCs/>
        </w:rPr>
        <w:t xml:space="preserve">Motor vytahuje kabinu výtahu s pasažéry o celkové hmotnosti </w:t>
      </w:r>
      <w:smartTag w:uri="urn:schemas-microsoft-com:office:smarttags" w:element="metricconverter">
        <w:smartTagPr>
          <w:attr w:name="ProductID" w:val="300 kg"/>
        </w:smartTagPr>
        <w:r w:rsidRPr="00CB0C78">
          <w:rPr>
            <w:bCs/>
          </w:rPr>
          <w:t>300 kg</w:t>
        </w:r>
      </w:smartTag>
      <w:r w:rsidRPr="00CB0C78">
        <w:rPr>
          <w:bCs/>
        </w:rPr>
        <w:t xml:space="preserve"> po dobu 30 s do třetího patra, což je </w:t>
      </w:r>
      <w:smartTag w:uri="urn:schemas-microsoft-com:office:smarttags" w:element="metricconverter">
        <w:smartTagPr>
          <w:attr w:name="ProductID" w:val="7 m"/>
        </w:smartTagPr>
        <w:r w:rsidRPr="00CB0C78">
          <w:rPr>
            <w:bCs/>
          </w:rPr>
          <w:t>7 m</w:t>
        </w:r>
      </w:smartTag>
      <w:r w:rsidRPr="00CB0C78">
        <w:rPr>
          <w:bCs/>
        </w:rPr>
        <w:t xml:space="preserve">. Jaký je výkon motoru? </w:t>
      </w:r>
    </w:p>
    <w:p w:rsidR="00076FF7" w:rsidRDefault="00076FF7" w:rsidP="0081760C">
      <w:pPr>
        <w:pStyle w:val="ListParagraph"/>
        <w:tabs>
          <w:tab w:val="left" w:pos="1050"/>
        </w:tabs>
      </w:pPr>
      <w:r>
        <w:t>…………</w:t>
      </w:r>
      <w:r w:rsidRPr="00A262EE">
        <w:rPr>
          <w:color w:val="FF0000"/>
        </w:rPr>
        <w:t>P = W /t</w:t>
      </w:r>
      <w:r>
        <w:t xml:space="preserve"> ……………………………</w:t>
      </w:r>
      <w:r w:rsidRPr="00A262EE">
        <w:rPr>
          <w:color w:val="FF0000"/>
        </w:rPr>
        <w:t>F = G = m . g</w:t>
      </w:r>
      <w:r>
        <w:t xml:space="preserve"> ………………</w:t>
      </w:r>
      <w:r w:rsidRPr="00A262EE">
        <w:rPr>
          <w:color w:val="FF0000"/>
        </w:rPr>
        <w:t>W = F . s</w:t>
      </w:r>
      <w:r>
        <w:t xml:space="preserve"> ………………………………………</w:t>
      </w:r>
    </w:p>
    <w:p w:rsidR="00076FF7" w:rsidRDefault="00076FF7" w:rsidP="0081760C">
      <w:pPr>
        <w:pStyle w:val="ListParagraph"/>
        <w:tabs>
          <w:tab w:val="left" w:pos="1050"/>
        </w:tabs>
      </w:pPr>
      <w:r>
        <w:t>…………</w:t>
      </w:r>
      <w:r w:rsidRPr="00A262EE">
        <w:rPr>
          <w:color w:val="FF0000"/>
        </w:rPr>
        <w:t>P = 21 000 : 30</w:t>
      </w:r>
      <w:r>
        <w:t>………………….</w:t>
      </w:r>
      <w:r w:rsidRPr="00A262EE">
        <w:rPr>
          <w:color w:val="FF0000"/>
        </w:rPr>
        <w:t>F = 3 000 N</w:t>
      </w:r>
      <w:r>
        <w:t xml:space="preserve"> …………………</w:t>
      </w:r>
      <w:r w:rsidRPr="00A262EE">
        <w:rPr>
          <w:color w:val="FF0000"/>
        </w:rPr>
        <w:t>W = 21 000 J</w:t>
      </w:r>
      <w:r>
        <w:t>………………………………</w:t>
      </w:r>
    </w:p>
    <w:p w:rsidR="00076FF7" w:rsidRDefault="00076FF7" w:rsidP="0081760C">
      <w:pPr>
        <w:pStyle w:val="ListParagraph"/>
        <w:tabs>
          <w:tab w:val="left" w:pos="1050"/>
        </w:tabs>
      </w:pPr>
      <w:r>
        <w:t>…………</w:t>
      </w:r>
      <w:r w:rsidRPr="00A262EE">
        <w:rPr>
          <w:color w:val="FF0000"/>
        </w:rPr>
        <w:t>P = 700 W</w:t>
      </w:r>
      <w:r>
        <w:t xml:space="preserve"> ………………………………………………………………………………………………………………</w:t>
      </w:r>
    </w:p>
    <w:p w:rsidR="00076FF7" w:rsidRDefault="00076FF7" w:rsidP="0081760C">
      <w:pPr>
        <w:pStyle w:val="ListParagraph"/>
        <w:tabs>
          <w:tab w:val="left" w:pos="1050"/>
        </w:tabs>
      </w:pPr>
    </w:p>
    <w:p w:rsidR="00076FF7" w:rsidRPr="00CB0C78" w:rsidRDefault="00076FF7" w:rsidP="0081760C">
      <w:pPr>
        <w:pStyle w:val="ListParagraph"/>
        <w:tabs>
          <w:tab w:val="left" w:pos="1050"/>
        </w:tabs>
        <w:spacing w:after="120"/>
        <w:ind w:left="714"/>
      </w:pPr>
    </w:p>
    <w:p w:rsidR="00076FF7" w:rsidRPr="00A262EE" w:rsidRDefault="00076FF7" w:rsidP="000F1D69">
      <w:pPr>
        <w:pStyle w:val="ListParagraph"/>
        <w:tabs>
          <w:tab w:val="left" w:pos="1050"/>
        </w:tabs>
        <w:spacing w:after="120"/>
        <w:ind w:left="714"/>
        <w:rPr>
          <w:color w:val="FF0000"/>
        </w:rPr>
      </w:pPr>
      <w:r>
        <w:rPr>
          <w:color w:val="FF0000"/>
        </w:rPr>
        <w:t>Žáci při výpočtu využijí vzorec  P = (F.s)/t, po dosazení využijí znalostí z matematiky a krátí zlomky (jsou k tomu vedeni).</w:t>
      </w:r>
    </w:p>
    <w:sectPr w:rsidR="00076FF7" w:rsidRPr="00A262EE" w:rsidSect="0081760C">
      <w:headerReference w:type="even" r:id="rId11"/>
      <w:head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FF7" w:rsidRDefault="00076FF7" w:rsidP="00334CE5">
      <w:pPr>
        <w:spacing w:after="0" w:line="240" w:lineRule="auto"/>
      </w:pPr>
      <w:r>
        <w:separator/>
      </w:r>
    </w:p>
  </w:endnote>
  <w:endnote w:type="continuationSeparator" w:id="0">
    <w:p w:rsidR="00076FF7" w:rsidRDefault="00076FF7" w:rsidP="00334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FF7" w:rsidRDefault="00076FF7" w:rsidP="00334CE5">
      <w:pPr>
        <w:spacing w:after="0" w:line="240" w:lineRule="auto"/>
      </w:pPr>
      <w:r>
        <w:separator/>
      </w:r>
    </w:p>
  </w:footnote>
  <w:footnote w:type="continuationSeparator" w:id="0">
    <w:p w:rsidR="00076FF7" w:rsidRDefault="00076FF7" w:rsidP="00334C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FF7" w:rsidRPr="00334CE5" w:rsidRDefault="00076FF7" w:rsidP="001D1225">
    <w:pPr>
      <w:pStyle w:val="Header"/>
      <w:jc w:val="center"/>
      <w:rPr>
        <w:rFonts w:ascii="Times New Roman" w:hAnsi="Times New Roman"/>
        <w:sz w:val="40"/>
        <w:szCs w:val="40"/>
      </w:rPr>
    </w:pPr>
    <w:r w:rsidRPr="00334CE5">
      <w:rPr>
        <w:rFonts w:ascii="Times New Roman" w:hAnsi="Times New Roman"/>
        <w:sz w:val="40"/>
        <w:szCs w:val="40"/>
      </w:rPr>
      <w:t xml:space="preserve">Pracovní list č. 2 </w:t>
    </w:r>
  </w:p>
  <w:p w:rsidR="00076FF7" w:rsidRDefault="00076FF7" w:rsidP="001D1225">
    <w:pPr>
      <w:pStyle w:val="Header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FF7" w:rsidRPr="00334CE5" w:rsidRDefault="00076FF7">
    <w:pPr>
      <w:pStyle w:val="Header"/>
      <w:rPr>
        <w:rFonts w:ascii="Times New Roman" w:hAnsi="Times New Roman"/>
        <w:sz w:val="40"/>
        <w:szCs w:val="40"/>
      </w:rPr>
    </w:pPr>
    <w:r>
      <w:rPr>
        <w:rFonts w:ascii="Times New Roman" w:hAnsi="Times New Roman"/>
        <w:sz w:val="40"/>
        <w:szCs w:val="40"/>
      </w:rPr>
      <w:t>Řešení: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E3EA6"/>
    <w:multiLevelType w:val="hybridMultilevel"/>
    <w:tmpl w:val="33AE2ACE"/>
    <w:lvl w:ilvl="0" w:tplc="0405000F">
      <w:start w:val="1"/>
      <w:numFmt w:val="decimal"/>
      <w:lvlText w:val="%1."/>
      <w:lvlJc w:val="left"/>
      <w:pPr>
        <w:ind w:left="177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abstractNum w:abstractNumId="1">
    <w:nsid w:val="2E7F7F89"/>
    <w:multiLevelType w:val="hybridMultilevel"/>
    <w:tmpl w:val="EC4476AA"/>
    <w:lvl w:ilvl="0" w:tplc="0405000F">
      <w:start w:val="1"/>
      <w:numFmt w:val="decimal"/>
      <w:lvlText w:val="%1."/>
      <w:lvlJc w:val="left"/>
      <w:pPr>
        <w:ind w:left="3192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352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512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  <w:rPr>
        <w:rFonts w:cs="Times New Roman"/>
      </w:rPr>
    </w:lvl>
  </w:abstractNum>
  <w:abstractNum w:abstractNumId="2">
    <w:nsid w:val="42FC7052"/>
    <w:multiLevelType w:val="hybridMultilevel"/>
    <w:tmpl w:val="9AC8751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A2C3506"/>
    <w:multiLevelType w:val="hybridMultilevel"/>
    <w:tmpl w:val="52E241A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17419AB"/>
    <w:multiLevelType w:val="hybridMultilevel"/>
    <w:tmpl w:val="AAD090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5A12A82"/>
    <w:multiLevelType w:val="hybridMultilevel"/>
    <w:tmpl w:val="AAD090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D360E16"/>
    <w:multiLevelType w:val="hybridMultilevel"/>
    <w:tmpl w:val="AAD090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4CE5"/>
    <w:rsid w:val="00076FF7"/>
    <w:rsid w:val="000C119A"/>
    <w:rsid w:val="000F1D69"/>
    <w:rsid w:val="00184ED2"/>
    <w:rsid w:val="001D1225"/>
    <w:rsid w:val="002469E0"/>
    <w:rsid w:val="002F5BE6"/>
    <w:rsid w:val="003008AD"/>
    <w:rsid w:val="00330222"/>
    <w:rsid w:val="00334CE5"/>
    <w:rsid w:val="00643138"/>
    <w:rsid w:val="00730485"/>
    <w:rsid w:val="00811F08"/>
    <w:rsid w:val="0081760C"/>
    <w:rsid w:val="00A14956"/>
    <w:rsid w:val="00A262EE"/>
    <w:rsid w:val="00CB0C78"/>
    <w:rsid w:val="00D26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22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34C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34CE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34C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34CE5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334C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34CE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334C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594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220</Words>
  <Characters>1298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škola, Klášterec nad Ohří,</dc:title>
  <dc:subject/>
  <dc:creator>Uživatel</dc:creator>
  <cp:keywords/>
  <dc:description/>
  <cp:lastModifiedBy>Maminka</cp:lastModifiedBy>
  <cp:revision>3</cp:revision>
  <dcterms:created xsi:type="dcterms:W3CDTF">2012-02-27T15:39:00Z</dcterms:created>
  <dcterms:modified xsi:type="dcterms:W3CDTF">2012-02-27T15:40:00Z</dcterms:modified>
</cp:coreProperties>
</file>