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EE9" w:rsidRDefault="005F4EE9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8" o:spid="_x0000_s1026" type="#_x0000_t75" style="position:absolute;margin-left:-35.5pt;margin-top:-31.9pt;width:478.95pt;height:117.05pt;z-index:251651584;visibility:visible;mso-wrap-distance-left:0;mso-wrap-distance-right:0" filled="t">
            <v:imagedata r:id="rId5" o:title=""/>
            <w10:wrap type="square" side="largest"/>
          </v:shape>
        </w:pict>
      </w:r>
    </w:p>
    <w:p w:rsidR="005F4EE9" w:rsidRDefault="005F4EE9"/>
    <w:p w:rsidR="005F4EE9" w:rsidRPr="00581414" w:rsidRDefault="005F4EE9" w:rsidP="00581414">
      <w:pPr>
        <w:jc w:val="center"/>
        <w:rPr>
          <w:rFonts w:ascii="Times New Roman" w:hAnsi="Times New Roman"/>
          <w:b/>
          <w:sz w:val="24"/>
        </w:rPr>
      </w:pPr>
      <w:r w:rsidRPr="00581414">
        <w:rPr>
          <w:rFonts w:ascii="Times New Roman" w:hAnsi="Times New Roman"/>
          <w:b/>
          <w:sz w:val="24"/>
        </w:rPr>
        <w:t>JAPONSKO</w:t>
      </w:r>
    </w:p>
    <w:p w:rsidR="005F4EE9" w:rsidRPr="00BF0A31" w:rsidRDefault="005F4EE9" w:rsidP="00581414">
      <w:pPr>
        <w:rPr>
          <w:b/>
          <w:sz w:val="24"/>
        </w:rPr>
      </w:pPr>
      <w:r>
        <w:rPr>
          <w:b/>
          <w:sz w:val="24"/>
        </w:rPr>
        <w:t>ŠKOL</w:t>
      </w:r>
      <w:r w:rsidRPr="00BF0A31">
        <w:rPr>
          <w:b/>
          <w:sz w:val="24"/>
        </w:rPr>
        <w:t>A: Základní škola a Mateřská škola, Chvalkovice, okres Náchod</w:t>
      </w:r>
    </w:p>
    <w:p w:rsidR="005F4EE9" w:rsidRPr="00BF0A31" w:rsidRDefault="005F4EE9" w:rsidP="00581414">
      <w:pPr>
        <w:rPr>
          <w:b/>
          <w:sz w:val="24"/>
        </w:rPr>
      </w:pPr>
      <w:r w:rsidRPr="00BF0A31">
        <w:rPr>
          <w:b/>
          <w:sz w:val="24"/>
        </w:rPr>
        <w:t>AUTOR: Mgr. Petr Hlava</w:t>
      </w:r>
    </w:p>
    <w:p w:rsidR="005F4EE9" w:rsidRPr="00BF0A31" w:rsidRDefault="005F4EE9" w:rsidP="00581414">
      <w:pPr>
        <w:rPr>
          <w:b/>
          <w:sz w:val="24"/>
        </w:rPr>
      </w:pPr>
      <w:r>
        <w:rPr>
          <w:b/>
          <w:sz w:val="24"/>
        </w:rPr>
        <w:t>NÁZEV: Japonsko</w:t>
      </w:r>
      <w:bookmarkStart w:id="0" w:name="_GoBack"/>
      <w:bookmarkEnd w:id="0"/>
    </w:p>
    <w:p w:rsidR="005F4EE9" w:rsidRPr="00BF0A31" w:rsidRDefault="005F4EE9" w:rsidP="00581414">
      <w:pPr>
        <w:rPr>
          <w:b/>
          <w:sz w:val="24"/>
        </w:rPr>
      </w:pPr>
      <w:r>
        <w:rPr>
          <w:b/>
          <w:sz w:val="24"/>
        </w:rPr>
        <w:t>TEMA: Asijské regiony</w:t>
      </w:r>
    </w:p>
    <w:p w:rsidR="005F4EE9" w:rsidRDefault="005F4EE9" w:rsidP="00581414">
      <w:pPr>
        <w:rPr>
          <w:b/>
          <w:sz w:val="24"/>
        </w:rPr>
      </w:pPr>
      <w:r w:rsidRPr="00BF0A31">
        <w:rPr>
          <w:b/>
          <w:sz w:val="24"/>
        </w:rPr>
        <w:t>ČÍSLO PROJEKTU: CZ.1.07/1.1.05/04.0031</w:t>
      </w:r>
    </w:p>
    <w:p w:rsidR="005F4EE9" w:rsidRDefault="005F4EE9" w:rsidP="00581414">
      <w:pPr>
        <w:rPr>
          <w:b/>
          <w:sz w:val="24"/>
        </w:rPr>
      </w:pPr>
    </w:p>
    <w:p w:rsidR="005F4EE9" w:rsidRPr="0094474F" w:rsidRDefault="005F4EE9" w:rsidP="00581414">
      <w:pPr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b/>
          <w:sz w:val="24"/>
        </w:rPr>
        <w:t xml:space="preserve">Anotace: </w:t>
      </w:r>
      <w:r w:rsidRPr="0094474F">
        <w:rPr>
          <w:rFonts w:ascii="Times New Roman" w:hAnsi="Times New Roman"/>
          <w:sz w:val="24"/>
          <w:szCs w:val="24"/>
        </w:rPr>
        <w:t>Tento materiál slouží jako doplněk k</w:t>
      </w:r>
      <w:r>
        <w:rPr>
          <w:rFonts w:ascii="Times New Roman" w:hAnsi="Times New Roman"/>
          <w:sz w:val="24"/>
          <w:szCs w:val="24"/>
        </w:rPr>
        <w:t> probíranému tématu Asie</w:t>
      </w:r>
      <w:r w:rsidRPr="0094474F">
        <w:rPr>
          <w:rFonts w:ascii="Times New Roman" w:hAnsi="Times New Roman"/>
          <w:sz w:val="24"/>
          <w:szCs w:val="24"/>
        </w:rPr>
        <w:t>.</w:t>
      </w:r>
      <w:r w:rsidRPr="0094474F">
        <w:rPr>
          <w:rFonts w:ascii="Times New Roman" w:hAnsi="Times New Roman"/>
          <w:b/>
          <w:sz w:val="24"/>
          <w:szCs w:val="24"/>
        </w:rPr>
        <w:t xml:space="preserve"> </w:t>
      </w:r>
      <w:r w:rsidRPr="0094474F">
        <w:rPr>
          <w:rFonts w:ascii="Times New Roman" w:hAnsi="Times New Roman"/>
          <w:sz w:val="24"/>
          <w:szCs w:val="24"/>
        </w:rPr>
        <w:t>Žáci</w:t>
      </w:r>
      <w:r>
        <w:rPr>
          <w:rFonts w:ascii="Times New Roman" w:hAnsi="Times New Roman"/>
          <w:sz w:val="24"/>
          <w:szCs w:val="24"/>
        </w:rPr>
        <w:t xml:space="preserve"> pracují</w:t>
      </w:r>
      <w:r w:rsidRPr="0094474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samostatně</w:t>
      </w:r>
      <w:r w:rsidRPr="0094474F">
        <w:rPr>
          <w:rFonts w:ascii="Times New Roman" w:hAnsi="Times New Roman"/>
          <w:sz w:val="24"/>
          <w:szCs w:val="24"/>
        </w:rPr>
        <w:t>. Žáci postupně doplňují pracovní</w:t>
      </w:r>
      <w:r>
        <w:rPr>
          <w:rFonts w:ascii="Times New Roman" w:hAnsi="Times New Roman"/>
          <w:sz w:val="24"/>
          <w:szCs w:val="24"/>
        </w:rPr>
        <w:t xml:space="preserve"> list a plní jednotlivé úkoly, </w:t>
      </w:r>
      <w:r w:rsidRPr="0094474F">
        <w:rPr>
          <w:rFonts w:ascii="Times New Roman" w:hAnsi="Times New Roman"/>
          <w:sz w:val="24"/>
          <w:szCs w:val="24"/>
        </w:rPr>
        <w:t>které kontrolují společně s vyučujícím.</w:t>
      </w:r>
      <w:r>
        <w:rPr>
          <w:rFonts w:ascii="Times New Roman" w:hAnsi="Times New Roman"/>
          <w:sz w:val="24"/>
          <w:szCs w:val="24"/>
        </w:rPr>
        <w:t xml:space="preserve"> Při vypracování odpovědí používají encyklopedie a internet.</w:t>
      </w:r>
    </w:p>
    <w:p w:rsidR="005F4EE9" w:rsidRDefault="005F4EE9" w:rsidP="00581414">
      <w:pPr>
        <w:rPr>
          <w:rFonts w:ascii="Times New Roman" w:hAnsi="Times New Roman"/>
          <w:sz w:val="24"/>
        </w:rPr>
      </w:pPr>
    </w:p>
    <w:p w:rsidR="005F4EE9" w:rsidRDefault="005F4EE9" w:rsidP="00581414">
      <w:pPr>
        <w:rPr>
          <w:rFonts w:ascii="Times New Roman" w:hAnsi="Times New Roman"/>
          <w:sz w:val="24"/>
        </w:rPr>
      </w:pPr>
    </w:p>
    <w:p w:rsidR="005F4EE9" w:rsidRDefault="005F4EE9" w:rsidP="00581414">
      <w:pPr>
        <w:rPr>
          <w:rFonts w:ascii="Times New Roman" w:hAnsi="Times New Roman"/>
          <w:sz w:val="24"/>
        </w:rPr>
      </w:pPr>
    </w:p>
    <w:p w:rsidR="005F4EE9" w:rsidRDefault="005F4EE9" w:rsidP="00581414">
      <w:pPr>
        <w:rPr>
          <w:rFonts w:ascii="Times New Roman" w:hAnsi="Times New Roman"/>
          <w:sz w:val="24"/>
        </w:rPr>
      </w:pPr>
    </w:p>
    <w:p w:rsidR="005F4EE9" w:rsidRDefault="005F4EE9" w:rsidP="00581414">
      <w:pPr>
        <w:rPr>
          <w:rFonts w:ascii="Times New Roman" w:hAnsi="Times New Roman"/>
          <w:sz w:val="24"/>
        </w:rPr>
      </w:pPr>
    </w:p>
    <w:p w:rsidR="005F4EE9" w:rsidRDefault="005F4EE9" w:rsidP="00581414">
      <w:pPr>
        <w:rPr>
          <w:rFonts w:ascii="Times New Roman" w:hAnsi="Times New Roman"/>
          <w:sz w:val="24"/>
        </w:rPr>
      </w:pPr>
    </w:p>
    <w:p w:rsidR="005F4EE9" w:rsidRDefault="005F4EE9" w:rsidP="00581414">
      <w:pPr>
        <w:rPr>
          <w:rFonts w:ascii="Times New Roman" w:hAnsi="Times New Roman"/>
          <w:sz w:val="24"/>
        </w:rPr>
      </w:pPr>
    </w:p>
    <w:p w:rsidR="005F4EE9" w:rsidRDefault="005F4EE9" w:rsidP="00581414">
      <w:pPr>
        <w:rPr>
          <w:rFonts w:ascii="Times New Roman" w:hAnsi="Times New Roman"/>
          <w:sz w:val="24"/>
        </w:rPr>
      </w:pPr>
    </w:p>
    <w:p w:rsidR="005F4EE9" w:rsidRDefault="005F4EE9" w:rsidP="00581414">
      <w:pPr>
        <w:rPr>
          <w:rFonts w:ascii="Times New Roman" w:hAnsi="Times New Roman"/>
          <w:sz w:val="24"/>
        </w:rPr>
      </w:pPr>
    </w:p>
    <w:p w:rsidR="005F4EE9" w:rsidRDefault="005F4EE9" w:rsidP="00581414">
      <w:pPr>
        <w:rPr>
          <w:rFonts w:ascii="Times New Roman" w:hAnsi="Times New Roman"/>
          <w:sz w:val="24"/>
        </w:rPr>
      </w:pPr>
    </w:p>
    <w:p w:rsidR="005F4EE9" w:rsidRDefault="005F4EE9" w:rsidP="00581414">
      <w:pPr>
        <w:rPr>
          <w:rFonts w:ascii="Times New Roman" w:hAnsi="Times New Roman"/>
          <w:sz w:val="24"/>
        </w:rPr>
      </w:pPr>
    </w:p>
    <w:p w:rsidR="005F4EE9" w:rsidRDefault="005F4EE9" w:rsidP="00581414">
      <w:pPr>
        <w:rPr>
          <w:rFonts w:ascii="Times New Roman" w:hAnsi="Times New Roman"/>
          <w:sz w:val="24"/>
        </w:rPr>
      </w:pPr>
    </w:p>
    <w:p w:rsidR="005F4EE9" w:rsidRDefault="005F4EE9" w:rsidP="00581414">
      <w:pPr>
        <w:pStyle w:val="Heading1"/>
        <w:jc w:val="center"/>
        <w:rPr>
          <w:color w:val="auto"/>
        </w:rPr>
      </w:pPr>
      <w:r w:rsidRPr="00581414">
        <w:rPr>
          <w:color w:val="auto"/>
        </w:rPr>
        <w:t>JAPONSKO</w:t>
      </w:r>
    </w:p>
    <w:p w:rsidR="005F4EE9" w:rsidRPr="00581414" w:rsidRDefault="005F4EE9" w:rsidP="00581414"/>
    <w:p w:rsidR="005F4EE9" w:rsidRDefault="005F4EE9" w:rsidP="00581414">
      <w:pPr>
        <w:rPr>
          <w:rFonts w:ascii="Times New Roman" w:hAnsi="Times New Roman"/>
          <w:sz w:val="24"/>
        </w:rPr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7" type="#_x0000_t202" style="position:absolute;margin-left:172.8pt;margin-top:133.5pt;width:19.5pt;height:18pt;z-index:251653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">
            <v:textbox>
              <w:txbxContent>
                <w:p w:rsidR="005F4EE9" w:rsidRDefault="005F4EE9" w:rsidP="00581414">
                  <w:r>
                    <w:t>2.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28" type="#_x0000_t202" style="position:absolute;margin-left:273.9pt;margin-top:143.05pt;width:180.1pt;height:138.8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">
            <v:textbox style="mso-fit-shape-to-text:t">
              <w:txbxContent>
                <w:p w:rsidR="005F4EE9" w:rsidRDefault="005F4EE9">
                  <w:r>
                    <w:t>Pojmenuj ostrovy označené čísly.</w:t>
                  </w:r>
                </w:p>
                <w:p w:rsidR="005F4EE9" w:rsidRDefault="005F4EE9">
                  <w:r>
                    <w:t>1……………………………………</w:t>
                  </w:r>
                </w:p>
                <w:p w:rsidR="005F4EE9" w:rsidRDefault="005F4EE9">
                  <w:r>
                    <w:t>2……………………………………</w:t>
                  </w:r>
                </w:p>
                <w:p w:rsidR="005F4EE9" w:rsidRDefault="005F4EE9">
                  <w:r>
                    <w:t>3…………………………………..</w:t>
                  </w:r>
                </w:p>
                <w:p w:rsidR="005F4EE9" w:rsidRDefault="005F4EE9">
                  <w:r>
                    <w:t>4…………………………………..</w:t>
                  </w:r>
                </w:p>
                <w:p w:rsidR="005F4EE9" w:rsidRDefault="005F4EE9">
                  <w:r>
                    <w:t>5…………………………………..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29" type="#_x0000_t202" style="position:absolute;margin-left:287.55pt;margin-top:15.75pt;width:19.5pt;height:18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">
            <v:textbox>
              <w:txbxContent>
                <w:p w:rsidR="005F4EE9" w:rsidRDefault="005F4EE9" w:rsidP="00192F28">
                  <w:r>
                    <w:t>5.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0" type="#_x0000_t202" style="position:absolute;margin-left:94.05pt;margin-top:240pt;width:19.5pt;height:18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">
            <v:textbox>
              <w:txbxContent>
                <w:p w:rsidR="005F4EE9" w:rsidRDefault="005F4EE9" w:rsidP="00581414">
                  <w:r>
                    <w:t>4.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1" type="#_x0000_t202" style="position:absolute;margin-left:59.55pt;margin-top:258pt;width:19.5pt;height:18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">
            <v:textbox>
              <w:txbxContent>
                <w:p w:rsidR="005F4EE9" w:rsidRDefault="005F4EE9" w:rsidP="00581414">
                  <w:r>
                    <w:t>3.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2" type="#_x0000_t202" style="position:absolute;margin-left:250.05pt;margin-top:60pt;width:19.5pt;height:18pt;z-index:251652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">
            <v:textbox>
              <w:txbxContent>
                <w:p w:rsidR="005F4EE9" w:rsidRDefault="005F4EE9">
                  <w:r>
                    <w:t>1.</w:t>
                  </w:r>
                </w:p>
              </w:txbxContent>
            </v:textbox>
          </v:shape>
        </w:pict>
      </w:r>
      <w:r w:rsidRPr="00D134C1">
        <w:rPr>
          <w:rFonts w:ascii="Times New Roman" w:hAnsi="Times New Roman"/>
          <w:noProof/>
          <w:sz w:val="24"/>
          <w:lang w:eastAsia="cs-CZ"/>
        </w:rPr>
        <w:pict>
          <v:shape id="Obrázek 2" o:spid="_x0000_i1025" type="#_x0000_t75" style="width:446.25pt;height:297.75pt;visibility:visible">
            <v:imagedata r:id="rId6" o:title=""/>
          </v:shape>
        </w:pict>
      </w:r>
      <w:r>
        <w:rPr>
          <w:rFonts w:ascii="Times New Roman" w:hAnsi="Times New Roman"/>
          <w:sz w:val="24"/>
        </w:rPr>
        <w:t>Obr. 1. (</w:t>
      </w:r>
      <w:hyperlink r:id="rId7" w:history="1">
        <w:r w:rsidRPr="008104DB">
          <w:rPr>
            <w:rStyle w:val="Hyperlink"/>
            <w:rFonts w:ascii="Times New Roman" w:hAnsi="Times New Roman"/>
            <w:sz w:val="24"/>
          </w:rPr>
          <w:t>www.office.com</w:t>
        </w:r>
      </w:hyperlink>
      <w:r>
        <w:rPr>
          <w:rFonts w:ascii="Times New Roman" w:hAnsi="Times New Roman"/>
          <w:sz w:val="24"/>
        </w:rPr>
        <w:t>)</w:t>
      </w:r>
    </w:p>
    <w:p w:rsidR="005F4EE9" w:rsidRPr="00192F28" w:rsidRDefault="005F4EE9" w:rsidP="00581414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Úkol 1.</w:t>
      </w:r>
    </w:p>
    <w:p w:rsidR="005F4EE9" w:rsidRDefault="005F4EE9" w:rsidP="00192F28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</w:rPr>
      </w:pPr>
      <w:r w:rsidRPr="00192F28">
        <w:rPr>
          <w:rFonts w:ascii="Times New Roman" w:hAnsi="Times New Roman"/>
          <w:sz w:val="24"/>
        </w:rPr>
        <w:t>Do mapy vyznač hlavní město.</w:t>
      </w:r>
    </w:p>
    <w:p w:rsidR="005F4EE9" w:rsidRDefault="005F4EE9" w:rsidP="00192F28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Jaký oceán se nachází na východě od Japonska?</w:t>
      </w:r>
    </w:p>
    <w:p w:rsidR="005F4EE9" w:rsidRDefault="005F4EE9" w:rsidP="00192F28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Jak se jmenuje průliv oddělující Japonsko a Jižní Koreu?</w:t>
      </w:r>
    </w:p>
    <w:p w:rsidR="005F4EE9" w:rsidRDefault="005F4EE9" w:rsidP="00192F28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Pokud budeš chtít cestovat z Tokya do Kóbe, jakým směrem se dáš?</w:t>
      </w:r>
    </w:p>
    <w:p w:rsidR="005F4EE9" w:rsidRDefault="005F4EE9" w:rsidP="00192F28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Jaké znáš japonské výrobky?</w:t>
      </w:r>
    </w:p>
    <w:p w:rsidR="005F4EE9" w:rsidRDefault="005F4EE9" w:rsidP="00747FEE">
      <w:pPr>
        <w:rPr>
          <w:rFonts w:ascii="Times New Roman" w:hAnsi="Times New Roman"/>
          <w:b/>
          <w:sz w:val="24"/>
        </w:rPr>
      </w:pPr>
      <w:r w:rsidRPr="00747FEE">
        <w:rPr>
          <w:rFonts w:ascii="Times New Roman" w:hAnsi="Times New Roman"/>
          <w:b/>
          <w:sz w:val="24"/>
        </w:rPr>
        <w:t>Úkol 2.</w:t>
      </w:r>
    </w:p>
    <w:p w:rsidR="005F4EE9" w:rsidRDefault="005F4EE9" w:rsidP="00747FEE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Znáš tyto pojmy? Pokud ne, použij internet a doplň je.</w:t>
      </w:r>
    </w:p>
    <w:p w:rsidR="005F4EE9" w:rsidRDefault="005F4EE9" w:rsidP="00747FEE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Kendo - …………………………………………………………………………………………</w:t>
      </w:r>
    </w:p>
    <w:p w:rsidR="005F4EE9" w:rsidRDefault="005F4EE9" w:rsidP="00747FEE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…………………………………………………………………………………………………...</w:t>
      </w:r>
    </w:p>
    <w:p w:rsidR="005F4EE9" w:rsidRDefault="005F4EE9" w:rsidP="00747FEE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Origami - ……………………………………………………………………………………….</w:t>
      </w:r>
    </w:p>
    <w:p w:rsidR="005F4EE9" w:rsidRDefault="005F4EE9" w:rsidP="00747FEE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…………………………………………………………………………………………………...</w:t>
      </w:r>
    </w:p>
    <w:p w:rsidR="005F4EE9" w:rsidRDefault="005F4EE9" w:rsidP="00747FEE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Sumo - …………………………………………………………………………………………..</w:t>
      </w:r>
    </w:p>
    <w:p w:rsidR="005F4EE9" w:rsidRDefault="005F4EE9" w:rsidP="00747FEE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…………………………………………………………………………………………………...</w:t>
      </w:r>
    </w:p>
    <w:p w:rsidR="005F4EE9" w:rsidRDefault="005F4EE9" w:rsidP="00747FEE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Suši - ……………………………………………………………………………………………</w:t>
      </w:r>
    </w:p>
    <w:p w:rsidR="005F4EE9" w:rsidRDefault="005F4EE9" w:rsidP="00747FEE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………………………………………………………………………………………………….</w:t>
      </w:r>
    </w:p>
    <w:p w:rsidR="005F4EE9" w:rsidRDefault="005F4EE9" w:rsidP="00747FEE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Tatami - ………………………………………………………………………………………...</w:t>
      </w:r>
    </w:p>
    <w:p w:rsidR="005F4EE9" w:rsidRDefault="005F4EE9" w:rsidP="00747FEE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…………………………………………………………………………………………………...</w:t>
      </w:r>
    </w:p>
    <w:p w:rsidR="005F4EE9" w:rsidRDefault="005F4EE9" w:rsidP="00747FEE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Haiku - …………………………………………………………………………………………</w:t>
      </w:r>
    </w:p>
    <w:p w:rsidR="005F4EE9" w:rsidRDefault="005F4EE9" w:rsidP="00747FEE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…………………………………………………………………………………………………..</w:t>
      </w:r>
    </w:p>
    <w:p w:rsidR="005F4EE9" w:rsidRDefault="005F4EE9" w:rsidP="00747FEE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Kabuki - ………………………………………………………………………………………..</w:t>
      </w:r>
    </w:p>
    <w:p w:rsidR="005F4EE9" w:rsidRDefault="005F4EE9" w:rsidP="00747FEE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…………………………………………………………………………………………………...</w:t>
      </w:r>
    </w:p>
    <w:p w:rsidR="005F4EE9" w:rsidRDefault="005F4EE9" w:rsidP="00747FEE">
      <w:pPr>
        <w:rPr>
          <w:rFonts w:ascii="Times New Roman" w:hAnsi="Times New Roman"/>
          <w:b/>
          <w:sz w:val="24"/>
        </w:rPr>
      </w:pPr>
      <w:r>
        <w:rPr>
          <w:noProof/>
          <w:lang w:eastAsia="cs-CZ"/>
        </w:rPr>
        <w:pict>
          <v:shape id="_x0000_s1033" type="#_x0000_t202" style="position:absolute;margin-left:-38.3pt;margin-top:12.7pt;width:178.6pt;height:137.3pt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" strokeweight="2pt">
            <v:textbox style="mso-fit-shape-to-text:t">
              <w:txbxContent>
                <w:p w:rsidR="005F4EE9" w:rsidRDefault="005F4EE9">
                  <w:r>
                    <w:t>S tím, co je Sumo, už jsi se seznámil. Teď zkus popsat přídavnými jmény, co si představíš, když uslyšíš Sumo.</w:t>
                  </w:r>
                </w:p>
              </w:txbxContent>
            </v:textbox>
          </v:shape>
        </w:pict>
      </w:r>
    </w:p>
    <w:p w:rsidR="005F4EE9" w:rsidRDefault="005F4EE9" w:rsidP="00747FEE">
      <w:pPr>
        <w:rPr>
          <w:rFonts w:ascii="Times New Roman" w:hAnsi="Times New Roman"/>
          <w:b/>
          <w:sz w:val="24"/>
        </w:rPr>
      </w:pPr>
      <w:r>
        <w:rPr>
          <w:noProof/>
          <w:lang w:eastAsia="cs-CZ"/>
        </w:rPr>
        <w:pict>
          <v:line id="Přímá spojnice 17" o:spid="_x0000_s1034" style="position:absolute;flip:y;z-index:251660800;visibility:visible" from="238.15pt,15.1pt" to="238.15pt,6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" strokecolor="#4f81bd" strokeweight="2pt">
            <v:shadow on="t" color="black" opacity="24903f" origin=",.5" offset="0,.55556mm"/>
          </v:line>
        </w:pict>
      </w:r>
    </w:p>
    <w:p w:rsidR="005F4EE9" w:rsidRDefault="005F4EE9" w:rsidP="00747FEE">
      <w:pPr>
        <w:rPr>
          <w:rFonts w:ascii="Times New Roman" w:hAnsi="Times New Roman"/>
          <w:b/>
          <w:sz w:val="24"/>
        </w:rPr>
      </w:pPr>
    </w:p>
    <w:p w:rsidR="005F4EE9" w:rsidRDefault="005F4EE9" w:rsidP="00747FEE">
      <w:pPr>
        <w:rPr>
          <w:rFonts w:ascii="Times New Roman" w:hAnsi="Times New Roman"/>
          <w:b/>
          <w:sz w:val="24"/>
        </w:rPr>
      </w:pPr>
      <w:r>
        <w:rPr>
          <w:noProof/>
          <w:lang w:eastAsia="cs-CZ"/>
        </w:rPr>
        <w:pict>
          <v:oval id="Ovál 13" o:spid="_x0000_s1035" style="position:absolute;margin-left:124.9pt;margin-top:17.7pt;width:232.5pt;height:238.5pt;z-index:2516587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" filled="f" strokecolor="#243f60" strokeweight="2pt"/>
        </w:pict>
      </w:r>
    </w:p>
    <w:p w:rsidR="005F4EE9" w:rsidRDefault="005F4EE9" w:rsidP="00747FEE">
      <w:pPr>
        <w:rPr>
          <w:rFonts w:ascii="Times New Roman" w:hAnsi="Times New Roman"/>
          <w:b/>
          <w:sz w:val="24"/>
        </w:rPr>
      </w:pPr>
    </w:p>
    <w:p w:rsidR="005F4EE9" w:rsidRDefault="005F4EE9" w:rsidP="00397585">
      <w:pPr>
        <w:jc w:val="center"/>
        <w:rPr>
          <w:rFonts w:ascii="Times New Roman" w:hAnsi="Times New Roman"/>
          <w:b/>
          <w:sz w:val="24"/>
        </w:rPr>
      </w:pPr>
      <w:r>
        <w:rPr>
          <w:noProof/>
          <w:lang w:eastAsia="cs-CZ"/>
        </w:rPr>
        <w:pict>
          <v:line id="Přímá spojnice 18" o:spid="_x0000_s1036" style="position:absolute;left:0;text-align:left;flip:x;z-index:251661824;visibility:visible" from="357.4pt,96.85pt" to="439.1pt,9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" strokecolor="#4f81bd" strokeweight="2pt">
            <v:shadow on="t" color="black" opacity="24903f" origin=",.5" offset="0,.55556mm"/>
          </v:line>
        </w:pict>
      </w:r>
      <w:r>
        <w:rPr>
          <w:noProof/>
          <w:lang w:eastAsia="cs-CZ"/>
        </w:rPr>
        <w:pict>
          <v:line id="Přímá spojnice 16" o:spid="_x0000_s1037" style="position:absolute;left:0;text-align:left;flip:x;z-index:251659776;visibility:visible" from="38.65pt,91.6pt" to="124.9pt,9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" strokecolor="#4f81bd" strokeweight="2pt">
            <v:shadow on="t" color="black" opacity="24903f" origin=",.5" offset="0,.55556mm"/>
          </v:line>
        </w:pict>
      </w:r>
      <w:r>
        <w:rPr>
          <w:noProof/>
          <w:lang w:eastAsia="cs-CZ"/>
        </w:rPr>
        <w:pict>
          <v:line id="Přímá spojnice 19" o:spid="_x0000_s1038" style="position:absolute;left:0;text-align:left;flip:y;z-index:251662848;visibility:visible" from="242.65pt,204.1pt" to="242.65pt,25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" strokecolor="#4f81bd" strokeweight="2pt">
            <v:shadow on="t" color="black" opacity="24903f" origin=",.5" offset="0,.55556mm"/>
          </v:line>
        </w:pict>
      </w:r>
      <w:r w:rsidRPr="00D134C1">
        <w:rPr>
          <w:rFonts w:ascii="Times New Roman" w:hAnsi="Times New Roman"/>
          <w:b/>
          <w:noProof/>
          <w:sz w:val="24"/>
          <w:lang w:eastAsia="cs-CZ"/>
        </w:rPr>
        <w:pict>
          <v:shape id="Obrázek 11" o:spid="_x0000_i1026" type="#_x0000_t75" style="width:176.25pt;height:168.75pt;visibility:visible">
            <v:imagedata r:id="rId8" o:title=""/>
          </v:shape>
        </w:pict>
      </w:r>
    </w:p>
    <w:p w:rsidR="005F4EE9" w:rsidRDefault="005F4EE9" w:rsidP="00397585">
      <w:pPr>
        <w:jc w:val="center"/>
        <w:rPr>
          <w:rFonts w:ascii="Times New Roman" w:hAnsi="Times New Roman"/>
          <w:b/>
          <w:sz w:val="24"/>
        </w:rPr>
      </w:pPr>
    </w:p>
    <w:p w:rsidR="005F4EE9" w:rsidRDefault="005F4EE9" w:rsidP="00397585">
      <w:pPr>
        <w:jc w:val="center"/>
        <w:rPr>
          <w:rFonts w:ascii="Times New Roman" w:hAnsi="Times New Roman"/>
          <w:b/>
          <w:sz w:val="24"/>
        </w:rPr>
      </w:pPr>
    </w:p>
    <w:p w:rsidR="005F4EE9" w:rsidRPr="002D25EA" w:rsidRDefault="005F4EE9" w:rsidP="002D25EA">
      <w:pPr>
        <w:jc w:val="right"/>
        <w:rPr>
          <w:rFonts w:ascii="Times New Roman" w:hAnsi="Times New Roman"/>
          <w:sz w:val="24"/>
        </w:rPr>
      </w:pPr>
      <w:r w:rsidRPr="002D25EA">
        <w:rPr>
          <w:rFonts w:ascii="Times New Roman" w:hAnsi="Times New Roman"/>
          <w:sz w:val="24"/>
        </w:rPr>
        <w:t xml:space="preserve">          Obr. 2. (www.office.com)</w:t>
      </w:r>
    </w:p>
    <w:p w:rsidR="005F4EE9" w:rsidRDefault="005F4EE9" w:rsidP="00397585">
      <w:pPr>
        <w:jc w:val="center"/>
        <w:rPr>
          <w:rFonts w:ascii="Times New Roman" w:hAnsi="Times New Roman"/>
          <w:b/>
          <w:sz w:val="24"/>
        </w:rPr>
      </w:pPr>
    </w:p>
    <w:p w:rsidR="005F4EE9" w:rsidRPr="00747FEE" w:rsidRDefault="005F4EE9" w:rsidP="00283C6F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DÚ: Napiš krátký příběh, ve kterém použij všechny výše uvedené pojmy nebo jejich variace. Minimální délka 11 řádků. Snaž se psát bez chyb.</w:t>
      </w:r>
    </w:p>
    <w:sectPr w:rsidR="005F4EE9" w:rsidRPr="00747FEE" w:rsidSect="00E249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39492C"/>
    <w:multiLevelType w:val="hybridMultilevel"/>
    <w:tmpl w:val="A2B0CF3E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1414"/>
    <w:rsid w:val="00192F28"/>
    <w:rsid w:val="00283C6F"/>
    <w:rsid w:val="002D25EA"/>
    <w:rsid w:val="003618F5"/>
    <w:rsid w:val="00397585"/>
    <w:rsid w:val="00581414"/>
    <w:rsid w:val="005D46CC"/>
    <w:rsid w:val="005F4EE9"/>
    <w:rsid w:val="00653C61"/>
    <w:rsid w:val="00747FEE"/>
    <w:rsid w:val="007A0302"/>
    <w:rsid w:val="008104DB"/>
    <w:rsid w:val="0094474F"/>
    <w:rsid w:val="00AA0B3A"/>
    <w:rsid w:val="00B671D0"/>
    <w:rsid w:val="00BF0A31"/>
    <w:rsid w:val="00D134C1"/>
    <w:rsid w:val="00D95253"/>
    <w:rsid w:val="00E24914"/>
    <w:rsid w:val="00F643B9"/>
    <w:rsid w:val="00FA7F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4914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81414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81414"/>
    <w:rPr>
      <w:rFonts w:ascii="Cambria" w:hAnsi="Cambria" w:cs="Times New Roman"/>
      <w:b/>
      <w:bCs/>
      <w:color w:val="365F91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rsid w:val="005814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8141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192F28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192F2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settings" Target="settings.xml"/><Relationship Id="rId7" Type="http://schemas.openxmlformats.org/officeDocument/2006/relationships/hyperlink" Target="http://www.office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3</Pages>
  <Words>232</Words>
  <Characters>1375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Hlava Petr</dc:creator>
  <cp:keywords/>
  <dc:description/>
  <cp:lastModifiedBy>DUM</cp:lastModifiedBy>
  <cp:revision>2</cp:revision>
  <dcterms:created xsi:type="dcterms:W3CDTF">2012-10-04T21:17:00Z</dcterms:created>
  <dcterms:modified xsi:type="dcterms:W3CDTF">2012-10-04T21:17:00Z</dcterms:modified>
</cp:coreProperties>
</file>